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A32A92" w14:textId="7DD34340" w:rsidR="00384B6A" w:rsidRPr="009B27EB" w:rsidRDefault="001E38B3" w:rsidP="007D06DB">
      <w:pPr>
        <w:spacing w:line="276" w:lineRule="auto"/>
        <w:rPr>
          <w:sz w:val="28"/>
          <w:szCs w:val="28"/>
          <w:rtl/>
        </w:rPr>
        <w:sectPr w:rsidR="00384B6A" w:rsidRPr="009B27EB" w:rsidSect="00C31CF5">
          <w:headerReference w:type="default" r:id="rId9"/>
          <w:footerReference w:type="default" r:id="rId10"/>
          <w:type w:val="continuous"/>
          <w:pgSz w:w="11907" w:h="16839" w:code="9"/>
          <w:pgMar w:top="284" w:right="1134" w:bottom="567" w:left="2693" w:header="709" w:footer="1134" w:gutter="0"/>
          <w:cols w:num="2" w:space="720"/>
          <w:titlePg/>
          <w:bidi/>
          <w:rtlGutter/>
          <w:docGrid w:linePitch="360"/>
        </w:sectPr>
      </w:pPr>
      <w:bookmarkStart w:id="0" w:name="_Hlk121807708"/>
      <w:r w:rsidRPr="009B27EB">
        <w:rPr>
          <w:rFonts w:hint="cs"/>
          <w:sz w:val="28"/>
          <w:szCs w:val="28"/>
          <w:rtl/>
        </w:rPr>
        <w:t xml:space="preserve"> </w:t>
      </w:r>
    </w:p>
    <w:p w14:paraId="5761C4EB" w14:textId="308030D0" w:rsidR="001E38B3" w:rsidRPr="009B27EB" w:rsidRDefault="006C1F12" w:rsidP="007D06DB">
      <w:pPr>
        <w:spacing w:line="276" w:lineRule="auto"/>
        <w:ind w:firstLine="720"/>
        <w:jc w:val="right"/>
        <w:rPr>
          <w:sz w:val="28"/>
          <w:szCs w:val="28"/>
          <w:rtl/>
        </w:rPr>
      </w:pPr>
      <w:r w:rsidRPr="009B27EB">
        <w:rPr>
          <w:noProof/>
          <w:sz w:val="22"/>
          <w:szCs w:val="22"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93B422F" wp14:editId="4C597E83">
                <wp:simplePos x="0" y="0"/>
                <wp:positionH relativeFrom="page">
                  <wp:posOffset>479078</wp:posOffset>
                </wp:positionH>
                <wp:positionV relativeFrom="paragraph">
                  <wp:posOffset>99695</wp:posOffset>
                </wp:positionV>
                <wp:extent cx="831273" cy="367665"/>
                <wp:effectExtent l="0" t="0" r="26035" b="13335"/>
                <wp:wrapSquare wrapText="bothSides"/>
                <wp:docPr id="217" name="תיבת טקסט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1273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248317" w14:textId="3C407847" w:rsidR="00F474D2" w:rsidRDefault="00F474D2" w:rsidP="009F3DC9">
                            <w:pPr>
                              <w:shd w:val="clear" w:color="auto" w:fill="EEECE1" w:themeFill="background2"/>
                              <w:jc w:val="center"/>
                            </w:pPr>
                            <w:proofErr w:type="spellStart"/>
                            <w:r>
                              <w:rPr>
                                <w:rFonts w:hint="cs"/>
                                <w:rtl/>
                              </w:rPr>
                              <w:t>גליון</w:t>
                            </w:r>
                            <w:proofErr w:type="spellEnd"/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1C3F9C">
                              <w:rPr>
                                <w:rFonts w:hint="cs"/>
                                <w:rtl/>
                              </w:rPr>
                              <w:t>7</w:t>
                            </w:r>
                            <w:r w:rsidR="00A056B9">
                              <w:rPr>
                                <w:rFonts w:hint="cs"/>
                                <w:rtl/>
                              </w:rPr>
                              <w:t>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3B422F" id="_x0000_t202" coordsize="21600,21600" o:spt="202" path="m,l,21600r21600,l21600,xe">
                <v:stroke joinstyle="miter"/>
                <v:path gradientshapeok="t" o:connecttype="rect"/>
              </v:shapetype>
              <v:shape id="תיבת טקסט 2" o:spid="_x0000_s1026" type="#_x0000_t202" style="position:absolute;left:0;text-align:left;margin-left:37.7pt;margin-top:7.85pt;width:65.45pt;height:28.9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">
                <v:textbox>
                  <w:txbxContent>
                    <w:p w14:paraId="78248317" w14:textId="3C407847" w:rsidR="00F474D2" w:rsidRDefault="00F474D2" w:rsidP="009F3DC9">
                      <w:pPr>
                        <w:shd w:val="clear" w:color="auto" w:fill="EEECE1" w:themeFill="background2"/>
                        <w:jc w:val="center"/>
                      </w:pPr>
                      <w:proofErr w:type="spellStart"/>
                      <w:r>
                        <w:rPr>
                          <w:rFonts w:hint="cs"/>
                          <w:rtl/>
                        </w:rPr>
                        <w:t>גליון</w:t>
                      </w:r>
                      <w:proofErr w:type="spellEnd"/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r w:rsidR="001C3F9C">
                        <w:rPr>
                          <w:rFonts w:hint="cs"/>
                          <w:rtl/>
                        </w:rPr>
                        <w:t>7</w:t>
                      </w:r>
                      <w:r w:rsidR="00A056B9">
                        <w:rPr>
                          <w:rFonts w:hint="cs"/>
                          <w:rtl/>
                        </w:rPr>
                        <w:t>50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829B3" w:rsidRPr="009B27EB">
        <w:rPr>
          <w:rFonts w:ascii="David" w:hAnsi="David" w:cs="David"/>
          <w:noProof/>
          <w:color w:val="FF0000"/>
          <w:sz w:val="28"/>
          <w:szCs w:val="28"/>
          <w:rtl/>
        </w:rPr>
        <mc:AlternateContent>
          <mc:Choice Requires="wpg">
            <w:drawing>
              <wp:anchor distT="0" distB="0" distL="228600" distR="114300" simplePos="0" relativeHeight="251657216" behindDoc="0" locked="0" layoutInCell="1" allowOverlap="1" wp14:anchorId="2CFACE3C" wp14:editId="4E93F875">
                <wp:simplePos x="0" y="0"/>
                <wp:positionH relativeFrom="page">
                  <wp:posOffset>369047</wp:posOffset>
                </wp:positionH>
                <wp:positionV relativeFrom="page">
                  <wp:posOffset>499297</wp:posOffset>
                </wp:positionV>
                <wp:extent cx="1267460" cy="10641330"/>
                <wp:effectExtent l="19050" t="0" r="27940" b="32385"/>
                <wp:wrapSquare wrapText="bothSides"/>
                <wp:docPr id="5" name="Group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1267460" cy="10641330"/>
                          <a:chOff x="9540" y="45"/>
                          <a:chExt cx="1996" cy="16133"/>
                        </a:xfrm>
                        <a:blipFill>
                          <a:blip r:embed="rId11"/>
                          <a:tile tx="0" ty="0" sx="100000" sy="100000" flip="none" algn="tl"/>
                        </a:blipFill>
                      </wpg:grpSpPr>
                      <wps:wsp>
                        <wps:cNvPr id="6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9857" y="45"/>
                            <a:ext cx="1512" cy="16114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BFB675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156"/>
                        <wps:cNvCnPr>
                          <a:cxnSpLocks noChangeShapeType="1"/>
                        </wps:cNvCnPr>
                        <wps:spPr bwMode="auto">
                          <a:xfrm>
                            <a:off x="9540" y="45"/>
                            <a:ext cx="0" cy="16114"/>
                          </a:xfrm>
                          <a:prstGeom prst="straightConnector1">
                            <a:avLst/>
                          </a:prstGeom>
                          <a:grpFill/>
                          <a:ln w="12700">
                            <a:solidFill>
                              <a:srgbClr val="FECEAE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8" name="AutoShape 157"/>
                        <wps:cNvCnPr>
                          <a:cxnSpLocks noChangeShapeType="1"/>
                        </wps:cNvCnPr>
                        <wps:spPr bwMode="auto">
                          <a:xfrm>
                            <a:off x="11536" y="68"/>
                            <a:ext cx="0" cy="16110"/>
                          </a:xfrm>
                          <a:prstGeom prst="straightConnector1">
                            <a:avLst/>
                          </a:prstGeom>
                          <a:grpFill/>
                          <a:ln w="28575">
                            <a:solidFill>
                              <a:srgbClr val="FE8637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9" name="AutoShape 158"/>
                        <wps:cNvCnPr>
                          <a:cxnSpLocks noChangeShapeType="1"/>
                        </wps:cNvCnPr>
                        <wps:spPr bwMode="auto">
                          <a:xfrm>
                            <a:off x="9768" y="45"/>
                            <a:ext cx="0" cy="16114"/>
                          </a:xfrm>
                          <a:prstGeom prst="straightConnector1">
                            <a:avLst/>
                          </a:prstGeom>
                          <a:grpFill/>
                          <a:ln w="57150">
                            <a:solidFill>
                              <a:srgbClr val="FECEAE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w14:anchorId="1D4037D0" id="Group 154" o:spid="_x0000_s1026" style="position:absolute;left:0;text-align:left;margin-left:29.05pt;margin-top:39.3pt;width:99.8pt;height:837.9pt;flip:x;z-index:251657216;mso-height-percent:1000;mso-wrap-distance-left:18pt;mso-position-horizontal-relative:page;mso-position-vertical-relative:page;mso-height-percent:1000" coordorigin="9540,45" coordsize="1996,1613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">
                <v:rect id="Rectangle 155" o:spid="_x0000_s1027" style="position:absolute;left:9857;top:45;width:1512;height:16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" filled="f" stroked="f" strokecolor="#bfb675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6" o:spid="_x0000_s1028" type="#_x0000_t32" style="position:absolute;left:9540;top:45;width:0;height:1611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" strokecolor="#feceae" strokeweight="1pt"/>
                <v:shape id="AutoShape 157" o:spid="_x0000_s1029" type="#_x0000_t32" style="position:absolute;left:11536;top:68;width:0;height:161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" strokecolor="#fe8637" strokeweight="2.25pt"/>
                <v:shape id="AutoShape 158" o:spid="_x0000_s1030" type="#_x0000_t32" style="position:absolute;left:9768;top:45;width:0;height:1611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" strokecolor="#feceae" strokeweight="4.5pt"/>
                <w10:wrap type="square" anchorx="page" anchory="page"/>
              </v:group>
            </w:pict>
          </mc:Fallback>
        </mc:AlternateContent>
      </w:r>
      <w:r w:rsidR="001E38B3" w:rsidRPr="009B27EB">
        <w:rPr>
          <w:rFonts w:hint="cs"/>
          <w:sz w:val="22"/>
          <w:szCs w:val="22"/>
          <w:rtl/>
        </w:rPr>
        <w:t>בס"ד</w:t>
      </w:r>
      <w:r w:rsidR="00B555AD" w:rsidRPr="009B27EB">
        <w:rPr>
          <w:rFonts w:hint="cs"/>
          <w:sz w:val="22"/>
          <w:szCs w:val="22"/>
          <w:rtl/>
        </w:rPr>
        <w:t>,</w:t>
      </w:r>
      <w:r w:rsidR="00C84ECF" w:rsidRPr="009B27EB">
        <w:rPr>
          <w:rFonts w:hint="cs"/>
          <w:sz w:val="22"/>
          <w:szCs w:val="22"/>
          <w:rtl/>
        </w:rPr>
        <w:t xml:space="preserve"> </w:t>
      </w:r>
      <w:r w:rsidR="002E172A" w:rsidRPr="009B27EB">
        <w:rPr>
          <w:rFonts w:hint="cs"/>
          <w:sz w:val="22"/>
          <w:szCs w:val="22"/>
          <w:rtl/>
        </w:rPr>
        <w:t>ע</w:t>
      </w:r>
      <w:r w:rsidR="00806A2C">
        <w:rPr>
          <w:rFonts w:hint="cs"/>
          <w:sz w:val="22"/>
          <w:szCs w:val="22"/>
          <w:rtl/>
        </w:rPr>
        <w:t>רב סוכות תשפ"ה</w:t>
      </w:r>
      <w:r w:rsidR="00640E08">
        <w:rPr>
          <w:rFonts w:hint="cs"/>
          <w:sz w:val="22"/>
          <w:szCs w:val="22"/>
          <w:rtl/>
        </w:rPr>
        <w:t xml:space="preserve"> </w:t>
      </w:r>
      <w:r w:rsidR="00634619">
        <w:rPr>
          <w:rFonts w:hint="cs"/>
          <w:sz w:val="22"/>
          <w:szCs w:val="22"/>
          <w:rtl/>
        </w:rPr>
        <w:t xml:space="preserve"> </w:t>
      </w:r>
      <w:proofErr w:type="spellStart"/>
      <w:r w:rsidR="00634619">
        <w:rPr>
          <w:rFonts w:hint="cs"/>
          <w:sz w:val="22"/>
          <w:szCs w:val="22"/>
          <w:rtl/>
        </w:rPr>
        <w:t>תשפ"ה</w:t>
      </w:r>
      <w:proofErr w:type="spellEnd"/>
    </w:p>
    <w:p w14:paraId="243FF204" w14:textId="72C60352" w:rsidR="001E38B3" w:rsidRPr="009B27EB" w:rsidRDefault="004D6C30" w:rsidP="007D06DB">
      <w:pPr>
        <w:spacing w:line="276" w:lineRule="auto"/>
        <w:rPr>
          <w:sz w:val="28"/>
          <w:szCs w:val="28"/>
          <w:rtl/>
        </w:rPr>
      </w:pPr>
      <w:r w:rsidRPr="009B27EB"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034A86D5" wp14:editId="30286D62">
                <wp:simplePos x="0" y="0"/>
                <wp:positionH relativeFrom="page">
                  <wp:posOffset>473075</wp:posOffset>
                </wp:positionH>
                <wp:positionV relativeFrom="page">
                  <wp:posOffset>882269</wp:posOffset>
                </wp:positionV>
                <wp:extent cx="940435" cy="10688955"/>
                <wp:effectExtent l="0" t="0" r="0" b="0"/>
                <wp:wrapNone/>
                <wp:docPr id="10" name="Rectangl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940435" cy="1068895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89000"/>
                              </a:schemeClr>
                            </a:gs>
                            <a:gs pos="69000">
                              <a:schemeClr val="accent1">
                                <a:lumMod val="89000"/>
                              </a:schemeClr>
                            </a:gs>
                            <a:gs pos="41000">
                              <a:schemeClr val="accent1">
                                <a:lumMod val="75000"/>
                              </a:schemeClr>
                            </a:gs>
                            <a:gs pos="97000">
                              <a:schemeClr val="accent1">
                                <a:lumMod val="70000"/>
                              </a:schemeClr>
                            </a:gs>
                          </a:gsLst>
                          <a:path path="shape">
                            <a:fillToRect l="50000" t="50000" r="50000" b="50000"/>
                          </a:path>
                          <a:tileRect/>
                        </a:gradFill>
                        <a:ln>
                          <a:noFill/>
                        </a:ln>
                      </wps:spPr>
                      <wps:txbx>
                        <w:txbxContent>
                          <w:p w14:paraId="5E84595D" w14:textId="5DE9E660" w:rsidR="00D5078C" w:rsidRPr="0078632C" w:rsidRDefault="00D5078C" w:rsidP="00A54E1D">
                            <w:pPr>
                              <w:pStyle w:val="13"/>
                              <w:rPr>
                                <w:caps/>
                                <w:sz w:val="40"/>
                                <w:szCs w:val="40"/>
                                <w:rtl/>
                              </w:rPr>
                            </w:pPr>
                            <w:r w:rsidRPr="0078632C">
                              <w:rPr>
                                <w:rFonts w:hint="cs"/>
                                <w:caps/>
                                <w:sz w:val="40"/>
                                <w:szCs w:val="40"/>
                                <w:rtl/>
                              </w:rPr>
                              <w:t>הלכ</w:t>
                            </w:r>
                            <w:r w:rsidR="00C3126A">
                              <w:rPr>
                                <w:rFonts w:hint="cs"/>
                                <w:caps/>
                                <w:sz w:val="40"/>
                                <w:szCs w:val="40"/>
                                <w:rtl/>
                              </w:rPr>
                              <w:t xml:space="preserve">ה </w:t>
                            </w:r>
                            <w:r w:rsidRPr="0078632C">
                              <w:rPr>
                                <w:rFonts w:hint="cs"/>
                                <w:caps/>
                                <w:sz w:val="40"/>
                                <w:szCs w:val="40"/>
                                <w:rtl/>
                              </w:rPr>
                              <w:t xml:space="preserve">בגבעה / עלון </w:t>
                            </w:r>
                            <w:r w:rsidR="00180420">
                              <w:rPr>
                                <w:rFonts w:hint="cs"/>
                                <w:caps/>
                                <w:sz w:val="40"/>
                                <w:szCs w:val="40"/>
                                <w:rtl/>
                              </w:rPr>
                              <w:t>שבועי</w:t>
                            </w:r>
                            <w:r w:rsidRPr="0078632C">
                              <w:rPr>
                                <w:rFonts w:hint="cs"/>
                                <w:caps/>
                                <w:sz w:val="40"/>
                                <w:szCs w:val="40"/>
                                <w:rtl/>
                              </w:rPr>
                              <w:t xml:space="preserve"> / </w:t>
                            </w:r>
                            <w:proofErr w:type="spellStart"/>
                            <w:r w:rsidRPr="0078632C">
                              <w:rPr>
                                <w:rFonts w:hint="cs"/>
                                <w:caps/>
                                <w:sz w:val="38"/>
                                <w:szCs w:val="38"/>
                                <w:rtl/>
                              </w:rPr>
                              <w:t>לע"נ</w:t>
                            </w:r>
                            <w:proofErr w:type="spellEnd"/>
                            <w:r w:rsidRPr="0078632C">
                              <w:rPr>
                                <w:rFonts w:hint="cs"/>
                                <w:caps/>
                                <w:sz w:val="38"/>
                                <w:szCs w:val="38"/>
                                <w:rtl/>
                              </w:rPr>
                              <w:t xml:space="preserve"> הרב משה </w:t>
                            </w:r>
                            <w:proofErr w:type="spellStart"/>
                            <w:r w:rsidRPr="0078632C">
                              <w:rPr>
                                <w:rFonts w:hint="cs"/>
                                <w:caps/>
                                <w:sz w:val="38"/>
                                <w:szCs w:val="38"/>
                                <w:rtl/>
                              </w:rPr>
                              <w:t>ב"ר</w:t>
                            </w:r>
                            <w:proofErr w:type="spellEnd"/>
                            <w:r w:rsidRPr="0078632C">
                              <w:rPr>
                                <w:rFonts w:hint="cs"/>
                                <w:caps/>
                                <w:sz w:val="38"/>
                                <w:szCs w:val="38"/>
                                <w:rtl/>
                              </w:rPr>
                              <w:t xml:space="preserve"> אשר ישעיה ז"ל, נלב"ע י"א טבת תשע"א</w:t>
                            </w:r>
                          </w:p>
                        </w:txbxContent>
                      </wps:txbx>
                      <wps:bodyPr rot="0" vert="vert270" wrap="square" lIns="45720" tIns="685800" rIns="45720" bIns="685800" anchor="t" anchorCtr="0" upright="1">
                        <a:noAutofit/>
                      </wps:bodyPr>
                    </wps:wsp>
                  </a:graphicData>
                </a:graphic>
                <wp14:sizeRelH relativeFrom="leftMargin">
                  <wp14:pctWidth>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rect w14:anchorId="034A86D5" id="Rectangle 159" o:spid="_x0000_s1027" style="position:absolute;left:0;text-align:left;margin-left:37.25pt;margin-top:69.45pt;width:74.05pt;height:841.65pt;flip:x;z-index:251658240;visibility:visible;mso-wrap-style:square;mso-width-percent:0;mso-height-percent:10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100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" o:allowincell="f" fillcolor="#4071ac [2852]" stroked="f">
                <v:fill color2="#335987 [2244]" rotate="t" focusposition=".5,.5" focussize="" colors="0 #4172ad;26870f #376092;45220f #4172ad;63570f #335a88" focus="100%" type="gradientRadial"/>
                <v:textbox style="layout-flow:vertical;mso-layout-flow-alt:bottom-to-top" inset="3.6pt,54pt,3.6pt,54pt">
                  <w:txbxContent>
                    <w:p w14:paraId="5E84595D" w14:textId="5DE9E660" w:rsidR="00D5078C" w:rsidRPr="0078632C" w:rsidRDefault="00D5078C" w:rsidP="00A54E1D">
                      <w:pPr>
                        <w:pStyle w:val="13"/>
                        <w:rPr>
                          <w:caps/>
                          <w:sz w:val="40"/>
                          <w:szCs w:val="40"/>
                          <w:rtl/>
                        </w:rPr>
                      </w:pPr>
                      <w:r w:rsidRPr="0078632C">
                        <w:rPr>
                          <w:rFonts w:hint="cs"/>
                          <w:caps/>
                          <w:sz w:val="40"/>
                          <w:szCs w:val="40"/>
                          <w:rtl/>
                        </w:rPr>
                        <w:t>הלכ</w:t>
                      </w:r>
                      <w:r w:rsidR="00C3126A">
                        <w:rPr>
                          <w:rFonts w:hint="cs"/>
                          <w:caps/>
                          <w:sz w:val="40"/>
                          <w:szCs w:val="40"/>
                          <w:rtl/>
                        </w:rPr>
                        <w:t xml:space="preserve">ה </w:t>
                      </w:r>
                      <w:r w:rsidRPr="0078632C">
                        <w:rPr>
                          <w:rFonts w:hint="cs"/>
                          <w:caps/>
                          <w:sz w:val="40"/>
                          <w:szCs w:val="40"/>
                          <w:rtl/>
                        </w:rPr>
                        <w:t xml:space="preserve">בגבעה / עלון </w:t>
                      </w:r>
                      <w:r w:rsidR="00180420">
                        <w:rPr>
                          <w:rFonts w:hint="cs"/>
                          <w:caps/>
                          <w:sz w:val="40"/>
                          <w:szCs w:val="40"/>
                          <w:rtl/>
                        </w:rPr>
                        <w:t>שבועי</w:t>
                      </w:r>
                      <w:r w:rsidRPr="0078632C">
                        <w:rPr>
                          <w:rFonts w:hint="cs"/>
                          <w:caps/>
                          <w:sz w:val="40"/>
                          <w:szCs w:val="40"/>
                          <w:rtl/>
                        </w:rPr>
                        <w:t xml:space="preserve"> / </w:t>
                      </w:r>
                      <w:proofErr w:type="spellStart"/>
                      <w:r w:rsidRPr="0078632C">
                        <w:rPr>
                          <w:rFonts w:hint="cs"/>
                          <w:caps/>
                          <w:sz w:val="38"/>
                          <w:szCs w:val="38"/>
                          <w:rtl/>
                        </w:rPr>
                        <w:t>לע"נ</w:t>
                      </w:r>
                      <w:proofErr w:type="spellEnd"/>
                      <w:r w:rsidRPr="0078632C">
                        <w:rPr>
                          <w:rFonts w:hint="cs"/>
                          <w:caps/>
                          <w:sz w:val="38"/>
                          <w:szCs w:val="38"/>
                          <w:rtl/>
                        </w:rPr>
                        <w:t xml:space="preserve"> הרב משה </w:t>
                      </w:r>
                      <w:proofErr w:type="spellStart"/>
                      <w:r w:rsidRPr="0078632C">
                        <w:rPr>
                          <w:rFonts w:hint="cs"/>
                          <w:caps/>
                          <w:sz w:val="38"/>
                          <w:szCs w:val="38"/>
                          <w:rtl/>
                        </w:rPr>
                        <w:t>ב"ר</w:t>
                      </w:r>
                      <w:proofErr w:type="spellEnd"/>
                      <w:r w:rsidRPr="0078632C">
                        <w:rPr>
                          <w:rFonts w:hint="cs"/>
                          <w:caps/>
                          <w:sz w:val="38"/>
                          <w:szCs w:val="38"/>
                          <w:rtl/>
                        </w:rPr>
                        <w:t xml:space="preserve"> אשר ישעיה ז"ל, נלב"ע י"א טבת תשע"א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031E178A" w14:textId="77BD5971" w:rsidR="00915F7B" w:rsidRPr="009B27EB" w:rsidRDefault="00AA15F5" w:rsidP="007D06DB">
      <w:pPr>
        <w:spacing w:line="276" w:lineRule="auto"/>
        <w:jc w:val="center"/>
        <w:rPr>
          <w:sz w:val="28"/>
          <w:szCs w:val="28"/>
          <w:rtl/>
        </w:rPr>
        <w:sectPr w:rsidR="00915F7B" w:rsidRPr="009B27EB" w:rsidSect="00C31CF5">
          <w:type w:val="continuous"/>
          <w:pgSz w:w="11907" w:h="16839" w:code="9"/>
          <w:pgMar w:top="284" w:right="1134" w:bottom="567" w:left="2693" w:header="709" w:footer="1134" w:gutter="0"/>
          <w:cols w:space="720"/>
          <w:titlePg/>
          <w:bidi/>
          <w:rtlGutter/>
          <w:docGrid w:linePitch="360"/>
        </w:sectPr>
      </w:pPr>
      <w:r w:rsidRPr="009B27EB">
        <w:rPr>
          <w:sz w:val="28"/>
          <w:szCs w:val="28"/>
          <w:rtl/>
        </w:rPr>
        <w:softHyphen/>
      </w:r>
      <w:r w:rsidRPr="009B27EB">
        <w:rPr>
          <w:sz w:val="28"/>
          <w:szCs w:val="28"/>
          <w:rtl/>
        </w:rPr>
        <w:softHyphen/>
      </w:r>
      <w:r w:rsidRPr="009B27EB">
        <w:rPr>
          <w:sz w:val="28"/>
          <w:szCs w:val="28"/>
          <w:rtl/>
        </w:rPr>
        <w:softHyphen/>
      </w:r>
      <w:r w:rsidR="00D736E9" w:rsidRPr="009B27EB">
        <w:rPr>
          <w:rFonts w:hint="cs"/>
          <w:sz w:val="28"/>
          <w:szCs w:val="28"/>
          <w:rtl/>
        </w:rPr>
        <w:t>"</w:t>
      </w:r>
      <w:r w:rsidR="00A056B9">
        <w:rPr>
          <w:rFonts w:hint="cs"/>
          <w:sz w:val="28"/>
          <w:szCs w:val="28"/>
          <w:rtl/>
        </w:rPr>
        <w:t>סוכת זיכוי הרבים</w:t>
      </w:r>
      <w:r w:rsidR="00821D44" w:rsidRPr="009B27EB">
        <w:rPr>
          <w:rFonts w:hint="cs"/>
          <w:sz w:val="28"/>
          <w:szCs w:val="28"/>
          <w:rtl/>
        </w:rPr>
        <w:t>"</w:t>
      </w:r>
    </w:p>
    <w:bookmarkEnd w:id="0"/>
    <w:p w14:paraId="65221635" w14:textId="77777777" w:rsidR="00324DB5" w:rsidRDefault="00324DB5" w:rsidP="004E6F69">
      <w:pPr>
        <w:pStyle w:val="afff0"/>
        <w:rPr>
          <w:rFonts w:ascii="David" w:hAnsi="David" w:cs="David"/>
          <w:sz w:val="26"/>
          <w:szCs w:val="26"/>
          <w:rtl/>
        </w:rPr>
      </w:pPr>
    </w:p>
    <w:p w14:paraId="16C5C874" w14:textId="10AB0881" w:rsidR="0077131D" w:rsidRDefault="008C548F" w:rsidP="00806A2C">
      <w:pPr>
        <w:pStyle w:val="afff0"/>
        <w:rPr>
          <w:rFonts w:ascii="David" w:hAnsi="David" w:cs="David"/>
          <w:sz w:val="26"/>
          <w:szCs w:val="26"/>
          <w:rtl/>
        </w:rPr>
      </w:pPr>
      <w:r>
        <w:rPr>
          <w:rFonts w:ascii="David" w:hAnsi="David" w:cs="David" w:hint="cs"/>
          <w:sz w:val="26"/>
          <w:szCs w:val="26"/>
          <w:rtl/>
        </w:rPr>
        <w:t xml:space="preserve">"זיכוי הרבים" </w:t>
      </w:r>
      <w:r>
        <w:rPr>
          <w:rFonts w:ascii="David" w:hAnsi="David" w:cs="David"/>
          <w:sz w:val="26"/>
          <w:szCs w:val="26"/>
          <w:rtl/>
        </w:rPr>
        <w:t>–</w:t>
      </w:r>
      <w:r>
        <w:rPr>
          <w:rFonts w:ascii="David" w:hAnsi="David" w:cs="David" w:hint="cs"/>
          <w:sz w:val="26"/>
          <w:szCs w:val="26"/>
          <w:rtl/>
        </w:rPr>
        <w:t xml:space="preserve"> כך הוכרז במגפון. רכב מסחרי ועליו סוכה התקרב למקום. כל מי שרצה לזכות במצות סוכה ואכילה בה, יכול לעלות על הסוכה לזמן קצוב ולקיים את </w:t>
      </w:r>
      <w:proofErr w:type="spellStart"/>
      <w:r>
        <w:rPr>
          <w:rFonts w:ascii="David" w:hAnsi="David" w:cs="David" w:hint="cs"/>
          <w:sz w:val="26"/>
          <w:szCs w:val="26"/>
          <w:rtl/>
        </w:rPr>
        <w:t>המצוה</w:t>
      </w:r>
      <w:proofErr w:type="spellEnd"/>
      <w:r w:rsidR="00A056B9">
        <w:rPr>
          <w:rFonts w:ascii="David" w:hAnsi="David" w:cs="David" w:hint="cs"/>
          <w:sz w:val="26"/>
          <w:szCs w:val="26"/>
          <w:rtl/>
        </w:rPr>
        <w:t>, תמורת שקלים לא בודדים.</w:t>
      </w:r>
    </w:p>
    <w:p w14:paraId="7D7B9951" w14:textId="77777777" w:rsidR="008C548F" w:rsidRDefault="008C548F" w:rsidP="00806A2C">
      <w:pPr>
        <w:pStyle w:val="afff0"/>
        <w:rPr>
          <w:rFonts w:ascii="David" w:hAnsi="David" w:cs="David"/>
          <w:sz w:val="26"/>
          <w:szCs w:val="26"/>
          <w:rtl/>
        </w:rPr>
      </w:pPr>
    </w:p>
    <w:p w14:paraId="1A145A46" w14:textId="05B32D5F" w:rsidR="008C548F" w:rsidRDefault="008C548F" w:rsidP="008C548F">
      <w:pPr>
        <w:pStyle w:val="afff0"/>
        <w:rPr>
          <w:rFonts w:ascii="David" w:hAnsi="David" w:cs="David"/>
          <w:sz w:val="26"/>
          <w:szCs w:val="26"/>
          <w:rtl/>
        </w:rPr>
      </w:pPr>
      <w:r>
        <w:rPr>
          <w:rFonts w:ascii="David" w:hAnsi="David" w:cs="David" w:hint="cs"/>
          <w:sz w:val="26"/>
          <w:szCs w:val="26"/>
          <w:rtl/>
        </w:rPr>
        <w:t xml:space="preserve">ומדוע לא בנו סוכות ? ודאי שבנו !  "רוח </w:t>
      </w:r>
      <w:r w:rsidR="00A056B9">
        <w:rPr>
          <w:rFonts w:ascii="David" w:hAnsi="David" w:cs="David" w:hint="cs"/>
          <w:sz w:val="26"/>
          <w:szCs w:val="26"/>
          <w:rtl/>
        </w:rPr>
        <w:t>שאינה</w:t>
      </w:r>
      <w:r>
        <w:rPr>
          <w:rFonts w:ascii="David" w:hAnsi="David" w:cs="David" w:hint="cs"/>
          <w:sz w:val="26"/>
          <w:szCs w:val="26"/>
          <w:rtl/>
        </w:rPr>
        <w:t xml:space="preserve"> מצויה" העיפה סוכות רבות בשכונה</w:t>
      </w:r>
      <w:r w:rsidR="00A056B9">
        <w:rPr>
          <w:rFonts w:ascii="David" w:hAnsi="David" w:cs="David" w:hint="cs"/>
          <w:sz w:val="26"/>
          <w:szCs w:val="26"/>
          <w:rtl/>
        </w:rPr>
        <w:t>.</w:t>
      </w:r>
      <w:r>
        <w:rPr>
          <w:rFonts w:ascii="David" w:hAnsi="David" w:cs="David" w:hint="cs"/>
          <w:sz w:val="26"/>
          <w:szCs w:val="26"/>
          <w:rtl/>
        </w:rPr>
        <w:t xml:space="preserve"> ואין להחשיב את תושבי השכונה כ"פושעים" שהרי סוכה צריכה לעמוד ברוח מצויה ולא ברוח שאינה מצויה</w:t>
      </w:r>
      <w:r w:rsidRPr="008C548F">
        <w:rPr>
          <w:rFonts w:ascii="David" w:hAnsi="David" w:cs="David" w:hint="cs"/>
          <w:sz w:val="24"/>
          <w:rtl/>
        </w:rPr>
        <w:t xml:space="preserve"> </w:t>
      </w:r>
      <w:r w:rsidRPr="00A056B9">
        <w:rPr>
          <w:rFonts w:ascii="David" w:hAnsi="David" w:cs="David" w:hint="cs"/>
          <w:sz w:val="22"/>
          <w:szCs w:val="22"/>
          <w:rtl/>
        </w:rPr>
        <w:t xml:space="preserve">(אף שיש להסתפק מה הדין אם החזאים הודיעו מראש על בואה של הסופה, האם עתה הרוח הלא מצויה כבר מוגדרת "מצויה" ובמיוחד </w:t>
      </w:r>
      <w:proofErr w:type="spellStart"/>
      <w:r w:rsidRPr="00A056B9">
        <w:rPr>
          <w:rFonts w:ascii="David" w:hAnsi="David" w:cs="David" w:hint="cs"/>
          <w:sz w:val="22"/>
          <w:szCs w:val="22"/>
          <w:rtl/>
        </w:rPr>
        <w:t>באיזורים</w:t>
      </w:r>
      <w:proofErr w:type="spellEnd"/>
      <w:r w:rsidRPr="00A056B9">
        <w:rPr>
          <w:rFonts w:ascii="David" w:hAnsi="David" w:cs="David" w:hint="cs"/>
          <w:sz w:val="22"/>
          <w:szCs w:val="22"/>
          <w:rtl/>
        </w:rPr>
        <w:t xml:space="preserve"> המועדים</w:t>
      </w:r>
      <w:r w:rsidR="00A056B9" w:rsidRPr="00A056B9">
        <w:rPr>
          <w:rFonts w:ascii="David" w:hAnsi="David" w:cs="David" w:hint="cs"/>
          <w:sz w:val="22"/>
          <w:szCs w:val="22"/>
          <w:rtl/>
        </w:rPr>
        <w:t xml:space="preserve"> ועיין נטעי גבריאל, סוכות ו' </w:t>
      </w:r>
      <w:proofErr w:type="spellStart"/>
      <w:r w:rsidR="00A056B9" w:rsidRPr="00A056B9">
        <w:rPr>
          <w:rFonts w:ascii="David" w:hAnsi="David" w:cs="David" w:hint="cs"/>
          <w:sz w:val="22"/>
          <w:szCs w:val="22"/>
          <w:rtl/>
        </w:rPr>
        <w:t>ס"ק</w:t>
      </w:r>
      <w:proofErr w:type="spellEnd"/>
      <w:r w:rsidR="00A056B9" w:rsidRPr="00A056B9">
        <w:rPr>
          <w:rFonts w:ascii="David" w:hAnsi="David" w:cs="David" w:hint="cs"/>
          <w:sz w:val="22"/>
          <w:szCs w:val="22"/>
          <w:rtl/>
        </w:rPr>
        <w:t xml:space="preserve"> י"ב</w:t>
      </w:r>
      <w:r w:rsidRPr="00A056B9">
        <w:rPr>
          <w:rFonts w:ascii="David" w:hAnsi="David" w:cs="David" w:hint="cs"/>
          <w:sz w:val="22"/>
          <w:szCs w:val="22"/>
          <w:rtl/>
        </w:rPr>
        <w:t>)</w:t>
      </w:r>
      <w:r>
        <w:rPr>
          <w:rFonts w:ascii="David" w:hAnsi="David" w:cs="David" w:hint="cs"/>
          <w:sz w:val="26"/>
          <w:szCs w:val="26"/>
          <w:rtl/>
        </w:rPr>
        <w:t>.</w:t>
      </w:r>
    </w:p>
    <w:p w14:paraId="0C51DD11" w14:textId="77777777" w:rsidR="008C548F" w:rsidRDefault="008C548F" w:rsidP="008C548F">
      <w:pPr>
        <w:pStyle w:val="afff0"/>
        <w:rPr>
          <w:rFonts w:ascii="David" w:hAnsi="David" w:cs="David"/>
          <w:sz w:val="26"/>
          <w:szCs w:val="26"/>
          <w:rtl/>
        </w:rPr>
      </w:pPr>
    </w:p>
    <w:p w14:paraId="78CC2856" w14:textId="42FE118A" w:rsidR="008C548F" w:rsidRDefault="008C548F" w:rsidP="008C548F">
      <w:pPr>
        <w:pStyle w:val="afff0"/>
        <w:rPr>
          <w:rFonts w:ascii="David" w:hAnsi="David" w:cs="David"/>
          <w:sz w:val="26"/>
          <w:szCs w:val="26"/>
          <w:rtl/>
        </w:rPr>
      </w:pPr>
      <w:r>
        <w:rPr>
          <w:rFonts w:ascii="David" w:hAnsi="David" w:cs="David" w:hint="cs"/>
          <w:sz w:val="26"/>
          <w:szCs w:val="26"/>
          <w:rtl/>
        </w:rPr>
        <w:t xml:space="preserve">תושבי השכונה היו מוכנים לשלם כל מחיר עבור קיום </w:t>
      </w:r>
      <w:proofErr w:type="spellStart"/>
      <w:r>
        <w:rPr>
          <w:rFonts w:ascii="David" w:hAnsi="David" w:cs="David" w:hint="cs"/>
          <w:sz w:val="26"/>
          <w:szCs w:val="26"/>
          <w:rtl/>
        </w:rPr>
        <w:t>המצוה</w:t>
      </w:r>
      <w:proofErr w:type="spellEnd"/>
      <w:r>
        <w:rPr>
          <w:rFonts w:ascii="David" w:hAnsi="David" w:cs="David" w:hint="cs"/>
          <w:sz w:val="26"/>
          <w:szCs w:val="26"/>
          <w:rtl/>
        </w:rPr>
        <w:t>,</w:t>
      </w:r>
      <w:r w:rsidR="00A056B9">
        <w:rPr>
          <w:rFonts w:ascii="David" w:hAnsi="David" w:cs="David" w:hint="cs"/>
          <w:sz w:val="26"/>
          <w:szCs w:val="26"/>
          <w:rtl/>
        </w:rPr>
        <w:t xml:space="preserve"> והיזם הבין זאת היטב ! </w:t>
      </w:r>
      <w:r>
        <w:rPr>
          <w:rFonts w:ascii="David" w:hAnsi="David" w:cs="David" w:hint="cs"/>
          <w:sz w:val="26"/>
          <w:szCs w:val="26"/>
          <w:rtl/>
        </w:rPr>
        <w:t xml:space="preserve">ותור ארוך קיבל את פני המאחרים. והתושבים לא פסקו מלהלל את היזם שזיכה אותם </w:t>
      </w:r>
      <w:proofErr w:type="spellStart"/>
      <w:r>
        <w:rPr>
          <w:rFonts w:ascii="David" w:hAnsi="David" w:cs="David" w:hint="cs"/>
          <w:sz w:val="26"/>
          <w:szCs w:val="26"/>
          <w:rtl/>
        </w:rPr>
        <w:t>במצוה</w:t>
      </w:r>
      <w:proofErr w:type="spellEnd"/>
      <w:r>
        <w:rPr>
          <w:rFonts w:ascii="David" w:hAnsi="David" w:cs="David" w:hint="cs"/>
          <w:sz w:val="26"/>
          <w:szCs w:val="26"/>
          <w:rtl/>
        </w:rPr>
        <w:t>.</w:t>
      </w:r>
    </w:p>
    <w:p w14:paraId="1ECB042A" w14:textId="77777777" w:rsidR="008C548F" w:rsidRDefault="008C548F" w:rsidP="008C548F">
      <w:pPr>
        <w:pStyle w:val="afff0"/>
        <w:rPr>
          <w:rFonts w:ascii="David" w:hAnsi="David" w:cs="David"/>
          <w:sz w:val="26"/>
          <w:szCs w:val="26"/>
          <w:rtl/>
        </w:rPr>
      </w:pPr>
    </w:p>
    <w:p w14:paraId="4E1D7378" w14:textId="096442AE" w:rsidR="008C548F" w:rsidRDefault="008C548F" w:rsidP="008C548F">
      <w:pPr>
        <w:pStyle w:val="afff0"/>
        <w:rPr>
          <w:rFonts w:ascii="David" w:hAnsi="David" w:cs="David"/>
          <w:sz w:val="26"/>
          <w:szCs w:val="26"/>
          <w:rtl/>
        </w:rPr>
      </w:pPr>
      <w:r>
        <w:rPr>
          <w:rFonts w:ascii="David" w:hAnsi="David" w:cs="David" w:hint="cs"/>
          <w:sz w:val="26"/>
          <w:szCs w:val="26"/>
          <w:rtl/>
        </w:rPr>
        <w:t>היזם התפלפל עם הממתינים בתור, האם כדי לזכות רבים במצות סוכה, הוא עצמו יכול לפטור עצמו מהסוכה ולאפשר לאחרים לשהות ב</w:t>
      </w:r>
      <w:r w:rsidR="00A056B9">
        <w:rPr>
          <w:rFonts w:ascii="David" w:hAnsi="David" w:cs="David" w:hint="cs"/>
          <w:sz w:val="26"/>
          <w:szCs w:val="26"/>
          <w:rtl/>
        </w:rPr>
        <w:t>ה</w:t>
      </w:r>
      <w:r>
        <w:rPr>
          <w:rFonts w:ascii="David" w:hAnsi="David" w:cs="David" w:hint="cs"/>
          <w:sz w:val="26"/>
          <w:szCs w:val="26"/>
          <w:rtl/>
        </w:rPr>
        <w:t xml:space="preserve"> מדין "עוסק </w:t>
      </w:r>
      <w:proofErr w:type="spellStart"/>
      <w:r>
        <w:rPr>
          <w:rFonts w:ascii="David" w:hAnsi="David" w:cs="David" w:hint="cs"/>
          <w:sz w:val="26"/>
          <w:szCs w:val="26"/>
          <w:rtl/>
        </w:rPr>
        <w:t>במצוה</w:t>
      </w:r>
      <w:proofErr w:type="spellEnd"/>
      <w:r>
        <w:rPr>
          <w:rFonts w:ascii="David" w:hAnsi="David" w:cs="David" w:hint="cs"/>
          <w:sz w:val="26"/>
          <w:szCs w:val="26"/>
          <w:rtl/>
        </w:rPr>
        <w:t xml:space="preserve"> שפטור </w:t>
      </w:r>
      <w:proofErr w:type="spellStart"/>
      <w:r>
        <w:rPr>
          <w:rFonts w:ascii="David" w:hAnsi="David" w:cs="David" w:hint="cs"/>
          <w:sz w:val="26"/>
          <w:szCs w:val="26"/>
          <w:rtl/>
        </w:rPr>
        <w:t>מהמצוה</w:t>
      </w:r>
      <w:proofErr w:type="spellEnd"/>
      <w:r>
        <w:rPr>
          <w:rFonts w:ascii="David" w:hAnsi="David" w:cs="David" w:hint="cs"/>
          <w:sz w:val="26"/>
          <w:szCs w:val="26"/>
          <w:rtl/>
        </w:rPr>
        <w:t xml:space="preserve">". אולם היו שדחו את דבריו בטענה שדין "עוסק </w:t>
      </w:r>
      <w:proofErr w:type="spellStart"/>
      <w:r>
        <w:rPr>
          <w:rFonts w:ascii="David" w:hAnsi="David" w:cs="David" w:hint="cs"/>
          <w:sz w:val="26"/>
          <w:szCs w:val="26"/>
          <w:rtl/>
        </w:rPr>
        <w:t>במצוה</w:t>
      </w:r>
      <w:proofErr w:type="spellEnd"/>
      <w:r>
        <w:rPr>
          <w:rFonts w:ascii="David" w:hAnsi="David" w:cs="David" w:hint="cs"/>
          <w:sz w:val="26"/>
          <w:szCs w:val="26"/>
          <w:rtl/>
        </w:rPr>
        <w:t>" נאמר רק בעושה בחינם ולא בעושה בשכר</w:t>
      </w:r>
      <w:r w:rsidRPr="008C548F">
        <w:rPr>
          <w:rFonts w:ascii="David" w:hAnsi="David" w:cs="David" w:hint="cs"/>
          <w:sz w:val="24"/>
          <w:rtl/>
        </w:rPr>
        <w:t xml:space="preserve"> (עיין </w:t>
      </w:r>
      <w:proofErr w:type="spellStart"/>
      <w:r w:rsidRPr="008C548F">
        <w:rPr>
          <w:rFonts w:ascii="David" w:hAnsi="David" w:cs="David" w:hint="cs"/>
          <w:sz w:val="24"/>
          <w:rtl/>
        </w:rPr>
        <w:t>ערוה"ש</w:t>
      </w:r>
      <w:proofErr w:type="spellEnd"/>
      <w:r w:rsidRPr="008C548F">
        <w:rPr>
          <w:rFonts w:ascii="David" w:hAnsi="David" w:cs="David" w:hint="cs"/>
          <w:sz w:val="24"/>
          <w:rtl/>
        </w:rPr>
        <w:t xml:space="preserve"> תר"מ ג' לגבי חולים ומשמשיהם)</w:t>
      </w:r>
      <w:r>
        <w:rPr>
          <w:rFonts w:ascii="David" w:hAnsi="David" w:cs="David" w:hint="cs"/>
          <w:sz w:val="26"/>
          <w:szCs w:val="26"/>
          <w:rtl/>
        </w:rPr>
        <w:t xml:space="preserve">. ועוד, אף הוא יכול לעמוד בתור כמו כולם ולעלות לסוכה ולאכול בה... </w:t>
      </w:r>
    </w:p>
    <w:p w14:paraId="4C0C8D0B" w14:textId="77777777" w:rsidR="008C548F" w:rsidRPr="00A056B9" w:rsidRDefault="008C548F" w:rsidP="008C548F">
      <w:pPr>
        <w:pStyle w:val="afff0"/>
        <w:rPr>
          <w:rFonts w:ascii="David" w:hAnsi="David" w:cs="David"/>
          <w:sz w:val="18"/>
          <w:szCs w:val="18"/>
          <w:rtl/>
        </w:rPr>
      </w:pPr>
    </w:p>
    <w:p w14:paraId="4355BA61" w14:textId="43AFBDA9" w:rsidR="008C548F" w:rsidRDefault="00317844" w:rsidP="008C548F">
      <w:pPr>
        <w:pStyle w:val="afff0"/>
        <w:rPr>
          <w:rFonts w:ascii="David" w:hAnsi="David" w:cs="David"/>
          <w:sz w:val="26"/>
          <w:szCs w:val="26"/>
          <w:rtl/>
        </w:rPr>
      </w:pPr>
      <w:r>
        <w:rPr>
          <w:rFonts w:ascii="David" w:hAnsi="David" w:cs="David" w:hint="cs"/>
          <w:sz w:val="26"/>
          <w:szCs w:val="26"/>
          <w:rtl/>
        </w:rPr>
        <w:t>לפתע, כמו "משום מקום" אנשים קפצו על ה"יזם", אזקו אותו. וכוחות משטרה גלויים רבים הגיעו למקום.</w:t>
      </w:r>
    </w:p>
    <w:p w14:paraId="0B85122F" w14:textId="77777777" w:rsidR="00317844" w:rsidRDefault="00317844" w:rsidP="008C548F">
      <w:pPr>
        <w:pStyle w:val="afff0"/>
        <w:rPr>
          <w:rFonts w:ascii="David" w:hAnsi="David" w:cs="David"/>
          <w:sz w:val="26"/>
          <w:szCs w:val="26"/>
          <w:rtl/>
        </w:rPr>
      </w:pPr>
    </w:p>
    <w:p w14:paraId="1921658F" w14:textId="6B77997B" w:rsidR="00317844" w:rsidRDefault="00317844" w:rsidP="008C548F">
      <w:pPr>
        <w:pStyle w:val="afff0"/>
        <w:rPr>
          <w:rFonts w:ascii="David" w:hAnsi="David" w:cs="David"/>
          <w:sz w:val="26"/>
          <w:szCs w:val="26"/>
          <w:rtl/>
        </w:rPr>
      </w:pPr>
      <w:r>
        <w:rPr>
          <w:rFonts w:ascii="David" w:hAnsi="David" w:cs="David" w:hint="cs"/>
          <w:sz w:val="26"/>
          <w:szCs w:val="26"/>
          <w:rtl/>
        </w:rPr>
        <w:t xml:space="preserve">התברר </w:t>
      </w:r>
      <w:proofErr w:type="spellStart"/>
      <w:r>
        <w:rPr>
          <w:rFonts w:ascii="David" w:hAnsi="David" w:cs="David" w:hint="cs"/>
          <w:sz w:val="26"/>
          <w:szCs w:val="26"/>
          <w:rtl/>
        </w:rPr>
        <w:t>שה"יזם</w:t>
      </w:r>
      <w:proofErr w:type="spellEnd"/>
      <w:r>
        <w:rPr>
          <w:rFonts w:ascii="David" w:hAnsi="David" w:cs="David" w:hint="cs"/>
          <w:sz w:val="26"/>
          <w:szCs w:val="26"/>
          <w:rtl/>
        </w:rPr>
        <w:t xml:space="preserve">" ששמע על הסופה, גנב רכב </w:t>
      </w:r>
      <w:proofErr w:type="spellStart"/>
      <w:r>
        <w:rPr>
          <w:rFonts w:ascii="David" w:hAnsi="David" w:cs="David" w:hint="cs"/>
          <w:sz w:val="26"/>
          <w:szCs w:val="26"/>
          <w:rtl/>
        </w:rPr>
        <w:t>שהיתה</w:t>
      </w:r>
      <w:proofErr w:type="spellEnd"/>
      <w:r>
        <w:rPr>
          <w:rFonts w:ascii="David" w:hAnsi="David" w:cs="David" w:hint="cs"/>
          <w:sz w:val="26"/>
          <w:szCs w:val="26"/>
          <w:rtl/>
        </w:rPr>
        <w:t xml:space="preserve"> עליו סוכה, הגיע לשכונה וגרף 'קופה' נאה...</w:t>
      </w:r>
    </w:p>
    <w:p w14:paraId="678532A0" w14:textId="77777777" w:rsidR="00317844" w:rsidRDefault="00317844" w:rsidP="008C548F">
      <w:pPr>
        <w:pStyle w:val="afff0"/>
        <w:rPr>
          <w:rFonts w:ascii="David" w:hAnsi="David" w:cs="David"/>
          <w:sz w:val="26"/>
          <w:szCs w:val="26"/>
          <w:rtl/>
        </w:rPr>
      </w:pPr>
    </w:p>
    <w:p w14:paraId="5F3C8688" w14:textId="7B317413" w:rsidR="00317844" w:rsidRDefault="00317844" w:rsidP="008C548F">
      <w:pPr>
        <w:pStyle w:val="afff0"/>
        <w:rPr>
          <w:rFonts w:ascii="David" w:hAnsi="David" w:cs="David"/>
          <w:sz w:val="26"/>
          <w:szCs w:val="26"/>
          <w:rtl/>
        </w:rPr>
      </w:pPr>
      <w:r>
        <w:rPr>
          <w:rFonts w:ascii="David" w:hAnsi="David" w:cs="David" w:hint="cs"/>
          <w:sz w:val="26"/>
          <w:szCs w:val="26"/>
          <w:rtl/>
        </w:rPr>
        <w:t xml:space="preserve">הממתינים בתור נשמו לרווחה ושמחו למפרע על התור הארוך שמנע מהם מלעלות לסוכה, הם לא </w:t>
      </w:r>
      <w:r w:rsidR="00A056B9">
        <w:rPr>
          <w:rFonts w:ascii="David" w:hAnsi="David" w:cs="David" w:hint="cs"/>
          <w:sz w:val="26"/>
          <w:szCs w:val="26"/>
          <w:rtl/>
        </w:rPr>
        <w:t xml:space="preserve">נכשלו בשימוש </w:t>
      </w:r>
      <w:r>
        <w:rPr>
          <w:rFonts w:ascii="David" w:hAnsi="David" w:cs="David" w:hint="cs"/>
          <w:sz w:val="26"/>
          <w:szCs w:val="26"/>
          <w:rtl/>
        </w:rPr>
        <w:t>בדבר גזול ! אלו שכבר הספיקו לאכול בסוכה תמהו האם ברכתם "</w:t>
      </w:r>
      <w:proofErr w:type="spellStart"/>
      <w:r>
        <w:rPr>
          <w:rFonts w:ascii="David" w:hAnsi="David" w:cs="David" w:hint="cs"/>
          <w:sz w:val="26"/>
          <w:szCs w:val="26"/>
          <w:rtl/>
        </w:rPr>
        <w:t>לישב</w:t>
      </w:r>
      <w:proofErr w:type="spellEnd"/>
      <w:r>
        <w:rPr>
          <w:rFonts w:ascii="David" w:hAnsi="David" w:cs="David" w:hint="cs"/>
          <w:sz w:val="26"/>
          <w:szCs w:val="26"/>
          <w:rtl/>
        </w:rPr>
        <w:t xml:space="preserve"> בסוכה" </w:t>
      </w:r>
      <w:proofErr w:type="spellStart"/>
      <w:r>
        <w:rPr>
          <w:rFonts w:ascii="David" w:hAnsi="David" w:cs="David" w:hint="cs"/>
          <w:sz w:val="26"/>
          <w:szCs w:val="26"/>
          <w:rtl/>
        </w:rPr>
        <w:t>היתה</w:t>
      </w:r>
      <w:proofErr w:type="spellEnd"/>
      <w:r>
        <w:rPr>
          <w:rFonts w:ascii="David" w:hAnsi="David" w:cs="David" w:hint="cs"/>
          <w:sz w:val="26"/>
          <w:szCs w:val="26"/>
          <w:rtl/>
        </w:rPr>
        <w:t xml:space="preserve"> ברכה לבטלה, שאין לשבת ולצאת </w:t>
      </w:r>
      <w:proofErr w:type="spellStart"/>
      <w:r>
        <w:rPr>
          <w:rFonts w:ascii="David" w:hAnsi="David" w:cs="David" w:hint="cs"/>
          <w:sz w:val="26"/>
          <w:szCs w:val="26"/>
          <w:rtl/>
        </w:rPr>
        <w:t>יד"ח</w:t>
      </w:r>
      <w:proofErr w:type="spellEnd"/>
      <w:r>
        <w:rPr>
          <w:rFonts w:ascii="David" w:hAnsi="David" w:cs="David" w:hint="cs"/>
          <w:sz w:val="26"/>
          <w:szCs w:val="26"/>
          <w:rtl/>
        </w:rPr>
        <w:t xml:space="preserve"> בסוכה גזולה</w:t>
      </w:r>
      <w:r w:rsidRPr="00317844">
        <w:rPr>
          <w:rFonts w:ascii="David" w:hAnsi="David" w:cs="David" w:hint="cs"/>
          <w:sz w:val="24"/>
          <w:rtl/>
        </w:rPr>
        <w:t xml:space="preserve"> (עיין </w:t>
      </w:r>
      <w:proofErr w:type="spellStart"/>
      <w:r w:rsidRPr="00317844">
        <w:rPr>
          <w:rFonts w:ascii="David" w:hAnsi="David" w:cs="David" w:hint="cs"/>
          <w:sz w:val="24"/>
          <w:rtl/>
        </w:rPr>
        <w:t>משנ"ב</w:t>
      </w:r>
      <w:proofErr w:type="spellEnd"/>
      <w:r w:rsidRPr="00317844">
        <w:rPr>
          <w:rFonts w:ascii="David" w:hAnsi="David" w:cs="David" w:hint="cs"/>
          <w:sz w:val="24"/>
          <w:rtl/>
        </w:rPr>
        <w:t xml:space="preserve"> תרל"ח </w:t>
      </w:r>
      <w:proofErr w:type="spellStart"/>
      <w:r w:rsidRPr="00317844">
        <w:rPr>
          <w:rFonts w:ascii="David" w:hAnsi="David" w:cs="David" w:hint="cs"/>
          <w:sz w:val="24"/>
          <w:rtl/>
        </w:rPr>
        <w:t>ס"ק</w:t>
      </w:r>
      <w:proofErr w:type="spellEnd"/>
      <w:r w:rsidRPr="00317844">
        <w:rPr>
          <w:rFonts w:ascii="David" w:hAnsi="David" w:cs="David" w:hint="cs"/>
          <w:sz w:val="24"/>
          <w:rtl/>
        </w:rPr>
        <w:t xml:space="preserve"> י"ח בשם </w:t>
      </w:r>
      <w:proofErr w:type="spellStart"/>
      <w:r w:rsidRPr="00317844">
        <w:rPr>
          <w:rFonts w:ascii="David" w:hAnsi="David" w:cs="David" w:hint="cs"/>
          <w:sz w:val="24"/>
          <w:rtl/>
        </w:rPr>
        <w:t>המג"א</w:t>
      </w:r>
      <w:proofErr w:type="spellEnd"/>
      <w:r w:rsidRPr="00317844">
        <w:rPr>
          <w:rFonts w:ascii="David" w:hAnsi="David" w:cs="David" w:hint="cs"/>
          <w:sz w:val="24"/>
          <w:rtl/>
        </w:rPr>
        <w:t xml:space="preserve"> שלא יצאו ידי חובה ובביאור הלכה שם </w:t>
      </w:r>
      <w:proofErr w:type="spellStart"/>
      <w:r w:rsidRPr="00317844">
        <w:rPr>
          <w:rFonts w:ascii="David" w:hAnsi="David" w:cs="David" w:hint="cs"/>
          <w:sz w:val="24"/>
          <w:rtl/>
        </w:rPr>
        <w:t>סברא</w:t>
      </w:r>
      <w:proofErr w:type="spellEnd"/>
      <w:r w:rsidRPr="00317844">
        <w:rPr>
          <w:rFonts w:ascii="David" w:hAnsi="David" w:cs="David" w:hint="cs"/>
          <w:sz w:val="24"/>
          <w:rtl/>
        </w:rPr>
        <w:t xml:space="preserve"> אחרת)</w:t>
      </w:r>
      <w:r>
        <w:rPr>
          <w:rFonts w:ascii="David" w:hAnsi="David" w:cs="David" w:hint="cs"/>
          <w:sz w:val="26"/>
          <w:szCs w:val="26"/>
          <w:rtl/>
        </w:rPr>
        <w:t xml:space="preserve"> !</w:t>
      </w:r>
    </w:p>
    <w:p w14:paraId="74D8B025" w14:textId="77777777" w:rsidR="00317844" w:rsidRPr="00A056B9" w:rsidRDefault="00317844" w:rsidP="008C548F">
      <w:pPr>
        <w:pStyle w:val="afff0"/>
        <w:rPr>
          <w:rFonts w:ascii="David" w:hAnsi="David" w:cs="David"/>
          <w:sz w:val="12"/>
          <w:szCs w:val="12"/>
          <w:rtl/>
        </w:rPr>
      </w:pPr>
    </w:p>
    <w:p w14:paraId="36D5FA73" w14:textId="608E9FE0" w:rsidR="00317844" w:rsidRDefault="00317844" w:rsidP="008C548F">
      <w:pPr>
        <w:pStyle w:val="afff0"/>
        <w:rPr>
          <w:rFonts w:ascii="David" w:hAnsi="David" w:cs="David"/>
          <w:sz w:val="26"/>
          <w:szCs w:val="26"/>
          <w:rtl/>
        </w:rPr>
      </w:pPr>
      <w:r>
        <w:rPr>
          <w:rFonts w:ascii="David" w:hAnsi="David" w:cs="David" w:hint="cs"/>
          <w:sz w:val="26"/>
          <w:szCs w:val="26"/>
          <w:rtl/>
        </w:rPr>
        <w:t>עודם תמהים, הגיע למקום בעל הרכב שעליו הסוכה. כולם עטו סביבו. הוא הסביר שבנה את הסוכה ברכבו "לזיכוי הרבים" חינם אין כסף</w:t>
      </w:r>
      <w:r w:rsidR="00A056B9">
        <w:rPr>
          <w:rFonts w:ascii="David" w:hAnsi="David" w:cs="David" w:hint="cs"/>
          <w:sz w:val="26"/>
          <w:szCs w:val="26"/>
          <w:rtl/>
        </w:rPr>
        <w:t xml:space="preserve"> !</w:t>
      </w:r>
      <w:r>
        <w:rPr>
          <w:rFonts w:ascii="David" w:hAnsi="David" w:cs="David" w:hint="cs"/>
          <w:sz w:val="26"/>
          <w:szCs w:val="26"/>
          <w:rtl/>
        </w:rPr>
        <w:t xml:space="preserve"> ו</w:t>
      </w:r>
      <w:r w:rsidR="00A056B9">
        <w:rPr>
          <w:rFonts w:ascii="David" w:hAnsi="David" w:cs="David" w:hint="cs"/>
          <w:sz w:val="26"/>
          <w:szCs w:val="26"/>
          <w:rtl/>
        </w:rPr>
        <w:t>הוא היה צריך להתאמץ לקיים מצות "ושמחת בחגך"</w:t>
      </w:r>
      <w:r>
        <w:rPr>
          <w:rFonts w:ascii="David" w:hAnsi="David" w:cs="David" w:hint="cs"/>
          <w:sz w:val="26"/>
          <w:szCs w:val="26"/>
          <w:rtl/>
        </w:rPr>
        <w:t xml:space="preserve"> </w:t>
      </w:r>
      <w:r w:rsidR="00A056B9">
        <w:rPr>
          <w:rFonts w:ascii="David" w:hAnsi="David" w:cs="David" w:hint="cs"/>
          <w:sz w:val="26"/>
          <w:szCs w:val="26"/>
          <w:rtl/>
        </w:rPr>
        <w:t>למרות שצער התגנב לליבו מחמת העבירה של הגנב</w:t>
      </w:r>
      <w:r w:rsidR="003533EB">
        <w:rPr>
          <w:rFonts w:ascii="David" w:hAnsi="David" w:cs="David" w:hint="cs"/>
          <w:sz w:val="26"/>
          <w:szCs w:val="26"/>
          <w:rtl/>
        </w:rPr>
        <w:t xml:space="preserve"> </w:t>
      </w:r>
      <w:r w:rsidR="00A056B9">
        <w:rPr>
          <w:rFonts w:ascii="David" w:hAnsi="David" w:cs="David" w:hint="cs"/>
          <w:sz w:val="26"/>
          <w:szCs w:val="26"/>
          <w:rtl/>
        </w:rPr>
        <w:t xml:space="preserve"> </w:t>
      </w:r>
      <w:r w:rsidR="003533EB">
        <w:rPr>
          <w:rFonts w:ascii="David" w:hAnsi="David" w:cs="David" w:hint="cs"/>
          <w:sz w:val="26"/>
          <w:szCs w:val="26"/>
          <w:rtl/>
        </w:rPr>
        <w:t xml:space="preserve">וגם </w:t>
      </w:r>
      <w:r>
        <w:rPr>
          <w:rFonts w:ascii="David" w:hAnsi="David" w:cs="David" w:hint="cs"/>
          <w:sz w:val="26"/>
          <w:szCs w:val="26"/>
          <w:rtl/>
        </w:rPr>
        <w:t>שנמנע ממנו מלזכות את הרבים !</w:t>
      </w:r>
    </w:p>
    <w:p w14:paraId="0DE2BAF6" w14:textId="77777777" w:rsidR="00317844" w:rsidRDefault="00317844" w:rsidP="008C548F">
      <w:pPr>
        <w:pStyle w:val="afff0"/>
        <w:rPr>
          <w:rFonts w:ascii="David" w:hAnsi="David" w:cs="David"/>
          <w:sz w:val="26"/>
          <w:szCs w:val="26"/>
          <w:rtl/>
        </w:rPr>
      </w:pPr>
    </w:p>
    <w:p w14:paraId="66C51712" w14:textId="498D17B0" w:rsidR="00317844" w:rsidRDefault="00317844" w:rsidP="008C548F">
      <w:pPr>
        <w:pStyle w:val="afff0"/>
        <w:rPr>
          <w:rFonts w:ascii="David" w:hAnsi="David" w:cs="David"/>
          <w:sz w:val="26"/>
          <w:szCs w:val="26"/>
          <w:rtl/>
        </w:rPr>
      </w:pPr>
      <w:r>
        <w:rPr>
          <w:rFonts w:ascii="David" w:hAnsi="David" w:cs="David" w:hint="cs"/>
          <w:sz w:val="26"/>
          <w:szCs w:val="26"/>
          <w:rtl/>
        </w:rPr>
        <w:t xml:space="preserve">תושבי השכונה סיפרו לו שסוכתו </w:t>
      </w:r>
      <w:proofErr w:type="spellStart"/>
      <w:r>
        <w:rPr>
          <w:rFonts w:ascii="David" w:hAnsi="David" w:cs="David" w:hint="cs"/>
          <w:sz w:val="26"/>
          <w:szCs w:val="26"/>
          <w:rtl/>
        </w:rPr>
        <w:t>היתה</w:t>
      </w:r>
      <w:proofErr w:type="spellEnd"/>
      <w:r>
        <w:rPr>
          <w:rFonts w:ascii="David" w:hAnsi="David" w:cs="David" w:hint="cs"/>
          <w:sz w:val="26"/>
          <w:szCs w:val="26"/>
          <w:rtl/>
        </w:rPr>
        <w:t xml:space="preserve"> מוקד גדול ל"זיכוי הרבים". ובאומרם לו את ספיקותיהם ההלכתיות, האם יצאו ידי חובה. הוא ענה: "הסוכה נבנתה לזיכוי הרבים </w:t>
      </w:r>
      <w:r>
        <w:rPr>
          <w:rFonts w:ascii="David" w:hAnsi="David" w:cs="David"/>
          <w:sz w:val="26"/>
          <w:szCs w:val="26"/>
          <w:rtl/>
        </w:rPr>
        <w:t>–</w:t>
      </w:r>
      <w:r>
        <w:rPr>
          <w:rFonts w:ascii="David" w:hAnsi="David" w:cs="David" w:hint="cs"/>
          <w:sz w:val="26"/>
          <w:szCs w:val="26"/>
          <w:rtl/>
        </w:rPr>
        <w:t xml:space="preserve"> אני שוכ</w:t>
      </w:r>
      <w:r w:rsidR="003533EB">
        <w:rPr>
          <w:rFonts w:ascii="David" w:hAnsi="David" w:cs="David" w:hint="cs"/>
          <w:sz w:val="26"/>
          <w:szCs w:val="26"/>
          <w:rtl/>
        </w:rPr>
        <w:t>ב</w:t>
      </w:r>
      <w:r>
        <w:rPr>
          <w:rFonts w:ascii="David" w:hAnsi="David" w:cs="David" w:hint="cs"/>
          <w:sz w:val="26"/>
          <w:szCs w:val="26"/>
          <w:rtl/>
        </w:rPr>
        <w:t xml:space="preserve"> על מיטתי </w:t>
      </w:r>
      <w:r w:rsidRPr="00317844">
        <w:rPr>
          <w:rFonts w:ascii="David" w:hAnsi="David" w:cs="David" w:hint="cs"/>
          <w:sz w:val="24"/>
          <w:rtl/>
        </w:rPr>
        <w:t>(בסוכה כמובן)</w:t>
      </w:r>
      <w:r>
        <w:rPr>
          <w:rFonts w:ascii="David" w:hAnsi="David" w:cs="David" w:hint="cs"/>
          <w:sz w:val="26"/>
          <w:szCs w:val="26"/>
          <w:rtl/>
        </w:rPr>
        <w:t xml:space="preserve"> וזוכה שרבים עושים מצוה בסוכתי</w:t>
      </w:r>
      <w:r w:rsidR="006F63AF">
        <w:rPr>
          <w:rFonts w:ascii="David" w:hAnsi="David" w:cs="David" w:hint="cs"/>
          <w:sz w:val="26"/>
          <w:szCs w:val="26"/>
          <w:rtl/>
        </w:rPr>
        <w:t xml:space="preserve"> -  אשרי לי"</w:t>
      </w:r>
      <w:r w:rsidR="003533EB">
        <w:rPr>
          <w:rFonts w:ascii="David" w:hAnsi="David" w:cs="David" w:hint="cs"/>
          <w:sz w:val="26"/>
          <w:szCs w:val="26"/>
          <w:rtl/>
        </w:rPr>
        <w:t xml:space="preserve"> ! </w:t>
      </w:r>
    </w:p>
    <w:p w14:paraId="44C1F8BB" w14:textId="77777777" w:rsidR="006F63AF" w:rsidRDefault="006F63AF" w:rsidP="008C548F">
      <w:pPr>
        <w:pStyle w:val="afff0"/>
        <w:rPr>
          <w:rFonts w:ascii="David" w:hAnsi="David" w:cs="David"/>
          <w:sz w:val="26"/>
          <w:szCs w:val="26"/>
          <w:rtl/>
        </w:rPr>
      </w:pPr>
    </w:p>
    <w:p w14:paraId="69DC3A35" w14:textId="2BEEC956" w:rsidR="008C548F" w:rsidRDefault="006F63AF" w:rsidP="003533EB">
      <w:pPr>
        <w:pStyle w:val="afff0"/>
        <w:rPr>
          <w:rFonts w:ascii="David" w:hAnsi="David" w:cs="David"/>
          <w:sz w:val="26"/>
          <w:szCs w:val="26"/>
          <w:rtl/>
        </w:rPr>
      </w:pPr>
      <w:r>
        <w:rPr>
          <w:rFonts w:ascii="David" w:hAnsi="David" w:cs="David" w:hint="cs"/>
          <w:sz w:val="26"/>
          <w:szCs w:val="26"/>
          <w:rtl/>
        </w:rPr>
        <w:t>האם לאחר דבריו ה</w:t>
      </w:r>
      <w:r w:rsidR="003533EB">
        <w:rPr>
          <w:rFonts w:ascii="David" w:hAnsi="David" w:cs="David" w:hint="cs"/>
          <w:sz w:val="26"/>
          <w:szCs w:val="26"/>
          <w:rtl/>
        </w:rPr>
        <w:t>מפתיעים</w:t>
      </w:r>
      <w:r>
        <w:rPr>
          <w:rFonts w:ascii="David" w:hAnsi="David" w:cs="David" w:hint="cs"/>
          <w:sz w:val="26"/>
          <w:szCs w:val="26"/>
          <w:rtl/>
        </w:rPr>
        <w:t xml:space="preserve"> של בעל הסוכה </w:t>
      </w:r>
      <w:proofErr w:type="spellStart"/>
      <w:r w:rsidR="003533EB">
        <w:rPr>
          <w:rFonts w:ascii="David" w:hAnsi="David" w:cs="David" w:hint="cs"/>
          <w:sz w:val="26"/>
          <w:szCs w:val="26"/>
          <w:rtl/>
        </w:rPr>
        <w:t>ש</w:t>
      </w:r>
      <w:r>
        <w:rPr>
          <w:rFonts w:ascii="David" w:hAnsi="David" w:cs="David" w:hint="cs"/>
          <w:sz w:val="26"/>
          <w:szCs w:val="26"/>
          <w:rtl/>
        </w:rPr>
        <w:t>נתברר</w:t>
      </w:r>
      <w:proofErr w:type="spellEnd"/>
      <w:r>
        <w:rPr>
          <w:rFonts w:ascii="David" w:hAnsi="David" w:cs="David" w:hint="cs"/>
          <w:sz w:val="26"/>
          <w:szCs w:val="26"/>
          <w:rtl/>
        </w:rPr>
        <w:t xml:space="preserve"> שלמפרע לא הקפיד עליהם</w:t>
      </w:r>
      <w:r w:rsidR="004E6C14">
        <w:rPr>
          <w:rFonts w:ascii="David" w:hAnsi="David" w:cs="David" w:hint="cs"/>
          <w:sz w:val="26"/>
          <w:szCs w:val="26"/>
          <w:rtl/>
        </w:rPr>
        <w:t xml:space="preserve"> - </w:t>
      </w:r>
      <w:r>
        <w:rPr>
          <w:rFonts w:ascii="David" w:hAnsi="David" w:cs="David" w:hint="cs"/>
          <w:sz w:val="26"/>
          <w:szCs w:val="26"/>
          <w:rtl/>
        </w:rPr>
        <w:t xml:space="preserve">נחשב להם </w:t>
      </w:r>
      <w:r w:rsidR="003533EB">
        <w:rPr>
          <w:rFonts w:ascii="David" w:hAnsi="David" w:cs="David" w:hint="cs"/>
          <w:sz w:val="26"/>
          <w:szCs w:val="26"/>
          <w:rtl/>
        </w:rPr>
        <w:t>ש</w:t>
      </w:r>
      <w:r>
        <w:rPr>
          <w:rFonts w:ascii="David" w:hAnsi="David" w:cs="David" w:hint="cs"/>
          <w:sz w:val="26"/>
          <w:szCs w:val="26"/>
          <w:rtl/>
        </w:rPr>
        <w:t xml:space="preserve">אכלו בסוכה </w:t>
      </w:r>
      <w:r w:rsidR="003533EB">
        <w:rPr>
          <w:rFonts w:ascii="David" w:hAnsi="David" w:cs="David" w:hint="cs"/>
          <w:sz w:val="26"/>
          <w:szCs w:val="26"/>
          <w:rtl/>
        </w:rPr>
        <w:t xml:space="preserve">שאיננה </w:t>
      </w:r>
      <w:r>
        <w:rPr>
          <w:rFonts w:ascii="David" w:hAnsi="David" w:cs="David" w:hint="cs"/>
          <w:sz w:val="26"/>
          <w:szCs w:val="26"/>
          <w:rtl/>
        </w:rPr>
        <w:t>גזולה ? נשמח לדעת את דעתם של "יושבי הסוכות" !</w:t>
      </w:r>
    </w:p>
    <w:p w14:paraId="051C5522" w14:textId="77777777" w:rsidR="008C548F" w:rsidRPr="008C548F" w:rsidRDefault="008C548F" w:rsidP="008C548F">
      <w:pPr>
        <w:pStyle w:val="afff0"/>
        <w:rPr>
          <w:rFonts w:ascii="David" w:hAnsi="David" w:cs="David"/>
          <w:sz w:val="26"/>
          <w:szCs w:val="26"/>
          <w:rtl/>
        </w:rPr>
      </w:pPr>
    </w:p>
    <w:sectPr w:rsidR="008C548F" w:rsidRPr="008C548F" w:rsidSect="00C31CF5">
      <w:type w:val="continuous"/>
      <w:pgSz w:w="11907" w:h="16839" w:code="9"/>
      <w:pgMar w:top="1134" w:right="1134" w:bottom="1531" w:left="2693" w:header="709" w:footer="1134" w:gutter="0"/>
      <w:cols w:num="2" w:space="720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9F0F4A" w14:textId="77777777" w:rsidR="001B365F" w:rsidRDefault="001B365F">
      <w:r>
        <w:separator/>
      </w:r>
    </w:p>
  </w:endnote>
  <w:endnote w:type="continuationSeparator" w:id="0">
    <w:p w14:paraId="599DD1D8" w14:textId="77777777" w:rsidR="001B365F" w:rsidRDefault="001B3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Guttman Mantova-Decor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39C296" w14:textId="77777777" w:rsidR="00D5078C" w:rsidRDefault="00D5078C" w:rsidP="00014748">
    <w:pPr>
      <w:pStyle w:val="aa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  <w:rtl/>
      </w:rPr>
      <w:t>2</w:t>
    </w:r>
    <w:r>
      <w:rPr>
        <w:noProof/>
      </w:rPr>
      <w:fldChar w:fldCharType="end"/>
    </w:r>
    <w:r>
      <w:rPr>
        <w:rtl/>
        <w:lang w:val="he-IL"/>
      </w:rPr>
      <w:t xml:space="preserve"> </w:t>
    </w:r>
    <w:r>
      <w:rPr>
        <w:noProof/>
      </w:rPr>
      <mc:AlternateContent>
        <mc:Choice Requires="wps">
          <w:drawing>
            <wp:inline distT="0" distB="0" distL="0" distR="0" wp14:anchorId="603DF477" wp14:editId="43D85D69">
              <wp:extent cx="91440" cy="91440"/>
              <wp:effectExtent l="19050" t="19050" r="22860" b="22860"/>
              <wp:docPr id="1" name="Oval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" cy="91440"/>
                      </a:xfrm>
                      <a:prstGeom prst="ellipse">
                        <a:avLst/>
                      </a:prstGeom>
                      <a:noFill/>
                      <a:ln w="38100" cmpd="dbl">
                        <a:solidFill>
                          <a:srgbClr val="FE8637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7D26"/>
                            </a:solidFill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45791" dir="3378596" algn="ctr" rotWithShape="0">
                                <a:srgbClr val="1F2F3F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oval w14:anchorId="6C51172D" id="Oval 9" o:spid="_x0000_s1026" style="width:7.2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" filled="f" fillcolor="#ff7d26" strokecolor="#fe8637" strokeweight="3pt">
              <v:stroke linestyle="thinThin"/>
              <v:shadow color="#1f2f3f" opacity=".5" offset=",3pt"/>
              <w10:wrap anchorx="page"/>
              <w10:anchorlock/>
            </v:oval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3A3245" w14:textId="77777777" w:rsidR="001B365F" w:rsidRDefault="001B365F">
      <w:r>
        <w:separator/>
      </w:r>
    </w:p>
  </w:footnote>
  <w:footnote w:type="continuationSeparator" w:id="0">
    <w:p w14:paraId="2CA59281" w14:textId="77777777" w:rsidR="001B365F" w:rsidRDefault="001B36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6489EE" w14:textId="77777777" w:rsidR="00D5078C" w:rsidRDefault="00D5078C" w:rsidP="00014748">
    <w:pPr>
      <w:pStyle w:val="a8"/>
      <w:jc w:val="right"/>
    </w:pPr>
    <w:r>
      <w:rPr>
        <w:sz w:val="16"/>
        <w:szCs w:val="16"/>
        <w:rtl/>
        <w:lang w:val="he-IL"/>
      </w:rPr>
      <w:t>[בחר בתאריך]</w:t>
    </w: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79812B1" wp14:editId="501211B4">
              <wp:simplePos x="0" y="0"/>
              <wp:positionH relativeFrom="page">
                <wp:posOffset>248920</wp:posOffset>
              </wp:positionH>
              <wp:positionV relativeFrom="page">
                <wp:posOffset>-100330</wp:posOffset>
              </wp:positionV>
              <wp:extent cx="0" cy="10893425"/>
              <wp:effectExtent l="10795" t="13970" r="8255" b="8255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0" cy="1089342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FE8637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102000</wp14:pctHeight>
              </wp14:sizeRelV>
            </wp:anchor>
          </w:drawing>
        </mc:Choice>
        <mc:Fallback>
          <w:pict>
            <v:shapetype w14:anchorId="2B8DB0C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left:0;text-align:left;margin-left:19.6pt;margin-top:-7.9pt;width:0;height:857.75pt;flip:x;z-index:251656192;visibility:visible;mso-wrap-style:square;mso-width-percent:0;mso-height-percent:102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1020;mso-width-relative:left-margin-area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" strokecolor="#fe8637" strokeweight="1pt"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FC694E"/>
    <w:multiLevelType w:val="hybridMultilevel"/>
    <w:tmpl w:val="CE7E5E5A"/>
    <w:lvl w:ilvl="0" w:tplc="07CEBDEE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F09ED"/>
    <w:multiLevelType w:val="multilevel"/>
    <w:tmpl w:val="CD40BF9A"/>
    <w:styleLink w:val="a"/>
    <w:lvl w:ilvl="0">
      <w:start w:val="1"/>
      <w:numFmt w:val="bullet"/>
      <w:pStyle w:val="1"/>
      <w:lvlText w:val=""/>
      <w:lvlJc w:val="left"/>
      <w:pPr>
        <w:ind w:left="245" w:hanging="245"/>
      </w:pPr>
      <w:rPr>
        <w:rFonts w:ascii="Century Schoolbook" w:eastAsia="Times New Roman" w:hAnsi="Wingdings 2" w:cs="Times New Roman" w:hint="default"/>
        <w:color w:val="FE8637"/>
        <w:sz w:val="16"/>
        <w:szCs w:val="16"/>
      </w:rPr>
    </w:lvl>
    <w:lvl w:ilvl="1">
      <w:start w:val="1"/>
      <w:numFmt w:val="bullet"/>
      <w:pStyle w:val="2"/>
      <w:lvlText w:val=""/>
      <w:lvlJc w:val="left"/>
      <w:pPr>
        <w:ind w:left="490" w:hanging="245"/>
      </w:pPr>
      <w:rPr>
        <w:rFonts w:ascii="Symbol" w:hAnsi="Symbol" w:hint="default"/>
        <w:color w:val="FE8637"/>
        <w:sz w:val="18"/>
      </w:rPr>
    </w:lvl>
    <w:lvl w:ilvl="2">
      <w:start w:val="1"/>
      <w:numFmt w:val="bullet"/>
      <w:lvlText w:val=""/>
      <w:lvlJc w:val="left"/>
      <w:pPr>
        <w:ind w:left="735" w:hanging="245"/>
      </w:pPr>
      <w:rPr>
        <w:rFonts w:ascii="Symbol" w:hAnsi="Symbol" w:hint="default"/>
        <w:color w:val="FE8637"/>
        <w:sz w:val="18"/>
      </w:rPr>
    </w:lvl>
    <w:lvl w:ilvl="3">
      <w:start w:val="1"/>
      <w:numFmt w:val="bullet"/>
      <w:lvlText w:val=""/>
      <w:lvlJc w:val="left"/>
      <w:pPr>
        <w:ind w:left="980" w:hanging="245"/>
      </w:pPr>
      <w:rPr>
        <w:rFonts w:ascii="Symbol" w:hAnsi="Symbol" w:hint="default"/>
        <w:color w:val="E65B01"/>
        <w:sz w:val="12"/>
      </w:rPr>
    </w:lvl>
    <w:lvl w:ilvl="4">
      <w:start w:val="1"/>
      <w:numFmt w:val="bullet"/>
      <w:lvlText w:val=""/>
      <w:lvlJc w:val="left"/>
      <w:pPr>
        <w:ind w:left="1225" w:hanging="245"/>
      </w:pPr>
      <w:rPr>
        <w:rFonts w:ascii="Symbol" w:hAnsi="Symbol" w:hint="default"/>
        <w:color w:val="E65B01"/>
        <w:sz w:val="12"/>
      </w:rPr>
    </w:lvl>
    <w:lvl w:ilvl="5">
      <w:start w:val="1"/>
      <w:numFmt w:val="bullet"/>
      <w:lvlText w:val=""/>
      <w:lvlJc w:val="left"/>
      <w:pPr>
        <w:ind w:left="1470" w:hanging="245"/>
      </w:pPr>
      <w:rPr>
        <w:rFonts w:ascii="Symbol" w:hAnsi="Symbol" w:hint="default"/>
        <w:color w:val="777C84"/>
        <w:sz w:val="12"/>
      </w:rPr>
    </w:lvl>
    <w:lvl w:ilvl="6">
      <w:start w:val="1"/>
      <w:numFmt w:val="bullet"/>
      <w:lvlText w:val=""/>
      <w:lvlJc w:val="left"/>
      <w:pPr>
        <w:ind w:left="1715" w:hanging="245"/>
      </w:pPr>
      <w:rPr>
        <w:rFonts w:ascii="Symbol" w:hAnsi="Symbol" w:hint="default"/>
        <w:color w:val="777C84"/>
        <w:sz w:val="12"/>
      </w:rPr>
    </w:lvl>
    <w:lvl w:ilvl="7">
      <w:start w:val="1"/>
      <w:numFmt w:val="bullet"/>
      <w:lvlText w:val=""/>
      <w:lvlJc w:val="left"/>
      <w:pPr>
        <w:ind w:left="1960" w:hanging="245"/>
      </w:pPr>
      <w:rPr>
        <w:rFonts w:ascii="Symbol" w:hAnsi="Symbol" w:hint="default"/>
        <w:color w:val="777C84"/>
        <w:sz w:val="12"/>
      </w:rPr>
    </w:lvl>
    <w:lvl w:ilvl="8">
      <w:start w:val="1"/>
      <w:numFmt w:val="bullet"/>
      <w:lvlText w:val=""/>
      <w:lvlJc w:val="left"/>
      <w:pPr>
        <w:ind w:left="2205" w:hanging="245"/>
      </w:pPr>
      <w:rPr>
        <w:rFonts w:ascii="Symbol" w:hAnsi="Symbol" w:hint="default"/>
        <w:color w:val="777C84"/>
        <w:sz w:val="12"/>
      </w:rPr>
    </w:lvl>
  </w:abstractNum>
  <w:abstractNum w:abstractNumId="2" w15:restartNumberingAfterBreak="0">
    <w:nsid w:val="197E3499"/>
    <w:multiLevelType w:val="multilevel"/>
    <w:tmpl w:val="85C08436"/>
    <w:styleLink w:val="10"/>
    <w:lvl w:ilvl="0">
      <w:start w:val="1"/>
      <w:numFmt w:val="decimal"/>
      <w:lvlText w:val="%1)"/>
      <w:lvlJc w:val="left"/>
      <w:pPr>
        <w:ind w:left="288" w:hanging="288"/>
      </w:pPr>
      <w:rPr>
        <w:rFonts w:ascii="Century Schoolbook" w:eastAsia="Times New Roman" w:cs="Times New Roman" w:hint="default"/>
        <w:szCs w:val="20"/>
      </w:rPr>
    </w:lvl>
    <w:lvl w:ilvl="1">
      <w:start w:val="1"/>
      <w:numFmt w:val="lowerLetter"/>
      <w:lvlText w:val="%2)"/>
      <w:lvlJc w:val="left"/>
      <w:pPr>
        <w:ind w:left="576" w:hanging="288"/>
      </w:pPr>
      <w:rPr>
        <w:rFonts w:hint="default"/>
        <w:color w:val="575F6D"/>
      </w:rPr>
    </w:lvl>
    <w:lvl w:ilvl="2">
      <w:start w:val="1"/>
      <w:numFmt w:val="lowerRoman"/>
      <w:lvlText w:val="%3)"/>
      <w:lvlJc w:val="left"/>
      <w:pPr>
        <w:ind w:left="864" w:hanging="288"/>
      </w:pPr>
      <w:rPr>
        <w:rFonts w:hint="default"/>
        <w:color w:val="575F6D"/>
      </w:rPr>
    </w:lvl>
    <w:lvl w:ilvl="3">
      <w:start w:val="1"/>
      <w:numFmt w:val="decimal"/>
      <w:lvlText w:val="(%4)"/>
      <w:lvlJc w:val="left"/>
      <w:pPr>
        <w:ind w:left="1152" w:hanging="288"/>
      </w:pPr>
      <w:rPr>
        <w:rFonts w:hint="default"/>
        <w:color w:val="575F6D"/>
      </w:rPr>
    </w:lvl>
    <w:lvl w:ilvl="4">
      <w:start w:val="1"/>
      <w:numFmt w:val="lowerLetter"/>
      <w:lvlText w:val="(%5)"/>
      <w:lvlJc w:val="left"/>
      <w:pPr>
        <w:ind w:left="1440" w:hanging="288"/>
      </w:pPr>
      <w:rPr>
        <w:rFonts w:hint="default"/>
        <w:color w:val="575F6D"/>
      </w:rPr>
    </w:lvl>
    <w:lvl w:ilvl="5">
      <w:start w:val="1"/>
      <w:numFmt w:val="lowerRoman"/>
      <w:lvlText w:val="(%6)"/>
      <w:lvlJc w:val="left"/>
      <w:pPr>
        <w:ind w:left="1728" w:hanging="288"/>
      </w:pPr>
      <w:rPr>
        <w:rFonts w:hint="default"/>
        <w:color w:val="575F6D"/>
      </w:rPr>
    </w:lvl>
    <w:lvl w:ilvl="6">
      <w:start w:val="1"/>
      <w:numFmt w:val="decimal"/>
      <w:lvlText w:val="%7."/>
      <w:lvlJc w:val="left"/>
      <w:pPr>
        <w:ind w:left="2016" w:hanging="288"/>
      </w:pPr>
      <w:rPr>
        <w:rFonts w:hint="default"/>
        <w:color w:val="575F6D"/>
      </w:rPr>
    </w:lvl>
    <w:lvl w:ilvl="7">
      <w:start w:val="1"/>
      <w:numFmt w:val="lowerLetter"/>
      <w:lvlText w:val="%8."/>
      <w:lvlJc w:val="left"/>
      <w:pPr>
        <w:ind w:left="2304" w:hanging="288"/>
      </w:pPr>
      <w:rPr>
        <w:rFonts w:hint="default"/>
        <w:color w:val="575F6D"/>
      </w:rPr>
    </w:lvl>
    <w:lvl w:ilvl="8">
      <w:start w:val="1"/>
      <w:numFmt w:val="lowerRoman"/>
      <w:lvlText w:val="%9."/>
      <w:lvlJc w:val="left"/>
      <w:pPr>
        <w:ind w:left="2592" w:hanging="288"/>
      </w:pPr>
      <w:rPr>
        <w:rFonts w:hint="default"/>
        <w:color w:val="575F6D"/>
      </w:rPr>
    </w:lvl>
  </w:abstractNum>
  <w:abstractNum w:abstractNumId="3" w15:restartNumberingAfterBreak="0">
    <w:nsid w:val="38683C3E"/>
    <w:multiLevelType w:val="hybridMultilevel"/>
    <w:tmpl w:val="CFC09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1396514">
    <w:abstractNumId w:val="1"/>
  </w:num>
  <w:num w:numId="2" w16cid:durableId="578834232">
    <w:abstractNumId w:val="2"/>
  </w:num>
  <w:num w:numId="3" w16cid:durableId="955671152">
    <w:abstractNumId w:val="1"/>
  </w:num>
  <w:num w:numId="4" w16cid:durableId="579290014">
    <w:abstractNumId w:val="3"/>
  </w:num>
  <w:num w:numId="5" w16cid:durableId="1352221259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4"/>
  <w:gutterAtTop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50" style="mso-height-percent:900" fillcolor="white">
      <v:fill color="white"/>
      <o:colormru v:ext="edit" colors="#40a6be,#b4dce6,#98cfdc,#ff7d26,#ff9d5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99A"/>
    <w:rsid w:val="00000429"/>
    <w:rsid w:val="00001340"/>
    <w:rsid w:val="00001C7A"/>
    <w:rsid w:val="00001ECC"/>
    <w:rsid w:val="00001F3E"/>
    <w:rsid w:val="00002518"/>
    <w:rsid w:val="000029C5"/>
    <w:rsid w:val="00002ABB"/>
    <w:rsid w:val="00002DD4"/>
    <w:rsid w:val="00002E2C"/>
    <w:rsid w:val="0000320F"/>
    <w:rsid w:val="000035EF"/>
    <w:rsid w:val="00003734"/>
    <w:rsid w:val="000038D6"/>
    <w:rsid w:val="00003BB2"/>
    <w:rsid w:val="000044D1"/>
    <w:rsid w:val="00004E08"/>
    <w:rsid w:val="0000530C"/>
    <w:rsid w:val="00006049"/>
    <w:rsid w:val="00006156"/>
    <w:rsid w:val="000065A5"/>
    <w:rsid w:val="00006C5F"/>
    <w:rsid w:val="00006F20"/>
    <w:rsid w:val="0000718E"/>
    <w:rsid w:val="00007373"/>
    <w:rsid w:val="000073E1"/>
    <w:rsid w:val="00007427"/>
    <w:rsid w:val="00010132"/>
    <w:rsid w:val="0001028E"/>
    <w:rsid w:val="00010500"/>
    <w:rsid w:val="000106E0"/>
    <w:rsid w:val="00011219"/>
    <w:rsid w:val="000115FD"/>
    <w:rsid w:val="00012420"/>
    <w:rsid w:val="000128C8"/>
    <w:rsid w:val="00012E46"/>
    <w:rsid w:val="000135C2"/>
    <w:rsid w:val="0001362B"/>
    <w:rsid w:val="000139E9"/>
    <w:rsid w:val="00014748"/>
    <w:rsid w:val="0001481F"/>
    <w:rsid w:val="00014A60"/>
    <w:rsid w:val="00014E6A"/>
    <w:rsid w:val="00015211"/>
    <w:rsid w:val="000157B1"/>
    <w:rsid w:val="000158E5"/>
    <w:rsid w:val="000165C4"/>
    <w:rsid w:val="000168F5"/>
    <w:rsid w:val="00016CE8"/>
    <w:rsid w:val="0001737A"/>
    <w:rsid w:val="000174E1"/>
    <w:rsid w:val="00017506"/>
    <w:rsid w:val="000177AE"/>
    <w:rsid w:val="0002003F"/>
    <w:rsid w:val="00020258"/>
    <w:rsid w:val="0002030B"/>
    <w:rsid w:val="00020539"/>
    <w:rsid w:val="00020575"/>
    <w:rsid w:val="00020789"/>
    <w:rsid w:val="00020FFD"/>
    <w:rsid w:val="000212CF"/>
    <w:rsid w:val="0002162F"/>
    <w:rsid w:val="00021EFD"/>
    <w:rsid w:val="000220E3"/>
    <w:rsid w:val="0002219B"/>
    <w:rsid w:val="00023271"/>
    <w:rsid w:val="0002388C"/>
    <w:rsid w:val="00023DBE"/>
    <w:rsid w:val="0002577C"/>
    <w:rsid w:val="0002585E"/>
    <w:rsid w:val="000264AD"/>
    <w:rsid w:val="000269FD"/>
    <w:rsid w:val="0002712F"/>
    <w:rsid w:val="000276F6"/>
    <w:rsid w:val="0002793C"/>
    <w:rsid w:val="00027A28"/>
    <w:rsid w:val="00027B3F"/>
    <w:rsid w:val="00027BFA"/>
    <w:rsid w:val="00027E7F"/>
    <w:rsid w:val="00027F6E"/>
    <w:rsid w:val="00030119"/>
    <w:rsid w:val="000305C5"/>
    <w:rsid w:val="000310AB"/>
    <w:rsid w:val="000310B4"/>
    <w:rsid w:val="0003164F"/>
    <w:rsid w:val="00031B74"/>
    <w:rsid w:val="00031F3E"/>
    <w:rsid w:val="000320B0"/>
    <w:rsid w:val="000322C3"/>
    <w:rsid w:val="00032A3B"/>
    <w:rsid w:val="0003353D"/>
    <w:rsid w:val="0003365F"/>
    <w:rsid w:val="000342E9"/>
    <w:rsid w:val="00034673"/>
    <w:rsid w:val="00034681"/>
    <w:rsid w:val="000347B0"/>
    <w:rsid w:val="00034E42"/>
    <w:rsid w:val="00034F58"/>
    <w:rsid w:val="00035201"/>
    <w:rsid w:val="000355D3"/>
    <w:rsid w:val="00035D20"/>
    <w:rsid w:val="00035E47"/>
    <w:rsid w:val="00035E8A"/>
    <w:rsid w:val="00036A67"/>
    <w:rsid w:val="00036AFE"/>
    <w:rsid w:val="000370A6"/>
    <w:rsid w:val="000370B6"/>
    <w:rsid w:val="00037135"/>
    <w:rsid w:val="000375B6"/>
    <w:rsid w:val="00040BF4"/>
    <w:rsid w:val="00040C1E"/>
    <w:rsid w:val="00040CC0"/>
    <w:rsid w:val="00040D56"/>
    <w:rsid w:val="0004111A"/>
    <w:rsid w:val="00041263"/>
    <w:rsid w:val="000414DD"/>
    <w:rsid w:val="000417A5"/>
    <w:rsid w:val="00041C7D"/>
    <w:rsid w:val="00041F2D"/>
    <w:rsid w:val="00041FEE"/>
    <w:rsid w:val="000425F7"/>
    <w:rsid w:val="00042FED"/>
    <w:rsid w:val="000433C1"/>
    <w:rsid w:val="0004346A"/>
    <w:rsid w:val="0004396C"/>
    <w:rsid w:val="00043989"/>
    <w:rsid w:val="00043BBB"/>
    <w:rsid w:val="00043C89"/>
    <w:rsid w:val="0004424C"/>
    <w:rsid w:val="00044B1D"/>
    <w:rsid w:val="0004510D"/>
    <w:rsid w:val="00045153"/>
    <w:rsid w:val="000452B9"/>
    <w:rsid w:val="0004569C"/>
    <w:rsid w:val="00045805"/>
    <w:rsid w:val="00045CAF"/>
    <w:rsid w:val="00045E15"/>
    <w:rsid w:val="00046020"/>
    <w:rsid w:val="000462C9"/>
    <w:rsid w:val="000468E1"/>
    <w:rsid w:val="000469F7"/>
    <w:rsid w:val="00046B66"/>
    <w:rsid w:val="00046BB2"/>
    <w:rsid w:val="00047663"/>
    <w:rsid w:val="00047758"/>
    <w:rsid w:val="00047C21"/>
    <w:rsid w:val="0005013D"/>
    <w:rsid w:val="0005043A"/>
    <w:rsid w:val="00050535"/>
    <w:rsid w:val="0005075B"/>
    <w:rsid w:val="00050808"/>
    <w:rsid w:val="00050B01"/>
    <w:rsid w:val="00050DE3"/>
    <w:rsid w:val="000515E9"/>
    <w:rsid w:val="00051639"/>
    <w:rsid w:val="00051B5D"/>
    <w:rsid w:val="00051BC3"/>
    <w:rsid w:val="00052000"/>
    <w:rsid w:val="0005234D"/>
    <w:rsid w:val="00052542"/>
    <w:rsid w:val="00052632"/>
    <w:rsid w:val="00053268"/>
    <w:rsid w:val="0005434C"/>
    <w:rsid w:val="0005447E"/>
    <w:rsid w:val="00055073"/>
    <w:rsid w:val="000550E9"/>
    <w:rsid w:val="00055164"/>
    <w:rsid w:val="00055366"/>
    <w:rsid w:val="00055562"/>
    <w:rsid w:val="00055659"/>
    <w:rsid w:val="0005573D"/>
    <w:rsid w:val="000561C9"/>
    <w:rsid w:val="00056458"/>
    <w:rsid w:val="0005696C"/>
    <w:rsid w:val="00056DAF"/>
    <w:rsid w:val="00057075"/>
    <w:rsid w:val="000571C2"/>
    <w:rsid w:val="00057481"/>
    <w:rsid w:val="00057609"/>
    <w:rsid w:val="0005794D"/>
    <w:rsid w:val="00060A03"/>
    <w:rsid w:val="00060B0A"/>
    <w:rsid w:val="00060FFD"/>
    <w:rsid w:val="00061167"/>
    <w:rsid w:val="00061706"/>
    <w:rsid w:val="00061A44"/>
    <w:rsid w:val="000625DD"/>
    <w:rsid w:val="000626B9"/>
    <w:rsid w:val="00062D8E"/>
    <w:rsid w:val="00062DDF"/>
    <w:rsid w:val="00062E0F"/>
    <w:rsid w:val="0006356F"/>
    <w:rsid w:val="00063BF8"/>
    <w:rsid w:val="00063C0D"/>
    <w:rsid w:val="00063E79"/>
    <w:rsid w:val="000641FC"/>
    <w:rsid w:val="0006476B"/>
    <w:rsid w:val="00064BD9"/>
    <w:rsid w:val="00064D23"/>
    <w:rsid w:val="00064E44"/>
    <w:rsid w:val="00064F96"/>
    <w:rsid w:val="0006593C"/>
    <w:rsid w:val="000662DC"/>
    <w:rsid w:val="0006637C"/>
    <w:rsid w:val="00066AE0"/>
    <w:rsid w:val="00066B04"/>
    <w:rsid w:val="00066C4E"/>
    <w:rsid w:val="00066E26"/>
    <w:rsid w:val="00066FE7"/>
    <w:rsid w:val="0006739A"/>
    <w:rsid w:val="00067420"/>
    <w:rsid w:val="00067890"/>
    <w:rsid w:val="00070050"/>
    <w:rsid w:val="0007096C"/>
    <w:rsid w:val="000711FF"/>
    <w:rsid w:val="00071226"/>
    <w:rsid w:val="0007154E"/>
    <w:rsid w:val="000717E8"/>
    <w:rsid w:val="000718EE"/>
    <w:rsid w:val="00071C60"/>
    <w:rsid w:val="00071F4F"/>
    <w:rsid w:val="000720E3"/>
    <w:rsid w:val="00072106"/>
    <w:rsid w:val="0007293B"/>
    <w:rsid w:val="00072B2B"/>
    <w:rsid w:val="00072C55"/>
    <w:rsid w:val="00072F12"/>
    <w:rsid w:val="00074692"/>
    <w:rsid w:val="00074D68"/>
    <w:rsid w:val="000750E1"/>
    <w:rsid w:val="000750FE"/>
    <w:rsid w:val="000754BD"/>
    <w:rsid w:val="0007553F"/>
    <w:rsid w:val="00075BB0"/>
    <w:rsid w:val="00075C90"/>
    <w:rsid w:val="00076228"/>
    <w:rsid w:val="000763DB"/>
    <w:rsid w:val="0007662D"/>
    <w:rsid w:val="00076D7F"/>
    <w:rsid w:val="0007728F"/>
    <w:rsid w:val="000772E2"/>
    <w:rsid w:val="0007740D"/>
    <w:rsid w:val="00077489"/>
    <w:rsid w:val="000801FE"/>
    <w:rsid w:val="00080840"/>
    <w:rsid w:val="00080A44"/>
    <w:rsid w:val="00080A5E"/>
    <w:rsid w:val="00080DBA"/>
    <w:rsid w:val="0008104D"/>
    <w:rsid w:val="000813E6"/>
    <w:rsid w:val="00082305"/>
    <w:rsid w:val="000825C5"/>
    <w:rsid w:val="0008286E"/>
    <w:rsid w:val="000828EE"/>
    <w:rsid w:val="00082928"/>
    <w:rsid w:val="00082C11"/>
    <w:rsid w:val="00083607"/>
    <w:rsid w:val="00083E48"/>
    <w:rsid w:val="00083EFE"/>
    <w:rsid w:val="00084636"/>
    <w:rsid w:val="00084667"/>
    <w:rsid w:val="00084693"/>
    <w:rsid w:val="000848AF"/>
    <w:rsid w:val="000855F0"/>
    <w:rsid w:val="0008570C"/>
    <w:rsid w:val="0008578D"/>
    <w:rsid w:val="0008672D"/>
    <w:rsid w:val="00086D61"/>
    <w:rsid w:val="000876EA"/>
    <w:rsid w:val="00087A44"/>
    <w:rsid w:val="00087C06"/>
    <w:rsid w:val="000900AE"/>
    <w:rsid w:val="000905C7"/>
    <w:rsid w:val="000906CF"/>
    <w:rsid w:val="00090841"/>
    <w:rsid w:val="00090BF8"/>
    <w:rsid w:val="00090C9B"/>
    <w:rsid w:val="00090E82"/>
    <w:rsid w:val="00090F40"/>
    <w:rsid w:val="00090F92"/>
    <w:rsid w:val="0009109F"/>
    <w:rsid w:val="00091408"/>
    <w:rsid w:val="000916F2"/>
    <w:rsid w:val="000935D9"/>
    <w:rsid w:val="00093CA4"/>
    <w:rsid w:val="00093E48"/>
    <w:rsid w:val="0009410D"/>
    <w:rsid w:val="0009459C"/>
    <w:rsid w:val="00094A50"/>
    <w:rsid w:val="000952FE"/>
    <w:rsid w:val="0009552A"/>
    <w:rsid w:val="0009576F"/>
    <w:rsid w:val="00095E7D"/>
    <w:rsid w:val="00095F56"/>
    <w:rsid w:val="00095FB3"/>
    <w:rsid w:val="0009605F"/>
    <w:rsid w:val="00096C12"/>
    <w:rsid w:val="00096E3D"/>
    <w:rsid w:val="00097177"/>
    <w:rsid w:val="0009743D"/>
    <w:rsid w:val="00097756"/>
    <w:rsid w:val="00097925"/>
    <w:rsid w:val="00097C7C"/>
    <w:rsid w:val="00097F52"/>
    <w:rsid w:val="000A046A"/>
    <w:rsid w:val="000A06E8"/>
    <w:rsid w:val="000A098D"/>
    <w:rsid w:val="000A0BA5"/>
    <w:rsid w:val="000A1183"/>
    <w:rsid w:val="000A136E"/>
    <w:rsid w:val="000A14C0"/>
    <w:rsid w:val="000A19F9"/>
    <w:rsid w:val="000A2279"/>
    <w:rsid w:val="000A22F5"/>
    <w:rsid w:val="000A2DB0"/>
    <w:rsid w:val="000A317F"/>
    <w:rsid w:val="000A38B0"/>
    <w:rsid w:val="000A3AC1"/>
    <w:rsid w:val="000A3D2E"/>
    <w:rsid w:val="000A3EE7"/>
    <w:rsid w:val="000A3F0F"/>
    <w:rsid w:val="000A3F37"/>
    <w:rsid w:val="000A42D7"/>
    <w:rsid w:val="000A43AF"/>
    <w:rsid w:val="000A4D64"/>
    <w:rsid w:val="000A4DC2"/>
    <w:rsid w:val="000A4F9E"/>
    <w:rsid w:val="000A54FF"/>
    <w:rsid w:val="000A5610"/>
    <w:rsid w:val="000A5C93"/>
    <w:rsid w:val="000A6274"/>
    <w:rsid w:val="000A67BB"/>
    <w:rsid w:val="000A6998"/>
    <w:rsid w:val="000A719D"/>
    <w:rsid w:val="000A7776"/>
    <w:rsid w:val="000A78F4"/>
    <w:rsid w:val="000A7F5A"/>
    <w:rsid w:val="000B00DE"/>
    <w:rsid w:val="000B0479"/>
    <w:rsid w:val="000B0528"/>
    <w:rsid w:val="000B071F"/>
    <w:rsid w:val="000B0985"/>
    <w:rsid w:val="000B254E"/>
    <w:rsid w:val="000B2C0C"/>
    <w:rsid w:val="000B3BDA"/>
    <w:rsid w:val="000B41F6"/>
    <w:rsid w:val="000B42D1"/>
    <w:rsid w:val="000B45F2"/>
    <w:rsid w:val="000B4DA2"/>
    <w:rsid w:val="000B4DC4"/>
    <w:rsid w:val="000B4FA4"/>
    <w:rsid w:val="000B53CD"/>
    <w:rsid w:val="000B5C62"/>
    <w:rsid w:val="000B5E90"/>
    <w:rsid w:val="000B6119"/>
    <w:rsid w:val="000B6146"/>
    <w:rsid w:val="000B7072"/>
    <w:rsid w:val="000B738F"/>
    <w:rsid w:val="000B7575"/>
    <w:rsid w:val="000B763B"/>
    <w:rsid w:val="000B76D8"/>
    <w:rsid w:val="000B7A81"/>
    <w:rsid w:val="000B7AE7"/>
    <w:rsid w:val="000B7B52"/>
    <w:rsid w:val="000C012E"/>
    <w:rsid w:val="000C02E9"/>
    <w:rsid w:val="000C030E"/>
    <w:rsid w:val="000C0C6B"/>
    <w:rsid w:val="000C0C82"/>
    <w:rsid w:val="000C0D41"/>
    <w:rsid w:val="000C1284"/>
    <w:rsid w:val="000C130D"/>
    <w:rsid w:val="000C1E46"/>
    <w:rsid w:val="000C22C1"/>
    <w:rsid w:val="000C231D"/>
    <w:rsid w:val="000C23F7"/>
    <w:rsid w:val="000C2E28"/>
    <w:rsid w:val="000C3399"/>
    <w:rsid w:val="000C37EB"/>
    <w:rsid w:val="000C38DA"/>
    <w:rsid w:val="000C3D8F"/>
    <w:rsid w:val="000C417C"/>
    <w:rsid w:val="000C41A6"/>
    <w:rsid w:val="000C469D"/>
    <w:rsid w:val="000C4771"/>
    <w:rsid w:val="000C4A4B"/>
    <w:rsid w:val="000C4E90"/>
    <w:rsid w:val="000C5AC6"/>
    <w:rsid w:val="000C61BE"/>
    <w:rsid w:val="000C6203"/>
    <w:rsid w:val="000C65FA"/>
    <w:rsid w:val="000C7D60"/>
    <w:rsid w:val="000C7ED4"/>
    <w:rsid w:val="000D02DD"/>
    <w:rsid w:val="000D0942"/>
    <w:rsid w:val="000D09DB"/>
    <w:rsid w:val="000D0D12"/>
    <w:rsid w:val="000D128D"/>
    <w:rsid w:val="000D147D"/>
    <w:rsid w:val="000D14F9"/>
    <w:rsid w:val="000D19E0"/>
    <w:rsid w:val="000D1C58"/>
    <w:rsid w:val="000D20F5"/>
    <w:rsid w:val="000D238C"/>
    <w:rsid w:val="000D2441"/>
    <w:rsid w:val="000D335B"/>
    <w:rsid w:val="000D3E72"/>
    <w:rsid w:val="000D4463"/>
    <w:rsid w:val="000D48FE"/>
    <w:rsid w:val="000D4B01"/>
    <w:rsid w:val="000D569F"/>
    <w:rsid w:val="000D56AA"/>
    <w:rsid w:val="000D5D03"/>
    <w:rsid w:val="000D6484"/>
    <w:rsid w:val="000D6BB0"/>
    <w:rsid w:val="000D6CD5"/>
    <w:rsid w:val="000D70DC"/>
    <w:rsid w:val="000D7134"/>
    <w:rsid w:val="000D7BEB"/>
    <w:rsid w:val="000D7D6E"/>
    <w:rsid w:val="000E0046"/>
    <w:rsid w:val="000E0CC5"/>
    <w:rsid w:val="000E184D"/>
    <w:rsid w:val="000E2109"/>
    <w:rsid w:val="000E2C5F"/>
    <w:rsid w:val="000E2F71"/>
    <w:rsid w:val="000E3124"/>
    <w:rsid w:val="000E31A1"/>
    <w:rsid w:val="000E3BE8"/>
    <w:rsid w:val="000E3CDB"/>
    <w:rsid w:val="000E436D"/>
    <w:rsid w:val="000E4665"/>
    <w:rsid w:val="000E4781"/>
    <w:rsid w:val="000E5203"/>
    <w:rsid w:val="000E5648"/>
    <w:rsid w:val="000E64A5"/>
    <w:rsid w:val="000E6B13"/>
    <w:rsid w:val="000E6FAC"/>
    <w:rsid w:val="000E74F0"/>
    <w:rsid w:val="000E7AAD"/>
    <w:rsid w:val="000F02E7"/>
    <w:rsid w:val="000F07F9"/>
    <w:rsid w:val="000F0B9D"/>
    <w:rsid w:val="000F0D03"/>
    <w:rsid w:val="000F125C"/>
    <w:rsid w:val="000F184C"/>
    <w:rsid w:val="000F24EE"/>
    <w:rsid w:val="000F26DC"/>
    <w:rsid w:val="000F2A77"/>
    <w:rsid w:val="000F2DD8"/>
    <w:rsid w:val="000F2E6A"/>
    <w:rsid w:val="000F3219"/>
    <w:rsid w:val="000F3AAD"/>
    <w:rsid w:val="000F3FE0"/>
    <w:rsid w:val="000F402B"/>
    <w:rsid w:val="000F4273"/>
    <w:rsid w:val="000F438F"/>
    <w:rsid w:val="000F44D7"/>
    <w:rsid w:val="000F4ADB"/>
    <w:rsid w:val="000F50AC"/>
    <w:rsid w:val="000F538E"/>
    <w:rsid w:val="000F5822"/>
    <w:rsid w:val="000F5F52"/>
    <w:rsid w:val="000F623F"/>
    <w:rsid w:val="000F7015"/>
    <w:rsid w:val="000F7C00"/>
    <w:rsid w:val="0010000D"/>
    <w:rsid w:val="0010009B"/>
    <w:rsid w:val="00100246"/>
    <w:rsid w:val="0010071A"/>
    <w:rsid w:val="00100B29"/>
    <w:rsid w:val="00100DEB"/>
    <w:rsid w:val="00101384"/>
    <w:rsid w:val="00101D79"/>
    <w:rsid w:val="0010247C"/>
    <w:rsid w:val="00102A2D"/>
    <w:rsid w:val="00103216"/>
    <w:rsid w:val="001034C5"/>
    <w:rsid w:val="0010363E"/>
    <w:rsid w:val="001036F7"/>
    <w:rsid w:val="0010386D"/>
    <w:rsid w:val="00103AC5"/>
    <w:rsid w:val="00103BA7"/>
    <w:rsid w:val="00103D60"/>
    <w:rsid w:val="00103E6A"/>
    <w:rsid w:val="00103F1F"/>
    <w:rsid w:val="00104AEF"/>
    <w:rsid w:val="00104E9D"/>
    <w:rsid w:val="00104F3F"/>
    <w:rsid w:val="001050BE"/>
    <w:rsid w:val="00105506"/>
    <w:rsid w:val="00105B3A"/>
    <w:rsid w:val="00106287"/>
    <w:rsid w:val="001063A8"/>
    <w:rsid w:val="00106523"/>
    <w:rsid w:val="001067C7"/>
    <w:rsid w:val="00106989"/>
    <w:rsid w:val="00106DA9"/>
    <w:rsid w:val="00106DFE"/>
    <w:rsid w:val="00107001"/>
    <w:rsid w:val="00107956"/>
    <w:rsid w:val="00110053"/>
    <w:rsid w:val="00110AA4"/>
    <w:rsid w:val="00110C59"/>
    <w:rsid w:val="00110E71"/>
    <w:rsid w:val="00110F42"/>
    <w:rsid w:val="0011106B"/>
    <w:rsid w:val="00111392"/>
    <w:rsid w:val="00111F23"/>
    <w:rsid w:val="00112511"/>
    <w:rsid w:val="0011273B"/>
    <w:rsid w:val="00112BEA"/>
    <w:rsid w:val="001130A9"/>
    <w:rsid w:val="001134A1"/>
    <w:rsid w:val="00113526"/>
    <w:rsid w:val="00113BEF"/>
    <w:rsid w:val="00114395"/>
    <w:rsid w:val="001149E5"/>
    <w:rsid w:val="00114CA7"/>
    <w:rsid w:val="0011548F"/>
    <w:rsid w:val="00115C56"/>
    <w:rsid w:val="00115CC2"/>
    <w:rsid w:val="00115D50"/>
    <w:rsid w:val="00115E20"/>
    <w:rsid w:val="0011600C"/>
    <w:rsid w:val="00116047"/>
    <w:rsid w:val="0011609C"/>
    <w:rsid w:val="0011630B"/>
    <w:rsid w:val="0011634C"/>
    <w:rsid w:val="0011648D"/>
    <w:rsid w:val="001165DF"/>
    <w:rsid w:val="00116C2C"/>
    <w:rsid w:val="00116FC1"/>
    <w:rsid w:val="00116FCA"/>
    <w:rsid w:val="001173F7"/>
    <w:rsid w:val="00117F27"/>
    <w:rsid w:val="00120245"/>
    <w:rsid w:val="001208AA"/>
    <w:rsid w:val="001208C6"/>
    <w:rsid w:val="00120ABD"/>
    <w:rsid w:val="00120D53"/>
    <w:rsid w:val="00120EFB"/>
    <w:rsid w:val="001217DF"/>
    <w:rsid w:val="00121A4E"/>
    <w:rsid w:val="00121D24"/>
    <w:rsid w:val="00121E15"/>
    <w:rsid w:val="00121ECB"/>
    <w:rsid w:val="00122106"/>
    <w:rsid w:val="001223A7"/>
    <w:rsid w:val="00122B8C"/>
    <w:rsid w:val="00123B40"/>
    <w:rsid w:val="00123BAB"/>
    <w:rsid w:val="001244DA"/>
    <w:rsid w:val="00124618"/>
    <w:rsid w:val="0012465C"/>
    <w:rsid w:val="00124B03"/>
    <w:rsid w:val="00124C8F"/>
    <w:rsid w:val="00124D4E"/>
    <w:rsid w:val="00125141"/>
    <w:rsid w:val="001251D1"/>
    <w:rsid w:val="001255D1"/>
    <w:rsid w:val="0012570D"/>
    <w:rsid w:val="00125B2D"/>
    <w:rsid w:val="00125F8B"/>
    <w:rsid w:val="0012613D"/>
    <w:rsid w:val="001262FD"/>
    <w:rsid w:val="00126471"/>
    <w:rsid w:val="00126CE2"/>
    <w:rsid w:val="00127051"/>
    <w:rsid w:val="00127CFB"/>
    <w:rsid w:val="00127ED0"/>
    <w:rsid w:val="001302A3"/>
    <w:rsid w:val="00130A8D"/>
    <w:rsid w:val="001310AA"/>
    <w:rsid w:val="00131208"/>
    <w:rsid w:val="001313B1"/>
    <w:rsid w:val="00132020"/>
    <w:rsid w:val="001332AC"/>
    <w:rsid w:val="00134047"/>
    <w:rsid w:val="001341A8"/>
    <w:rsid w:val="001342E7"/>
    <w:rsid w:val="001345D3"/>
    <w:rsid w:val="001346C8"/>
    <w:rsid w:val="0013478E"/>
    <w:rsid w:val="001349DA"/>
    <w:rsid w:val="00134BFA"/>
    <w:rsid w:val="00134DB2"/>
    <w:rsid w:val="00134F28"/>
    <w:rsid w:val="001352A0"/>
    <w:rsid w:val="00135F49"/>
    <w:rsid w:val="0013645E"/>
    <w:rsid w:val="0013659A"/>
    <w:rsid w:val="001366A8"/>
    <w:rsid w:val="0013692C"/>
    <w:rsid w:val="00136939"/>
    <w:rsid w:val="001370B9"/>
    <w:rsid w:val="001376B2"/>
    <w:rsid w:val="001379BB"/>
    <w:rsid w:val="00137C92"/>
    <w:rsid w:val="00137D46"/>
    <w:rsid w:val="00140078"/>
    <w:rsid w:val="0014007B"/>
    <w:rsid w:val="001400E2"/>
    <w:rsid w:val="0014028C"/>
    <w:rsid w:val="00140508"/>
    <w:rsid w:val="001405E6"/>
    <w:rsid w:val="00140BC5"/>
    <w:rsid w:val="00140BD4"/>
    <w:rsid w:val="001411B2"/>
    <w:rsid w:val="001413E8"/>
    <w:rsid w:val="0014157E"/>
    <w:rsid w:val="001416D2"/>
    <w:rsid w:val="00141761"/>
    <w:rsid w:val="001418F0"/>
    <w:rsid w:val="00141C85"/>
    <w:rsid w:val="0014220F"/>
    <w:rsid w:val="00142970"/>
    <w:rsid w:val="00143002"/>
    <w:rsid w:val="00143316"/>
    <w:rsid w:val="001434C2"/>
    <w:rsid w:val="001444B4"/>
    <w:rsid w:val="00144649"/>
    <w:rsid w:val="00144AD3"/>
    <w:rsid w:val="00144ADB"/>
    <w:rsid w:val="00144B6E"/>
    <w:rsid w:val="00144F10"/>
    <w:rsid w:val="001455CB"/>
    <w:rsid w:val="0014561A"/>
    <w:rsid w:val="001457AB"/>
    <w:rsid w:val="001458E6"/>
    <w:rsid w:val="00146F3F"/>
    <w:rsid w:val="001477A4"/>
    <w:rsid w:val="001479B1"/>
    <w:rsid w:val="001501F4"/>
    <w:rsid w:val="0015052C"/>
    <w:rsid w:val="0015062F"/>
    <w:rsid w:val="00150936"/>
    <w:rsid w:val="00150E89"/>
    <w:rsid w:val="00151596"/>
    <w:rsid w:val="001517B1"/>
    <w:rsid w:val="00151EA4"/>
    <w:rsid w:val="00152180"/>
    <w:rsid w:val="00152534"/>
    <w:rsid w:val="001527C2"/>
    <w:rsid w:val="001532E8"/>
    <w:rsid w:val="00153966"/>
    <w:rsid w:val="00153B60"/>
    <w:rsid w:val="00153E5E"/>
    <w:rsid w:val="0015453E"/>
    <w:rsid w:val="00154C2A"/>
    <w:rsid w:val="00154C47"/>
    <w:rsid w:val="00155358"/>
    <w:rsid w:val="001553A1"/>
    <w:rsid w:val="00155E5D"/>
    <w:rsid w:val="00155E86"/>
    <w:rsid w:val="001564E9"/>
    <w:rsid w:val="00156F29"/>
    <w:rsid w:val="00157177"/>
    <w:rsid w:val="00157ACF"/>
    <w:rsid w:val="00157BC3"/>
    <w:rsid w:val="00157C79"/>
    <w:rsid w:val="00160328"/>
    <w:rsid w:val="001605FC"/>
    <w:rsid w:val="0016074A"/>
    <w:rsid w:val="00160991"/>
    <w:rsid w:val="00160A0B"/>
    <w:rsid w:val="00160EAB"/>
    <w:rsid w:val="00160ECE"/>
    <w:rsid w:val="0016104D"/>
    <w:rsid w:val="0016147E"/>
    <w:rsid w:val="001622CC"/>
    <w:rsid w:val="00162313"/>
    <w:rsid w:val="00162523"/>
    <w:rsid w:val="0016269D"/>
    <w:rsid w:val="00162961"/>
    <w:rsid w:val="0016327B"/>
    <w:rsid w:val="001633DE"/>
    <w:rsid w:val="0016346B"/>
    <w:rsid w:val="00163490"/>
    <w:rsid w:val="001637D2"/>
    <w:rsid w:val="001637F9"/>
    <w:rsid w:val="001639CE"/>
    <w:rsid w:val="00163EA4"/>
    <w:rsid w:val="001644F4"/>
    <w:rsid w:val="001652BB"/>
    <w:rsid w:val="001654B0"/>
    <w:rsid w:val="00165696"/>
    <w:rsid w:val="00165B62"/>
    <w:rsid w:val="00165B7E"/>
    <w:rsid w:val="00166772"/>
    <w:rsid w:val="00166BD6"/>
    <w:rsid w:val="00166BFB"/>
    <w:rsid w:val="00166E97"/>
    <w:rsid w:val="00167133"/>
    <w:rsid w:val="001673C1"/>
    <w:rsid w:val="00167E0C"/>
    <w:rsid w:val="00167E26"/>
    <w:rsid w:val="00170124"/>
    <w:rsid w:val="001701E3"/>
    <w:rsid w:val="00170AD5"/>
    <w:rsid w:val="00171592"/>
    <w:rsid w:val="00171601"/>
    <w:rsid w:val="00171658"/>
    <w:rsid w:val="001721E7"/>
    <w:rsid w:val="0017237F"/>
    <w:rsid w:val="00172F2B"/>
    <w:rsid w:val="00173129"/>
    <w:rsid w:val="00173A2F"/>
    <w:rsid w:val="00173B90"/>
    <w:rsid w:val="00173BAD"/>
    <w:rsid w:val="00173C2E"/>
    <w:rsid w:val="00173CFB"/>
    <w:rsid w:val="00174881"/>
    <w:rsid w:val="001748AA"/>
    <w:rsid w:val="00175DD2"/>
    <w:rsid w:val="00175E0B"/>
    <w:rsid w:val="00175F9A"/>
    <w:rsid w:val="00176AE0"/>
    <w:rsid w:val="00176C09"/>
    <w:rsid w:val="001770F0"/>
    <w:rsid w:val="001773C5"/>
    <w:rsid w:val="001779D6"/>
    <w:rsid w:val="00177DA5"/>
    <w:rsid w:val="00180116"/>
    <w:rsid w:val="00180420"/>
    <w:rsid w:val="001809B0"/>
    <w:rsid w:val="00180BD2"/>
    <w:rsid w:val="00180ED1"/>
    <w:rsid w:val="00181BE8"/>
    <w:rsid w:val="00181CBB"/>
    <w:rsid w:val="00182339"/>
    <w:rsid w:val="001829CE"/>
    <w:rsid w:val="00182B4E"/>
    <w:rsid w:val="00182FB3"/>
    <w:rsid w:val="00183206"/>
    <w:rsid w:val="0018368A"/>
    <w:rsid w:val="00183D3E"/>
    <w:rsid w:val="001840DB"/>
    <w:rsid w:val="0018436C"/>
    <w:rsid w:val="001846C4"/>
    <w:rsid w:val="00184F01"/>
    <w:rsid w:val="00185397"/>
    <w:rsid w:val="001853AB"/>
    <w:rsid w:val="00185550"/>
    <w:rsid w:val="00185E36"/>
    <w:rsid w:val="00186313"/>
    <w:rsid w:val="00186518"/>
    <w:rsid w:val="00186773"/>
    <w:rsid w:val="00187899"/>
    <w:rsid w:val="001879B5"/>
    <w:rsid w:val="00187C00"/>
    <w:rsid w:val="00187E2B"/>
    <w:rsid w:val="00187F23"/>
    <w:rsid w:val="0019051D"/>
    <w:rsid w:val="001910E8"/>
    <w:rsid w:val="001914A3"/>
    <w:rsid w:val="001914CE"/>
    <w:rsid w:val="00191B74"/>
    <w:rsid w:val="00191BAC"/>
    <w:rsid w:val="00191E68"/>
    <w:rsid w:val="00191EF4"/>
    <w:rsid w:val="0019268D"/>
    <w:rsid w:val="001926C5"/>
    <w:rsid w:val="001932CE"/>
    <w:rsid w:val="00193BF4"/>
    <w:rsid w:val="00193E50"/>
    <w:rsid w:val="00193EAE"/>
    <w:rsid w:val="00193F16"/>
    <w:rsid w:val="001948CD"/>
    <w:rsid w:val="00194C32"/>
    <w:rsid w:val="00196522"/>
    <w:rsid w:val="00196577"/>
    <w:rsid w:val="0019697C"/>
    <w:rsid w:val="00196A66"/>
    <w:rsid w:val="00196B4C"/>
    <w:rsid w:val="00196E58"/>
    <w:rsid w:val="00197642"/>
    <w:rsid w:val="001979F4"/>
    <w:rsid w:val="001A0388"/>
    <w:rsid w:val="001A0404"/>
    <w:rsid w:val="001A041D"/>
    <w:rsid w:val="001A0F89"/>
    <w:rsid w:val="001A148B"/>
    <w:rsid w:val="001A14A4"/>
    <w:rsid w:val="001A1965"/>
    <w:rsid w:val="001A1C77"/>
    <w:rsid w:val="001A2303"/>
    <w:rsid w:val="001A23C6"/>
    <w:rsid w:val="001A23CE"/>
    <w:rsid w:val="001A277A"/>
    <w:rsid w:val="001A284A"/>
    <w:rsid w:val="001A3123"/>
    <w:rsid w:val="001A3223"/>
    <w:rsid w:val="001A3DB6"/>
    <w:rsid w:val="001A455A"/>
    <w:rsid w:val="001A46C1"/>
    <w:rsid w:val="001A4C53"/>
    <w:rsid w:val="001A5284"/>
    <w:rsid w:val="001A5996"/>
    <w:rsid w:val="001A5EFA"/>
    <w:rsid w:val="001A6328"/>
    <w:rsid w:val="001A63BD"/>
    <w:rsid w:val="001A66D7"/>
    <w:rsid w:val="001A6E15"/>
    <w:rsid w:val="001A71F5"/>
    <w:rsid w:val="001A7205"/>
    <w:rsid w:val="001A7791"/>
    <w:rsid w:val="001A7ABC"/>
    <w:rsid w:val="001A7C8B"/>
    <w:rsid w:val="001A7D49"/>
    <w:rsid w:val="001A7E44"/>
    <w:rsid w:val="001B09C6"/>
    <w:rsid w:val="001B0EDB"/>
    <w:rsid w:val="001B1461"/>
    <w:rsid w:val="001B1482"/>
    <w:rsid w:val="001B1B62"/>
    <w:rsid w:val="001B22C7"/>
    <w:rsid w:val="001B2449"/>
    <w:rsid w:val="001B247C"/>
    <w:rsid w:val="001B2D1C"/>
    <w:rsid w:val="001B2E54"/>
    <w:rsid w:val="001B3278"/>
    <w:rsid w:val="001B333D"/>
    <w:rsid w:val="001B365F"/>
    <w:rsid w:val="001B386C"/>
    <w:rsid w:val="001B3922"/>
    <w:rsid w:val="001B4184"/>
    <w:rsid w:val="001B474B"/>
    <w:rsid w:val="001B4D8E"/>
    <w:rsid w:val="001B4EEE"/>
    <w:rsid w:val="001B5ECA"/>
    <w:rsid w:val="001B65BC"/>
    <w:rsid w:val="001B6976"/>
    <w:rsid w:val="001B6DBD"/>
    <w:rsid w:val="001B7045"/>
    <w:rsid w:val="001B70A8"/>
    <w:rsid w:val="001B742F"/>
    <w:rsid w:val="001B78BD"/>
    <w:rsid w:val="001B7A27"/>
    <w:rsid w:val="001B7A59"/>
    <w:rsid w:val="001B7ADC"/>
    <w:rsid w:val="001B7C10"/>
    <w:rsid w:val="001B7F33"/>
    <w:rsid w:val="001C0015"/>
    <w:rsid w:val="001C048A"/>
    <w:rsid w:val="001C088F"/>
    <w:rsid w:val="001C0980"/>
    <w:rsid w:val="001C0CE9"/>
    <w:rsid w:val="001C0DDE"/>
    <w:rsid w:val="001C0F7B"/>
    <w:rsid w:val="001C100A"/>
    <w:rsid w:val="001C1554"/>
    <w:rsid w:val="001C2107"/>
    <w:rsid w:val="001C2869"/>
    <w:rsid w:val="001C3C9A"/>
    <w:rsid w:val="001C3F9C"/>
    <w:rsid w:val="001C4498"/>
    <w:rsid w:val="001C4745"/>
    <w:rsid w:val="001C48AD"/>
    <w:rsid w:val="001C4935"/>
    <w:rsid w:val="001C4E8F"/>
    <w:rsid w:val="001C55BD"/>
    <w:rsid w:val="001C580A"/>
    <w:rsid w:val="001C603A"/>
    <w:rsid w:val="001C70B5"/>
    <w:rsid w:val="001C78B6"/>
    <w:rsid w:val="001D069A"/>
    <w:rsid w:val="001D0C8E"/>
    <w:rsid w:val="001D0E1A"/>
    <w:rsid w:val="001D2A8B"/>
    <w:rsid w:val="001D2B04"/>
    <w:rsid w:val="001D3AB3"/>
    <w:rsid w:val="001D3B47"/>
    <w:rsid w:val="001D3D4F"/>
    <w:rsid w:val="001D40CF"/>
    <w:rsid w:val="001D43C9"/>
    <w:rsid w:val="001D5189"/>
    <w:rsid w:val="001D5841"/>
    <w:rsid w:val="001D5950"/>
    <w:rsid w:val="001D5A0D"/>
    <w:rsid w:val="001D6143"/>
    <w:rsid w:val="001D64E7"/>
    <w:rsid w:val="001D6751"/>
    <w:rsid w:val="001D6883"/>
    <w:rsid w:val="001D6930"/>
    <w:rsid w:val="001D7276"/>
    <w:rsid w:val="001D76AB"/>
    <w:rsid w:val="001D7AB3"/>
    <w:rsid w:val="001D7D4F"/>
    <w:rsid w:val="001E0243"/>
    <w:rsid w:val="001E0401"/>
    <w:rsid w:val="001E0505"/>
    <w:rsid w:val="001E0A5D"/>
    <w:rsid w:val="001E0B55"/>
    <w:rsid w:val="001E21AE"/>
    <w:rsid w:val="001E21F9"/>
    <w:rsid w:val="001E2599"/>
    <w:rsid w:val="001E31BB"/>
    <w:rsid w:val="001E3450"/>
    <w:rsid w:val="001E38B3"/>
    <w:rsid w:val="001E394F"/>
    <w:rsid w:val="001E3EDD"/>
    <w:rsid w:val="001E41DF"/>
    <w:rsid w:val="001E56A6"/>
    <w:rsid w:val="001E57E6"/>
    <w:rsid w:val="001E588E"/>
    <w:rsid w:val="001E59F6"/>
    <w:rsid w:val="001E5C01"/>
    <w:rsid w:val="001E5C20"/>
    <w:rsid w:val="001E5D9A"/>
    <w:rsid w:val="001E5E38"/>
    <w:rsid w:val="001E615D"/>
    <w:rsid w:val="001E638D"/>
    <w:rsid w:val="001E657C"/>
    <w:rsid w:val="001E66AA"/>
    <w:rsid w:val="001E6D3D"/>
    <w:rsid w:val="001E6DA8"/>
    <w:rsid w:val="001E79E3"/>
    <w:rsid w:val="001F0B90"/>
    <w:rsid w:val="001F0BCB"/>
    <w:rsid w:val="001F1C70"/>
    <w:rsid w:val="001F1D2F"/>
    <w:rsid w:val="001F20D7"/>
    <w:rsid w:val="001F20D8"/>
    <w:rsid w:val="001F2670"/>
    <w:rsid w:val="001F2C53"/>
    <w:rsid w:val="001F3AA5"/>
    <w:rsid w:val="001F408A"/>
    <w:rsid w:val="001F4134"/>
    <w:rsid w:val="001F4823"/>
    <w:rsid w:val="001F4B00"/>
    <w:rsid w:val="001F5748"/>
    <w:rsid w:val="001F57E8"/>
    <w:rsid w:val="001F59B5"/>
    <w:rsid w:val="001F5D4E"/>
    <w:rsid w:val="001F6C6F"/>
    <w:rsid w:val="001F6E62"/>
    <w:rsid w:val="001F7900"/>
    <w:rsid w:val="001F7D0F"/>
    <w:rsid w:val="00200160"/>
    <w:rsid w:val="002007CB"/>
    <w:rsid w:val="0020141D"/>
    <w:rsid w:val="0020174B"/>
    <w:rsid w:val="00201BA6"/>
    <w:rsid w:val="00201F07"/>
    <w:rsid w:val="0020210D"/>
    <w:rsid w:val="002024A3"/>
    <w:rsid w:val="0020262F"/>
    <w:rsid w:val="002026B5"/>
    <w:rsid w:val="0020283D"/>
    <w:rsid w:val="00203287"/>
    <w:rsid w:val="0020329B"/>
    <w:rsid w:val="00203976"/>
    <w:rsid w:val="00203ECE"/>
    <w:rsid w:val="0020415E"/>
    <w:rsid w:val="00205726"/>
    <w:rsid w:val="00205A8E"/>
    <w:rsid w:val="00205C27"/>
    <w:rsid w:val="00205C3E"/>
    <w:rsid w:val="002061B5"/>
    <w:rsid w:val="00206237"/>
    <w:rsid w:val="00206320"/>
    <w:rsid w:val="002064A0"/>
    <w:rsid w:val="00206974"/>
    <w:rsid w:val="00206F26"/>
    <w:rsid w:val="00207AE6"/>
    <w:rsid w:val="00210069"/>
    <w:rsid w:val="002103AC"/>
    <w:rsid w:val="0021092F"/>
    <w:rsid w:val="00210A63"/>
    <w:rsid w:val="00210B25"/>
    <w:rsid w:val="0021139C"/>
    <w:rsid w:val="00211672"/>
    <w:rsid w:val="002117E7"/>
    <w:rsid w:val="0021200D"/>
    <w:rsid w:val="002125FF"/>
    <w:rsid w:val="00212AC5"/>
    <w:rsid w:val="00213598"/>
    <w:rsid w:val="00213833"/>
    <w:rsid w:val="00213FB6"/>
    <w:rsid w:val="00214582"/>
    <w:rsid w:val="00214C2E"/>
    <w:rsid w:val="0021542B"/>
    <w:rsid w:val="00215467"/>
    <w:rsid w:val="00215584"/>
    <w:rsid w:val="0021563C"/>
    <w:rsid w:val="00215918"/>
    <w:rsid w:val="00216FB5"/>
    <w:rsid w:val="0021761D"/>
    <w:rsid w:val="00217BCF"/>
    <w:rsid w:val="00217FB7"/>
    <w:rsid w:val="00220057"/>
    <w:rsid w:val="0022051C"/>
    <w:rsid w:val="00220AAF"/>
    <w:rsid w:val="002212E8"/>
    <w:rsid w:val="002216EB"/>
    <w:rsid w:val="00221A57"/>
    <w:rsid w:val="00222D61"/>
    <w:rsid w:val="00223015"/>
    <w:rsid w:val="00223FCB"/>
    <w:rsid w:val="002241E9"/>
    <w:rsid w:val="002244D9"/>
    <w:rsid w:val="00224525"/>
    <w:rsid w:val="00225B04"/>
    <w:rsid w:val="00226130"/>
    <w:rsid w:val="002261F3"/>
    <w:rsid w:val="0022740C"/>
    <w:rsid w:val="00227627"/>
    <w:rsid w:val="00227A6F"/>
    <w:rsid w:val="00227ADC"/>
    <w:rsid w:val="00227CC5"/>
    <w:rsid w:val="00227DCD"/>
    <w:rsid w:val="00227E00"/>
    <w:rsid w:val="002311C6"/>
    <w:rsid w:val="00231309"/>
    <w:rsid w:val="0023152C"/>
    <w:rsid w:val="002317F7"/>
    <w:rsid w:val="002319C6"/>
    <w:rsid w:val="00231B2F"/>
    <w:rsid w:val="002320AE"/>
    <w:rsid w:val="002320D9"/>
    <w:rsid w:val="002322D8"/>
    <w:rsid w:val="00232882"/>
    <w:rsid w:val="00232ACF"/>
    <w:rsid w:val="00232D65"/>
    <w:rsid w:val="00232FAE"/>
    <w:rsid w:val="00234134"/>
    <w:rsid w:val="002341D0"/>
    <w:rsid w:val="00234535"/>
    <w:rsid w:val="00234689"/>
    <w:rsid w:val="00234A0F"/>
    <w:rsid w:val="00234A75"/>
    <w:rsid w:val="00235838"/>
    <w:rsid w:val="00235C8C"/>
    <w:rsid w:val="00235CCC"/>
    <w:rsid w:val="0023629F"/>
    <w:rsid w:val="002375A2"/>
    <w:rsid w:val="00237916"/>
    <w:rsid w:val="00237A23"/>
    <w:rsid w:val="00237A44"/>
    <w:rsid w:val="00240238"/>
    <w:rsid w:val="0024031A"/>
    <w:rsid w:val="00240C2E"/>
    <w:rsid w:val="0024128A"/>
    <w:rsid w:val="002417F9"/>
    <w:rsid w:val="00241838"/>
    <w:rsid w:val="002421A8"/>
    <w:rsid w:val="002423E2"/>
    <w:rsid w:val="002423E8"/>
    <w:rsid w:val="00242555"/>
    <w:rsid w:val="0024318C"/>
    <w:rsid w:val="0024331C"/>
    <w:rsid w:val="002433ED"/>
    <w:rsid w:val="002434ED"/>
    <w:rsid w:val="00243B3D"/>
    <w:rsid w:val="00244785"/>
    <w:rsid w:val="00244A33"/>
    <w:rsid w:val="00244DA9"/>
    <w:rsid w:val="0024566A"/>
    <w:rsid w:val="00245AF8"/>
    <w:rsid w:val="002460BE"/>
    <w:rsid w:val="00246A9F"/>
    <w:rsid w:val="00247DC8"/>
    <w:rsid w:val="00247F80"/>
    <w:rsid w:val="0025025D"/>
    <w:rsid w:val="002504AA"/>
    <w:rsid w:val="00250EE0"/>
    <w:rsid w:val="002513EC"/>
    <w:rsid w:val="00251C91"/>
    <w:rsid w:val="00251EFC"/>
    <w:rsid w:val="00251FEB"/>
    <w:rsid w:val="0025244C"/>
    <w:rsid w:val="0025304C"/>
    <w:rsid w:val="002530A4"/>
    <w:rsid w:val="00253495"/>
    <w:rsid w:val="00253DE0"/>
    <w:rsid w:val="00253F43"/>
    <w:rsid w:val="0025431F"/>
    <w:rsid w:val="002547D0"/>
    <w:rsid w:val="00254F08"/>
    <w:rsid w:val="00254F9C"/>
    <w:rsid w:val="00255452"/>
    <w:rsid w:val="002555BA"/>
    <w:rsid w:val="00255B82"/>
    <w:rsid w:val="00255D17"/>
    <w:rsid w:val="00256044"/>
    <w:rsid w:val="00256223"/>
    <w:rsid w:val="00256CE7"/>
    <w:rsid w:val="00257039"/>
    <w:rsid w:val="00257454"/>
    <w:rsid w:val="00257743"/>
    <w:rsid w:val="00257BF2"/>
    <w:rsid w:val="00257C50"/>
    <w:rsid w:val="002600FF"/>
    <w:rsid w:val="00260308"/>
    <w:rsid w:val="002603B2"/>
    <w:rsid w:val="002605FE"/>
    <w:rsid w:val="002608F9"/>
    <w:rsid w:val="00260D63"/>
    <w:rsid w:val="00260E6D"/>
    <w:rsid w:val="00261496"/>
    <w:rsid w:val="002614C7"/>
    <w:rsid w:val="002618FC"/>
    <w:rsid w:val="00261F58"/>
    <w:rsid w:val="002620A3"/>
    <w:rsid w:val="00262BDA"/>
    <w:rsid w:val="00262D45"/>
    <w:rsid w:val="00263023"/>
    <w:rsid w:val="0026329F"/>
    <w:rsid w:val="002648A4"/>
    <w:rsid w:val="0026516F"/>
    <w:rsid w:val="002652C9"/>
    <w:rsid w:val="002661D3"/>
    <w:rsid w:val="00266C6B"/>
    <w:rsid w:val="0026701A"/>
    <w:rsid w:val="00267DBA"/>
    <w:rsid w:val="00267F14"/>
    <w:rsid w:val="002701C6"/>
    <w:rsid w:val="00270239"/>
    <w:rsid w:val="00270611"/>
    <w:rsid w:val="00270679"/>
    <w:rsid w:val="00270BCA"/>
    <w:rsid w:val="00271289"/>
    <w:rsid w:val="002713A1"/>
    <w:rsid w:val="002725EE"/>
    <w:rsid w:val="00273353"/>
    <w:rsid w:val="002741B4"/>
    <w:rsid w:val="0027433A"/>
    <w:rsid w:val="002744D7"/>
    <w:rsid w:val="00274F17"/>
    <w:rsid w:val="00275092"/>
    <w:rsid w:val="00275481"/>
    <w:rsid w:val="00275AFE"/>
    <w:rsid w:val="00276067"/>
    <w:rsid w:val="00276115"/>
    <w:rsid w:val="0027629B"/>
    <w:rsid w:val="002762C7"/>
    <w:rsid w:val="002765F5"/>
    <w:rsid w:val="00276850"/>
    <w:rsid w:val="00276972"/>
    <w:rsid w:val="00276B31"/>
    <w:rsid w:val="00276CF3"/>
    <w:rsid w:val="00277237"/>
    <w:rsid w:val="0027783D"/>
    <w:rsid w:val="00277D09"/>
    <w:rsid w:val="00277FF3"/>
    <w:rsid w:val="002802CD"/>
    <w:rsid w:val="00280349"/>
    <w:rsid w:val="002803E6"/>
    <w:rsid w:val="00280898"/>
    <w:rsid w:val="00281736"/>
    <w:rsid w:val="0028223E"/>
    <w:rsid w:val="00282799"/>
    <w:rsid w:val="002827EA"/>
    <w:rsid w:val="00282960"/>
    <w:rsid w:val="0028402D"/>
    <w:rsid w:val="00284183"/>
    <w:rsid w:val="00284629"/>
    <w:rsid w:val="0028480F"/>
    <w:rsid w:val="00284C71"/>
    <w:rsid w:val="00284F22"/>
    <w:rsid w:val="00284FFB"/>
    <w:rsid w:val="002851D1"/>
    <w:rsid w:val="00286504"/>
    <w:rsid w:val="00286626"/>
    <w:rsid w:val="00286B9E"/>
    <w:rsid w:val="00286C6B"/>
    <w:rsid w:val="00286FD0"/>
    <w:rsid w:val="002901C3"/>
    <w:rsid w:val="00290385"/>
    <w:rsid w:val="00290CFA"/>
    <w:rsid w:val="00290EBB"/>
    <w:rsid w:val="00290EDC"/>
    <w:rsid w:val="002918DF"/>
    <w:rsid w:val="00291C60"/>
    <w:rsid w:val="00291CB6"/>
    <w:rsid w:val="00291CD6"/>
    <w:rsid w:val="00291CFC"/>
    <w:rsid w:val="00291D5E"/>
    <w:rsid w:val="00291D9F"/>
    <w:rsid w:val="00291F7F"/>
    <w:rsid w:val="00292562"/>
    <w:rsid w:val="00292826"/>
    <w:rsid w:val="00292942"/>
    <w:rsid w:val="00292ED5"/>
    <w:rsid w:val="002941F7"/>
    <w:rsid w:val="00295534"/>
    <w:rsid w:val="00295684"/>
    <w:rsid w:val="0029585D"/>
    <w:rsid w:val="00295AFE"/>
    <w:rsid w:val="00295C23"/>
    <w:rsid w:val="00296245"/>
    <w:rsid w:val="00296871"/>
    <w:rsid w:val="00296A63"/>
    <w:rsid w:val="00296F49"/>
    <w:rsid w:val="0029713A"/>
    <w:rsid w:val="0029742F"/>
    <w:rsid w:val="002A0114"/>
    <w:rsid w:val="002A046E"/>
    <w:rsid w:val="002A0F66"/>
    <w:rsid w:val="002A1314"/>
    <w:rsid w:val="002A13DA"/>
    <w:rsid w:val="002A19B2"/>
    <w:rsid w:val="002A2075"/>
    <w:rsid w:val="002A24F1"/>
    <w:rsid w:val="002A277B"/>
    <w:rsid w:val="002A2999"/>
    <w:rsid w:val="002A2E6A"/>
    <w:rsid w:val="002A30B9"/>
    <w:rsid w:val="002A38B8"/>
    <w:rsid w:val="002A3B34"/>
    <w:rsid w:val="002A3F4E"/>
    <w:rsid w:val="002A423F"/>
    <w:rsid w:val="002A4592"/>
    <w:rsid w:val="002A49DF"/>
    <w:rsid w:val="002A4A3C"/>
    <w:rsid w:val="002A4F3B"/>
    <w:rsid w:val="002A502B"/>
    <w:rsid w:val="002A503F"/>
    <w:rsid w:val="002A5211"/>
    <w:rsid w:val="002A553F"/>
    <w:rsid w:val="002A5854"/>
    <w:rsid w:val="002A61DF"/>
    <w:rsid w:val="002A6465"/>
    <w:rsid w:val="002A6D81"/>
    <w:rsid w:val="002A6F06"/>
    <w:rsid w:val="002A7563"/>
    <w:rsid w:val="002A7AC3"/>
    <w:rsid w:val="002A7B3E"/>
    <w:rsid w:val="002A7CD4"/>
    <w:rsid w:val="002B00D3"/>
    <w:rsid w:val="002B0284"/>
    <w:rsid w:val="002B0F50"/>
    <w:rsid w:val="002B15B7"/>
    <w:rsid w:val="002B1AEA"/>
    <w:rsid w:val="002B2BB8"/>
    <w:rsid w:val="002B2EE7"/>
    <w:rsid w:val="002B33F2"/>
    <w:rsid w:val="002B342B"/>
    <w:rsid w:val="002B349F"/>
    <w:rsid w:val="002B3597"/>
    <w:rsid w:val="002B423C"/>
    <w:rsid w:val="002B487D"/>
    <w:rsid w:val="002B48B8"/>
    <w:rsid w:val="002B52EB"/>
    <w:rsid w:val="002B54CC"/>
    <w:rsid w:val="002B577D"/>
    <w:rsid w:val="002B58C1"/>
    <w:rsid w:val="002B58FC"/>
    <w:rsid w:val="002B5B6F"/>
    <w:rsid w:val="002B6255"/>
    <w:rsid w:val="002B6ECD"/>
    <w:rsid w:val="002B712E"/>
    <w:rsid w:val="002B7193"/>
    <w:rsid w:val="002B791D"/>
    <w:rsid w:val="002B7926"/>
    <w:rsid w:val="002B7F40"/>
    <w:rsid w:val="002C0334"/>
    <w:rsid w:val="002C0413"/>
    <w:rsid w:val="002C0BCD"/>
    <w:rsid w:val="002C0D1B"/>
    <w:rsid w:val="002C0D2A"/>
    <w:rsid w:val="002C138B"/>
    <w:rsid w:val="002C13AA"/>
    <w:rsid w:val="002C1988"/>
    <w:rsid w:val="002C20FF"/>
    <w:rsid w:val="002C2116"/>
    <w:rsid w:val="002C22FF"/>
    <w:rsid w:val="002C2D11"/>
    <w:rsid w:val="002C32BC"/>
    <w:rsid w:val="002C3A39"/>
    <w:rsid w:val="002C3AFA"/>
    <w:rsid w:val="002C3D05"/>
    <w:rsid w:val="002C3DF9"/>
    <w:rsid w:val="002C3E11"/>
    <w:rsid w:val="002C41CC"/>
    <w:rsid w:val="002C4BB1"/>
    <w:rsid w:val="002C55BC"/>
    <w:rsid w:val="002C576A"/>
    <w:rsid w:val="002C5B08"/>
    <w:rsid w:val="002C60F6"/>
    <w:rsid w:val="002C6791"/>
    <w:rsid w:val="002C7031"/>
    <w:rsid w:val="002C73BA"/>
    <w:rsid w:val="002C743A"/>
    <w:rsid w:val="002C74C7"/>
    <w:rsid w:val="002C798E"/>
    <w:rsid w:val="002C7B1A"/>
    <w:rsid w:val="002C7DB9"/>
    <w:rsid w:val="002C7E39"/>
    <w:rsid w:val="002D0389"/>
    <w:rsid w:val="002D0C27"/>
    <w:rsid w:val="002D1F33"/>
    <w:rsid w:val="002D2474"/>
    <w:rsid w:val="002D2659"/>
    <w:rsid w:val="002D2E9C"/>
    <w:rsid w:val="002D2F1B"/>
    <w:rsid w:val="002D33D5"/>
    <w:rsid w:val="002D3AAF"/>
    <w:rsid w:val="002D3CC5"/>
    <w:rsid w:val="002D3DD6"/>
    <w:rsid w:val="002D4686"/>
    <w:rsid w:val="002D5537"/>
    <w:rsid w:val="002D586D"/>
    <w:rsid w:val="002D5A06"/>
    <w:rsid w:val="002D5B62"/>
    <w:rsid w:val="002D5B6F"/>
    <w:rsid w:val="002D5BB5"/>
    <w:rsid w:val="002D5E66"/>
    <w:rsid w:val="002D60A6"/>
    <w:rsid w:val="002D6119"/>
    <w:rsid w:val="002D6BD7"/>
    <w:rsid w:val="002D7F4E"/>
    <w:rsid w:val="002D7FE6"/>
    <w:rsid w:val="002E06A5"/>
    <w:rsid w:val="002E06F6"/>
    <w:rsid w:val="002E0A10"/>
    <w:rsid w:val="002E0A2E"/>
    <w:rsid w:val="002E0B08"/>
    <w:rsid w:val="002E172A"/>
    <w:rsid w:val="002E1983"/>
    <w:rsid w:val="002E240A"/>
    <w:rsid w:val="002E27D7"/>
    <w:rsid w:val="002E2E04"/>
    <w:rsid w:val="002E2E6F"/>
    <w:rsid w:val="002E2F38"/>
    <w:rsid w:val="002E3BC1"/>
    <w:rsid w:val="002E4208"/>
    <w:rsid w:val="002E43E1"/>
    <w:rsid w:val="002E4766"/>
    <w:rsid w:val="002E4788"/>
    <w:rsid w:val="002E4A70"/>
    <w:rsid w:val="002E52E8"/>
    <w:rsid w:val="002E54D7"/>
    <w:rsid w:val="002E5903"/>
    <w:rsid w:val="002E6F96"/>
    <w:rsid w:val="002E733A"/>
    <w:rsid w:val="002E7DBC"/>
    <w:rsid w:val="002F0114"/>
    <w:rsid w:val="002F023C"/>
    <w:rsid w:val="002F04CE"/>
    <w:rsid w:val="002F08F2"/>
    <w:rsid w:val="002F0D9A"/>
    <w:rsid w:val="002F0EBE"/>
    <w:rsid w:val="002F0FEB"/>
    <w:rsid w:val="002F1FC9"/>
    <w:rsid w:val="002F2B31"/>
    <w:rsid w:val="002F2B7C"/>
    <w:rsid w:val="002F2D27"/>
    <w:rsid w:val="002F2DF4"/>
    <w:rsid w:val="002F301E"/>
    <w:rsid w:val="002F311C"/>
    <w:rsid w:val="002F31B2"/>
    <w:rsid w:val="002F3DDB"/>
    <w:rsid w:val="002F421E"/>
    <w:rsid w:val="002F4673"/>
    <w:rsid w:val="002F4D61"/>
    <w:rsid w:val="002F4DCC"/>
    <w:rsid w:val="002F5015"/>
    <w:rsid w:val="002F50D4"/>
    <w:rsid w:val="002F5A66"/>
    <w:rsid w:val="002F5CC3"/>
    <w:rsid w:val="002F62F6"/>
    <w:rsid w:val="002F6B5E"/>
    <w:rsid w:val="002F6C00"/>
    <w:rsid w:val="002F6E3E"/>
    <w:rsid w:val="002F6E6E"/>
    <w:rsid w:val="002F6E78"/>
    <w:rsid w:val="002F6F30"/>
    <w:rsid w:val="002F71C0"/>
    <w:rsid w:val="003002EE"/>
    <w:rsid w:val="003002FE"/>
    <w:rsid w:val="00300916"/>
    <w:rsid w:val="00300A76"/>
    <w:rsid w:val="00300E83"/>
    <w:rsid w:val="00301133"/>
    <w:rsid w:val="0030155E"/>
    <w:rsid w:val="003018AB"/>
    <w:rsid w:val="00301CC4"/>
    <w:rsid w:val="00301CE8"/>
    <w:rsid w:val="00301E4A"/>
    <w:rsid w:val="003022C2"/>
    <w:rsid w:val="00302A22"/>
    <w:rsid w:val="00302B82"/>
    <w:rsid w:val="0030357A"/>
    <w:rsid w:val="00303651"/>
    <w:rsid w:val="00303A8B"/>
    <w:rsid w:val="00303CE2"/>
    <w:rsid w:val="0030454F"/>
    <w:rsid w:val="0030460D"/>
    <w:rsid w:val="0030486D"/>
    <w:rsid w:val="0030504F"/>
    <w:rsid w:val="00305962"/>
    <w:rsid w:val="00305BA4"/>
    <w:rsid w:val="00305C9E"/>
    <w:rsid w:val="00306005"/>
    <w:rsid w:val="00306381"/>
    <w:rsid w:val="003071A7"/>
    <w:rsid w:val="0030735E"/>
    <w:rsid w:val="00310748"/>
    <w:rsid w:val="00310C81"/>
    <w:rsid w:val="003113A5"/>
    <w:rsid w:val="003116CF"/>
    <w:rsid w:val="00311A42"/>
    <w:rsid w:val="00311D8E"/>
    <w:rsid w:val="00311E58"/>
    <w:rsid w:val="003125C4"/>
    <w:rsid w:val="0031294C"/>
    <w:rsid w:val="00312AEC"/>
    <w:rsid w:val="00312D35"/>
    <w:rsid w:val="00312F01"/>
    <w:rsid w:val="0031317E"/>
    <w:rsid w:val="00313310"/>
    <w:rsid w:val="003136E4"/>
    <w:rsid w:val="003139EB"/>
    <w:rsid w:val="00313ACB"/>
    <w:rsid w:val="00315C64"/>
    <w:rsid w:val="00315F80"/>
    <w:rsid w:val="0031632B"/>
    <w:rsid w:val="0031691D"/>
    <w:rsid w:val="00316B28"/>
    <w:rsid w:val="00316F3F"/>
    <w:rsid w:val="0031723E"/>
    <w:rsid w:val="00317370"/>
    <w:rsid w:val="00317844"/>
    <w:rsid w:val="0031788F"/>
    <w:rsid w:val="00317F6A"/>
    <w:rsid w:val="003201E8"/>
    <w:rsid w:val="003203D9"/>
    <w:rsid w:val="00320C54"/>
    <w:rsid w:val="00320D2E"/>
    <w:rsid w:val="00320DB0"/>
    <w:rsid w:val="00320E74"/>
    <w:rsid w:val="00320FBE"/>
    <w:rsid w:val="00321FB3"/>
    <w:rsid w:val="00322066"/>
    <w:rsid w:val="00322321"/>
    <w:rsid w:val="00322B6D"/>
    <w:rsid w:val="0032322A"/>
    <w:rsid w:val="003232D8"/>
    <w:rsid w:val="00323645"/>
    <w:rsid w:val="00323675"/>
    <w:rsid w:val="003236EA"/>
    <w:rsid w:val="003237D0"/>
    <w:rsid w:val="00323994"/>
    <w:rsid w:val="00323CD0"/>
    <w:rsid w:val="00323F1A"/>
    <w:rsid w:val="003240C4"/>
    <w:rsid w:val="003249D9"/>
    <w:rsid w:val="00324A2B"/>
    <w:rsid w:val="00324DB5"/>
    <w:rsid w:val="0032509C"/>
    <w:rsid w:val="00325579"/>
    <w:rsid w:val="00325BA8"/>
    <w:rsid w:val="00325EDD"/>
    <w:rsid w:val="003262B0"/>
    <w:rsid w:val="00326B8A"/>
    <w:rsid w:val="00326B9A"/>
    <w:rsid w:val="00326CEB"/>
    <w:rsid w:val="00326F6A"/>
    <w:rsid w:val="00327143"/>
    <w:rsid w:val="003278D3"/>
    <w:rsid w:val="00327947"/>
    <w:rsid w:val="003279C0"/>
    <w:rsid w:val="00327E45"/>
    <w:rsid w:val="00327F85"/>
    <w:rsid w:val="003308F7"/>
    <w:rsid w:val="00330C93"/>
    <w:rsid w:val="003313AB"/>
    <w:rsid w:val="003314FB"/>
    <w:rsid w:val="00332339"/>
    <w:rsid w:val="00332458"/>
    <w:rsid w:val="00332988"/>
    <w:rsid w:val="00332FCD"/>
    <w:rsid w:val="00333206"/>
    <w:rsid w:val="00333315"/>
    <w:rsid w:val="003333ED"/>
    <w:rsid w:val="003335ED"/>
    <w:rsid w:val="003343A5"/>
    <w:rsid w:val="003343D1"/>
    <w:rsid w:val="003346EE"/>
    <w:rsid w:val="00334832"/>
    <w:rsid w:val="003349ED"/>
    <w:rsid w:val="0033508C"/>
    <w:rsid w:val="0033557E"/>
    <w:rsid w:val="003358FF"/>
    <w:rsid w:val="003359F2"/>
    <w:rsid w:val="00335C94"/>
    <w:rsid w:val="00335FFB"/>
    <w:rsid w:val="00336186"/>
    <w:rsid w:val="0033654A"/>
    <w:rsid w:val="00336B9F"/>
    <w:rsid w:val="00336EF7"/>
    <w:rsid w:val="00337B82"/>
    <w:rsid w:val="00337D5A"/>
    <w:rsid w:val="00337E64"/>
    <w:rsid w:val="003400ED"/>
    <w:rsid w:val="0034012D"/>
    <w:rsid w:val="003401C9"/>
    <w:rsid w:val="0034054F"/>
    <w:rsid w:val="00340869"/>
    <w:rsid w:val="0034105D"/>
    <w:rsid w:val="00341228"/>
    <w:rsid w:val="00341CEF"/>
    <w:rsid w:val="0034231D"/>
    <w:rsid w:val="003423BE"/>
    <w:rsid w:val="0034265E"/>
    <w:rsid w:val="00342ACB"/>
    <w:rsid w:val="003439A9"/>
    <w:rsid w:val="00343E3C"/>
    <w:rsid w:val="003440C2"/>
    <w:rsid w:val="003440EE"/>
    <w:rsid w:val="003443FA"/>
    <w:rsid w:val="0034456F"/>
    <w:rsid w:val="00344DCE"/>
    <w:rsid w:val="0034530A"/>
    <w:rsid w:val="00345538"/>
    <w:rsid w:val="00345848"/>
    <w:rsid w:val="00345872"/>
    <w:rsid w:val="00345AAE"/>
    <w:rsid w:val="00345BE5"/>
    <w:rsid w:val="0034600E"/>
    <w:rsid w:val="00346718"/>
    <w:rsid w:val="003467A8"/>
    <w:rsid w:val="00346B4A"/>
    <w:rsid w:val="00347304"/>
    <w:rsid w:val="00347ABB"/>
    <w:rsid w:val="00347B87"/>
    <w:rsid w:val="00347E02"/>
    <w:rsid w:val="003512AB"/>
    <w:rsid w:val="003515E8"/>
    <w:rsid w:val="003523C6"/>
    <w:rsid w:val="00352461"/>
    <w:rsid w:val="003527E7"/>
    <w:rsid w:val="0035281E"/>
    <w:rsid w:val="00352BF1"/>
    <w:rsid w:val="003533EB"/>
    <w:rsid w:val="003535DC"/>
    <w:rsid w:val="0035368D"/>
    <w:rsid w:val="00353800"/>
    <w:rsid w:val="00353933"/>
    <w:rsid w:val="00353C2E"/>
    <w:rsid w:val="00353E8A"/>
    <w:rsid w:val="00353F39"/>
    <w:rsid w:val="0035404D"/>
    <w:rsid w:val="00354C3A"/>
    <w:rsid w:val="00354F2C"/>
    <w:rsid w:val="00354F7F"/>
    <w:rsid w:val="00355D20"/>
    <w:rsid w:val="00356114"/>
    <w:rsid w:val="0035635B"/>
    <w:rsid w:val="003565DD"/>
    <w:rsid w:val="00356F9A"/>
    <w:rsid w:val="00357002"/>
    <w:rsid w:val="00357296"/>
    <w:rsid w:val="0035745E"/>
    <w:rsid w:val="00357CF6"/>
    <w:rsid w:val="00357DB5"/>
    <w:rsid w:val="00357DD5"/>
    <w:rsid w:val="00360755"/>
    <w:rsid w:val="00360B1E"/>
    <w:rsid w:val="00360B3E"/>
    <w:rsid w:val="00360C13"/>
    <w:rsid w:val="00360E1A"/>
    <w:rsid w:val="00361563"/>
    <w:rsid w:val="00361EC2"/>
    <w:rsid w:val="00362B0C"/>
    <w:rsid w:val="00362B1E"/>
    <w:rsid w:val="00362E4D"/>
    <w:rsid w:val="00363071"/>
    <w:rsid w:val="00363C24"/>
    <w:rsid w:val="00364242"/>
    <w:rsid w:val="0036460B"/>
    <w:rsid w:val="0036463F"/>
    <w:rsid w:val="003649FE"/>
    <w:rsid w:val="00364B86"/>
    <w:rsid w:val="00364F45"/>
    <w:rsid w:val="0036504B"/>
    <w:rsid w:val="003652B2"/>
    <w:rsid w:val="0036582D"/>
    <w:rsid w:val="003661DE"/>
    <w:rsid w:val="00366581"/>
    <w:rsid w:val="00366C4E"/>
    <w:rsid w:val="00366E9C"/>
    <w:rsid w:val="00366F1C"/>
    <w:rsid w:val="003671E3"/>
    <w:rsid w:val="00367235"/>
    <w:rsid w:val="003675B1"/>
    <w:rsid w:val="003708BF"/>
    <w:rsid w:val="00371032"/>
    <w:rsid w:val="00372417"/>
    <w:rsid w:val="00372460"/>
    <w:rsid w:val="00372C24"/>
    <w:rsid w:val="00372F59"/>
    <w:rsid w:val="003732EB"/>
    <w:rsid w:val="003735DE"/>
    <w:rsid w:val="0037369A"/>
    <w:rsid w:val="00373F50"/>
    <w:rsid w:val="00374021"/>
    <w:rsid w:val="003745FD"/>
    <w:rsid w:val="00374719"/>
    <w:rsid w:val="00374B08"/>
    <w:rsid w:val="00375433"/>
    <w:rsid w:val="0037576F"/>
    <w:rsid w:val="003757F2"/>
    <w:rsid w:val="0037585F"/>
    <w:rsid w:val="00375A72"/>
    <w:rsid w:val="00375E42"/>
    <w:rsid w:val="003760D5"/>
    <w:rsid w:val="00376109"/>
    <w:rsid w:val="003762F6"/>
    <w:rsid w:val="003763D7"/>
    <w:rsid w:val="003765AF"/>
    <w:rsid w:val="00376BD8"/>
    <w:rsid w:val="00376E1F"/>
    <w:rsid w:val="00376E57"/>
    <w:rsid w:val="00377028"/>
    <w:rsid w:val="003770AA"/>
    <w:rsid w:val="00377C1C"/>
    <w:rsid w:val="00377C69"/>
    <w:rsid w:val="00380596"/>
    <w:rsid w:val="003810E5"/>
    <w:rsid w:val="003812DB"/>
    <w:rsid w:val="003814AA"/>
    <w:rsid w:val="0038151D"/>
    <w:rsid w:val="003815AB"/>
    <w:rsid w:val="003815CF"/>
    <w:rsid w:val="00381BB4"/>
    <w:rsid w:val="00381C9E"/>
    <w:rsid w:val="00381F61"/>
    <w:rsid w:val="003820DC"/>
    <w:rsid w:val="003823A9"/>
    <w:rsid w:val="00382581"/>
    <w:rsid w:val="0038304C"/>
    <w:rsid w:val="0038323A"/>
    <w:rsid w:val="003834E4"/>
    <w:rsid w:val="0038355A"/>
    <w:rsid w:val="00383A1E"/>
    <w:rsid w:val="00384B6A"/>
    <w:rsid w:val="00384F5D"/>
    <w:rsid w:val="00384FFD"/>
    <w:rsid w:val="00385585"/>
    <w:rsid w:val="00385663"/>
    <w:rsid w:val="00385D8F"/>
    <w:rsid w:val="003861F8"/>
    <w:rsid w:val="0038629E"/>
    <w:rsid w:val="00386A9C"/>
    <w:rsid w:val="0038730B"/>
    <w:rsid w:val="00387401"/>
    <w:rsid w:val="00387A1C"/>
    <w:rsid w:val="00387DD0"/>
    <w:rsid w:val="00387E20"/>
    <w:rsid w:val="00390550"/>
    <w:rsid w:val="003910EC"/>
    <w:rsid w:val="00391965"/>
    <w:rsid w:val="00391B10"/>
    <w:rsid w:val="00391D01"/>
    <w:rsid w:val="00391D58"/>
    <w:rsid w:val="0039245E"/>
    <w:rsid w:val="00392948"/>
    <w:rsid w:val="00392C11"/>
    <w:rsid w:val="0039315E"/>
    <w:rsid w:val="003932E9"/>
    <w:rsid w:val="0039346C"/>
    <w:rsid w:val="00393496"/>
    <w:rsid w:val="00393752"/>
    <w:rsid w:val="00393789"/>
    <w:rsid w:val="003938CA"/>
    <w:rsid w:val="00393990"/>
    <w:rsid w:val="0039534F"/>
    <w:rsid w:val="003954A7"/>
    <w:rsid w:val="003959D4"/>
    <w:rsid w:val="00395A37"/>
    <w:rsid w:val="00395BA0"/>
    <w:rsid w:val="00396255"/>
    <w:rsid w:val="00396370"/>
    <w:rsid w:val="00396382"/>
    <w:rsid w:val="003965AA"/>
    <w:rsid w:val="00397199"/>
    <w:rsid w:val="003971AF"/>
    <w:rsid w:val="0039765D"/>
    <w:rsid w:val="00397E4D"/>
    <w:rsid w:val="003A0225"/>
    <w:rsid w:val="003A02A2"/>
    <w:rsid w:val="003A03E2"/>
    <w:rsid w:val="003A05B3"/>
    <w:rsid w:val="003A0C8C"/>
    <w:rsid w:val="003A12D7"/>
    <w:rsid w:val="003A141A"/>
    <w:rsid w:val="003A1A39"/>
    <w:rsid w:val="003A1A6C"/>
    <w:rsid w:val="003A2552"/>
    <w:rsid w:val="003A2DEE"/>
    <w:rsid w:val="003A2F0A"/>
    <w:rsid w:val="003A2F54"/>
    <w:rsid w:val="003A2FA5"/>
    <w:rsid w:val="003A3401"/>
    <w:rsid w:val="003A3944"/>
    <w:rsid w:val="003A3E04"/>
    <w:rsid w:val="003A413A"/>
    <w:rsid w:val="003A41F4"/>
    <w:rsid w:val="003A4B69"/>
    <w:rsid w:val="003A4F8F"/>
    <w:rsid w:val="003A515C"/>
    <w:rsid w:val="003A592C"/>
    <w:rsid w:val="003A5D5E"/>
    <w:rsid w:val="003A66AB"/>
    <w:rsid w:val="003A68C9"/>
    <w:rsid w:val="003A6CBA"/>
    <w:rsid w:val="003A6E58"/>
    <w:rsid w:val="003A6EBB"/>
    <w:rsid w:val="003A6EC7"/>
    <w:rsid w:val="003A6F4A"/>
    <w:rsid w:val="003A70BB"/>
    <w:rsid w:val="003A729A"/>
    <w:rsid w:val="003A72EB"/>
    <w:rsid w:val="003A75B7"/>
    <w:rsid w:val="003B0542"/>
    <w:rsid w:val="003B068A"/>
    <w:rsid w:val="003B07BF"/>
    <w:rsid w:val="003B0B4A"/>
    <w:rsid w:val="003B0CB1"/>
    <w:rsid w:val="003B0F2E"/>
    <w:rsid w:val="003B100D"/>
    <w:rsid w:val="003B158A"/>
    <w:rsid w:val="003B18A6"/>
    <w:rsid w:val="003B198B"/>
    <w:rsid w:val="003B1B1E"/>
    <w:rsid w:val="003B1B57"/>
    <w:rsid w:val="003B1C37"/>
    <w:rsid w:val="003B211F"/>
    <w:rsid w:val="003B2130"/>
    <w:rsid w:val="003B2F09"/>
    <w:rsid w:val="003B30D3"/>
    <w:rsid w:val="003B4936"/>
    <w:rsid w:val="003B4DC2"/>
    <w:rsid w:val="003B56E9"/>
    <w:rsid w:val="003B5DEF"/>
    <w:rsid w:val="003B6378"/>
    <w:rsid w:val="003B68E0"/>
    <w:rsid w:val="003B6972"/>
    <w:rsid w:val="003B6D45"/>
    <w:rsid w:val="003B7409"/>
    <w:rsid w:val="003B7521"/>
    <w:rsid w:val="003B780B"/>
    <w:rsid w:val="003B7E2B"/>
    <w:rsid w:val="003B7EF4"/>
    <w:rsid w:val="003C0C9B"/>
    <w:rsid w:val="003C0FE7"/>
    <w:rsid w:val="003C183A"/>
    <w:rsid w:val="003C1B7A"/>
    <w:rsid w:val="003C1ED0"/>
    <w:rsid w:val="003C1FD1"/>
    <w:rsid w:val="003C22D4"/>
    <w:rsid w:val="003C280F"/>
    <w:rsid w:val="003C28FE"/>
    <w:rsid w:val="003C2C49"/>
    <w:rsid w:val="003C2D80"/>
    <w:rsid w:val="003C337F"/>
    <w:rsid w:val="003C3AB4"/>
    <w:rsid w:val="003C3B4F"/>
    <w:rsid w:val="003C4382"/>
    <w:rsid w:val="003C461A"/>
    <w:rsid w:val="003C48B7"/>
    <w:rsid w:val="003C4C65"/>
    <w:rsid w:val="003C4E3F"/>
    <w:rsid w:val="003C4ECF"/>
    <w:rsid w:val="003C51EE"/>
    <w:rsid w:val="003C555D"/>
    <w:rsid w:val="003C55A7"/>
    <w:rsid w:val="003C573F"/>
    <w:rsid w:val="003C6720"/>
    <w:rsid w:val="003C69E6"/>
    <w:rsid w:val="003C7877"/>
    <w:rsid w:val="003C7882"/>
    <w:rsid w:val="003D0133"/>
    <w:rsid w:val="003D0C34"/>
    <w:rsid w:val="003D0E31"/>
    <w:rsid w:val="003D130E"/>
    <w:rsid w:val="003D1673"/>
    <w:rsid w:val="003D17D8"/>
    <w:rsid w:val="003D194C"/>
    <w:rsid w:val="003D197D"/>
    <w:rsid w:val="003D1DA0"/>
    <w:rsid w:val="003D2C50"/>
    <w:rsid w:val="003D2CAE"/>
    <w:rsid w:val="003D2D7A"/>
    <w:rsid w:val="003D382B"/>
    <w:rsid w:val="003D3E92"/>
    <w:rsid w:val="003D4140"/>
    <w:rsid w:val="003D56A4"/>
    <w:rsid w:val="003D59A2"/>
    <w:rsid w:val="003D5B54"/>
    <w:rsid w:val="003D5E8E"/>
    <w:rsid w:val="003D5EAD"/>
    <w:rsid w:val="003D5EF2"/>
    <w:rsid w:val="003D5F88"/>
    <w:rsid w:val="003D60A5"/>
    <w:rsid w:val="003D62B8"/>
    <w:rsid w:val="003D65C8"/>
    <w:rsid w:val="003D6A97"/>
    <w:rsid w:val="003D6E85"/>
    <w:rsid w:val="003E031B"/>
    <w:rsid w:val="003E03D4"/>
    <w:rsid w:val="003E06C2"/>
    <w:rsid w:val="003E0D5B"/>
    <w:rsid w:val="003E1E18"/>
    <w:rsid w:val="003E201B"/>
    <w:rsid w:val="003E2560"/>
    <w:rsid w:val="003E2A58"/>
    <w:rsid w:val="003E3BF1"/>
    <w:rsid w:val="003E3F24"/>
    <w:rsid w:val="003E3F8A"/>
    <w:rsid w:val="003E429E"/>
    <w:rsid w:val="003E4475"/>
    <w:rsid w:val="003E4783"/>
    <w:rsid w:val="003E4D46"/>
    <w:rsid w:val="003E569C"/>
    <w:rsid w:val="003E57F1"/>
    <w:rsid w:val="003E5A96"/>
    <w:rsid w:val="003E618B"/>
    <w:rsid w:val="003E61CA"/>
    <w:rsid w:val="003E6B6A"/>
    <w:rsid w:val="003E6CAE"/>
    <w:rsid w:val="003E6FA0"/>
    <w:rsid w:val="003E70BE"/>
    <w:rsid w:val="003E7221"/>
    <w:rsid w:val="003E7686"/>
    <w:rsid w:val="003F01C7"/>
    <w:rsid w:val="003F038B"/>
    <w:rsid w:val="003F05CC"/>
    <w:rsid w:val="003F0840"/>
    <w:rsid w:val="003F08FB"/>
    <w:rsid w:val="003F0AE5"/>
    <w:rsid w:val="003F0EF1"/>
    <w:rsid w:val="003F1902"/>
    <w:rsid w:val="003F1AEA"/>
    <w:rsid w:val="003F2655"/>
    <w:rsid w:val="003F2A99"/>
    <w:rsid w:val="003F2CE2"/>
    <w:rsid w:val="003F2D35"/>
    <w:rsid w:val="003F33D6"/>
    <w:rsid w:val="003F34B2"/>
    <w:rsid w:val="003F3775"/>
    <w:rsid w:val="003F3D3F"/>
    <w:rsid w:val="003F4081"/>
    <w:rsid w:val="003F43F4"/>
    <w:rsid w:val="003F4664"/>
    <w:rsid w:val="003F4684"/>
    <w:rsid w:val="003F4A53"/>
    <w:rsid w:val="003F54E7"/>
    <w:rsid w:val="003F6756"/>
    <w:rsid w:val="003F6F87"/>
    <w:rsid w:val="003F7109"/>
    <w:rsid w:val="003F7DFC"/>
    <w:rsid w:val="003F7E6B"/>
    <w:rsid w:val="004005D3"/>
    <w:rsid w:val="00400819"/>
    <w:rsid w:val="00400B4B"/>
    <w:rsid w:val="0040108E"/>
    <w:rsid w:val="00401F1F"/>
    <w:rsid w:val="0040224D"/>
    <w:rsid w:val="004029CE"/>
    <w:rsid w:val="00402EAD"/>
    <w:rsid w:val="00402F77"/>
    <w:rsid w:val="004030F4"/>
    <w:rsid w:val="00403201"/>
    <w:rsid w:val="0040340F"/>
    <w:rsid w:val="004034F1"/>
    <w:rsid w:val="0040360F"/>
    <w:rsid w:val="004037C6"/>
    <w:rsid w:val="00403AC1"/>
    <w:rsid w:val="00403D87"/>
    <w:rsid w:val="00403F4D"/>
    <w:rsid w:val="00404157"/>
    <w:rsid w:val="00404A7E"/>
    <w:rsid w:val="00405341"/>
    <w:rsid w:val="00405489"/>
    <w:rsid w:val="00405583"/>
    <w:rsid w:val="004056ED"/>
    <w:rsid w:val="004057D2"/>
    <w:rsid w:val="0040635E"/>
    <w:rsid w:val="0040640D"/>
    <w:rsid w:val="00406CB7"/>
    <w:rsid w:val="00406ED8"/>
    <w:rsid w:val="00407EA4"/>
    <w:rsid w:val="004103F4"/>
    <w:rsid w:val="00410416"/>
    <w:rsid w:val="004104CD"/>
    <w:rsid w:val="00410845"/>
    <w:rsid w:val="004108E8"/>
    <w:rsid w:val="004115F3"/>
    <w:rsid w:val="004118CD"/>
    <w:rsid w:val="004119E1"/>
    <w:rsid w:val="00411C12"/>
    <w:rsid w:val="00411F52"/>
    <w:rsid w:val="004122B9"/>
    <w:rsid w:val="004125F5"/>
    <w:rsid w:val="004128A8"/>
    <w:rsid w:val="00413277"/>
    <w:rsid w:val="004134A6"/>
    <w:rsid w:val="00413526"/>
    <w:rsid w:val="0041354C"/>
    <w:rsid w:val="00413727"/>
    <w:rsid w:val="004137F1"/>
    <w:rsid w:val="00413822"/>
    <w:rsid w:val="0041522D"/>
    <w:rsid w:val="00415A9C"/>
    <w:rsid w:val="00415BE5"/>
    <w:rsid w:val="00415E5A"/>
    <w:rsid w:val="00415EA8"/>
    <w:rsid w:val="0041661B"/>
    <w:rsid w:val="00416D4F"/>
    <w:rsid w:val="00417030"/>
    <w:rsid w:val="00417A5B"/>
    <w:rsid w:val="00417D8F"/>
    <w:rsid w:val="00420940"/>
    <w:rsid w:val="00421338"/>
    <w:rsid w:val="004215A4"/>
    <w:rsid w:val="004221DA"/>
    <w:rsid w:val="004225D7"/>
    <w:rsid w:val="004226E9"/>
    <w:rsid w:val="00422841"/>
    <w:rsid w:val="0042315C"/>
    <w:rsid w:val="00423793"/>
    <w:rsid w:val="00423998"/>
    <w:rsid w:val="00423AE4"/>
    <w:rsid w:val="00423E8C"/>
    <w:rsid w:val="00424043"/>
    <w:rsid w:val="004249E2"/>
    <w:rsid w:val="00424A3E"/>
    <w:rsid w:val="004250CB"/>
    <w:rsid w:val="0042516C"/>
    <w:rsid w:val="00425776"/>
    <w:rsid w:val="00425CB9"/>
    <w:rsid w:val="00425E07"/>
    <w:rsid w:val="0042661E"/>
    <w:rsid w:val="0042727B"/>
    <w:rsid w:val="00427666"/>
    <w:rsid w:val="004276B7"/>
    <w:rsid w:val="00427868"/>
    <w:rsid w:val="00427DB8"/>
    <w:rsid w:val="00430677"/>
    <w:rsid w:val="00430863"/>
    <w:rsid w:val="004315DE"/>
    <w:rsid w:val="00431604"/>
    <w:rsid w:val="0043182E"/>
    <w:rsid w:val="00431CB2"/>
    <w:rsid w:val="00431F83"/>
    <w:rsid w:val="00431FFC"/>
    <w:rsid w:val="00432485"/>
    <w:rsid w:val="004328C5"/>
    <w:rsid w:val="00432A1D"/>
    <w:rsid w:val="00433178"/>
    <w:rsid w:val="00433FDB"/>
    <w:rsid w:val="00434529"/>
    <w:rsid w:val="00434E92"/>
    <w:rsid w:val="00434ED2"/>
    <w:rsid w:val="004352AD"/>
    <w:rsid w:val="004353DC"/>
    <w:rsid w:val="0043592D"/>
    <w:rsid w:val="00436316"/>
    <w:rsid w:val="00436E3D"/>
    <w:rsid w:val="00436E3F"/>
    <w:rsid w:val="00436EDB"/>
    <w:rsid w:val="004375AD"/>
    <w:rsid w:val="00437AA5"/>
    <w:rsid w:val="00440561"/>
    <w:rsid w:val="00440DF4"/>
    <w:rsid w:val="00440FBD"/>
    <w:rsid w:val="00441086"/>
    <w:rsid w:val="004413D1"/>
    <w:rsid w:val="0044142A"/>
    <w:rsid w:val="004415F9"/>
    <w:rsid w:val="004416E7"/>
    <w:rsid w:val="00441A05"/>
    <w:rsid w:val="00441AE7"/>
    <w:rsid w:val="00441C78"/>
    <w:rsid w:val="00441D16"/>
    <w:rsid w:val="00441DA4"/>
    <w:rsid w:val="00441FD0"/>
    <w:rsid w:val="00442495"/>
    <w:rsid w:val="00442586"/>
    <w:rsid w:val="004426B6"/>
    <w:rsid w:val="004426EE"/>
    <w:rsid w:val="00442BEA"/>
    <w:rsid w:val="00444721"/>
    <w:rsid w:val="00444B57"/>
    <w:rsid w:val="00444C56"/>
    <w:rsid w:val="00445BA8"/>
    <w:rsid w:val="0044635E"/>
    <w:rsid w:val="00446F2F"/>
    <w:rsid w:val="004479F8"/>
    <w:rsid w:val="0045015F"/>
    <w:rsid w:val="004512A9"/>
    <w:rsid w:val="00451B48"/>
    <w:rsid w:val="00451C43"/>
    <w:rsid w:val="00451F21"/>
    <w:rsid w:val="00452746"/>
    <w:rsid w:val="00452841"/>
    <w:rsid w:val="00452D09"/>
    <w:rsid w:val="0045332F"/>
    <w:rsid w:val="0045337A"/>
    <w:rsid w:val="00453641"/>
    <w:rsid w:val="00453A35"/>
    <w:rsid w:val="00453B3D"/>
    <w:rsid w:val="00453E93"/>
    <w:rsid w:val="00453F79"/>
    <w:rsid w:val="00454130"/>
    <w:rsid w:val="004543FC"/>
    <w:rsid w:val="00454705"/>
    <w:rsid w:val="0045502E"/>
    <w:rsid w:val="00455C9B"/>
    <w:rsid w:val="004561BB"/>
    <w:rsid w:val="004564D4"/>
    <w:rsid w:val="004567B0"/>
    <w:rsid w:val="00456A35"/>
    <w:rsid w:val="004570B0"/>
    <w:rsid w:val="004572D2"/>
    <w:rsid w:val="00457D7C"/>
    <w:rsid w:val="00460520"/>
    <w:rsid w:val="0046066F"/>
    <w:rsid w:val="004607D4"/>
    <w:rsid w:val="00460DC6"/>
    <w:rsid w:val="00460E92"/>
    <w:rsid w:val="004613C1"/>
    <w:rsid w:val="00461924"/>
    <w:rsid w:val="00462331"/>
    <w:rsid w:val="00462348"/>
    <w:rsid w:val="00462464"/>
    <w:rsid w:val="004632EB"/>
    <w:rsid w:val="0046383B"/>
    <w:rsid w:val="00463CEA"/>
    <w:rsid w:val="00463E6C"/>
    <w:rsid w:val="0046433B"/>
    <w:rsid w:val="00465107"/>
    <w:rsid w:val="00465FB3"/>
    <w:rsid w:val="004662C4"/>
    <w:rsid w:val="004665BC"/>
    <w:rsid w:val="00467091"/>
    <w:rsid w:val="0046733E"/>
    <w:rsid w:val="004678D2"/>
    <w:rsid w:val="00470716"/>
    <w:rsid w:val="0047097C"/>
    <w:rsid w:val="00470BD1"/>
    <w:rsid w:val="00470D84"/>
    <w:rsid w:val="00470F35"/>
    <w:rsid w:val="0047118A"/>
    <w:rsid w:val="00471290"/>
    <w:rsid w:val="004716AF"/>
    <w:rsid w:val="00471B94"/>
    <w:rsid w:val="00471C10"/>
    <w:rsid w:val="0047220E"/>
    <w:rsid w:val="004724A7"/>
    <w:rsid w:val="004726DB"/>
    <w:rsid w:val="004726FE"/>
    <w:rsid w:val="0047273C"/>
    <w:rsid w:val="00472CE1"/>
    <w:rsid w:val="00472E38"/>
    <w:rsid w:val="004732CF"/>
    <w:rsid w:val="00474194"/>
    <w:rsid w:val="00474533"/>
    <w:rsid w:val="00474630"/>
    <w:rsid w:val="00474A27"/>
    <w:rsid w:val="00474EBA"/>
    <w:rsid w:val="00475098"/>
    <w:rsid w:val="004752A1"/>
    <w:rsid w:val="004756CF"/>
    <w:rsid w:val="00475B81"/>
    <w:rsid w:val="00475DC2"/>
    <w:rsid w:val="004769AC"/>
    <w:rsid w:val="004769C9"/>
    <w:rsid w:val="00476AD4"/>
    <w:rsid w:val="0047747C"/>
    <w:rsid w:val="00477A34"/>
    <w:rsid w:val="00477C04"/>
    <w:rsid w:val="00477F89"/>
    <w:rsid w:val="00477FC3"/>
    <w:rsid w:val="00481109"/>
    <w:rsid w:val="00481D3B"/>
    <w:rsid w:val="00481D95"/>
    <w:rsid w:val="00481E07"/>
    <w:rsid w:val="004826E4"/>
    <w:rsid w:val="00483784"/>
    <w:rsid w:val="00484122"/>
    <w:rsid w:val="004845D1"/>
    <w:rsid w:val="0048495B"/>
    <w:rsid w:val="00484B56"/>
    <w:rsid w:val="00484B79"/>
    <w:rsid w:val="00484BAB"/>
    <w:rsid w:val="00484F63"/>
    <w:rsid w:val="004850BF"/>
    <w:rsid w:val="0048538E"/>
    <w:rsid w:val="0048580F"/>
    <w:rsid w:val="004860BB"/>
    <w:rsid w:val="00486613"/>
    <w:rsid w:val="00486B5C"/>
    <w:rsid w:val="00487293"/>
    <w:rsid w:val="004879D0"/>
    <w:rsid w:val="00490179"/>
    <w:rsid w:val="0049084E"/>
    <w:rsid w:val="004909B7"/>
    <w:rsid w:val="00490F5E"/>
    <w:rsid w:val="00491109"/>
    <w:rsid w:val="004911A1"/>
    <w:rsid w:val="00491A27"/>
    <w:rsid w:val="00492053"/>
    <w:rsid w:val="00492292"/>
    <w:rsid w:val="004924C7"/>
    <w:rsid w:val="00492A19"/>
    <w:rsid w:val="00492B24"/>
    <w:rsid w:val="00492B91"/>
    <w:rsid w:val="004931B5"/>
    <w:rsid w:val="0049338C"/>
    <w:rsid w:val="0049339B"/>
    <w:rsid w:val="004937E2"/>
    <w:rsid w:val="00493F58"/>
    <w:rsid w:val="004946EE"/>
    <w:rsid w:val="00494B3D"/>
    <w:rsid w:val="00494C56"/>
    <w:rsid w:val="00494D3E"/>
    <w:rsid w:val="00494E53"/>
    <w:rsid w:val="004952CE"/>
    <w:rsid w:val="0049545F"/>
    <w:rsid w:val="00495499"/>
    <w:rsid w:val="00495721"/>
    <w:rsid w:val="004957FA"/>
    <w:rsid w:val="00495831"/>
    <w:rsid w:val="00495CFA"/>
    <w:rsid w:val="00496407"/>
    <w:rsid w:val="00496C98"/>
    <w:rsid w:val="00497393"/>
    <w:rsid w:val="00497620"/>
    <w:rsid w:val="00497AAD"/>
    <w:rsid w:val="00497D8B"/>
    <w:rsid w:val="004A0341"/>
    <w:rsid w:val="004A1A2D"/>
    <w:rsid w:val="004A1D91"/>
    <w:rsid w:val="004A21B9"/>
    <w:rsid w:val="004A230A"/>
    <w:rsid w:val="004A2F29"/>
    <w:rsid w:val="004A3343"/>
    <w:rsid w:val="004A3A9C"/>
    <w:rsid w:val="004A40A7"/>
    <w:rsid w:val="004A418B"/>
    <w:rsid w:val="004A428C"/>
    <w:rsid w:val="004A4325"/>
    <w:rsid w:val="004A433D"/>
    <w:rsid w:val="004A476C"/>
    <w:rsid w:val="004A478F"/>
    <w:rsid w:val="004A5576"/>
    <w:rsid w:val="004A5964"/>
    <w:rsid w:val="004A5A51"/>
    <w:rsid w:val="004A5D9C"/>
    <w:rsid w:val="004A63BD"/>
    <w:rsid w:val="004A66E4"/>
    <w:rsid w:val="004A6771"/>
    <w:rsid w:val="004A684A"/>
    <w:rsid w:val="004A6FF8"/>
    <w:rsid w:val="004A753B"/>
    <w:rsid w:val="004A7E82"/>
    <w:rsid w:val="004A7E8A"/>
    <w:rsid w:val="004B0565"/>
    <w:rsid w:val="004B06D6"/>
    <w:rsid w:val="004B0882"/>
    <w:rsid w:val="004B14F1"/>
    <w:rsid w:val="004B1B5F"/>
    <w:rsid w:val="004B1F91"/>
    <w:rsid w:val="004B201C"/>
    <w:rsid w:val="004B2418"/>
    <w:rsid w:val="004B25DB"/>
    <w:rsid w:val="004B2684"/>
    <w:rsid w:val="004B2AEC"/>
    <w:rsid w:val="004B2CA7"/>
    <w:rsid w:val="004B3AA2"/>
    <w:rsid w:val="004B433C"/>
    <w:rsid w:val="004B433F"/>
    <w:rsid w:val="004B44F4"/>
    <w:rsid w:val="004B47B0"/>
    <w:rsid w:val="004B481A"/>
    <w:rsid w:val="004B53E5"/>
    <w:rsid w:val="004B5445"/>
    <w:rsid w:val="004B583F"/>
    <w:rsid w:val="004B75AB"/>
    <w:rsid w:val="004C015C"/>
    <w:rsid w:val="004C023B"/>
    <w:rsid w:val="004C0B6D"/>
    <w:rsid w:val="004C0D37"/>
    <w:rsid w:val="004C0DE8"/>
    <w:rsid w:val="004C0F52"/>
    <w:rsid w:val="004C11B5"/>
    <w:rsid w:val="004C127C"/>
    <w:rsid w:val="004C1FEC"/>
    <w:rsid w:val="004C20A6"/>
    <w:rsid w:val="004C2202"/>
    <w:rsid w:val="004C2400"/>
    <w:rsid w:val="004C2A2A"/>
    <w:rsid w:val="004C2FAF"/>
    <w:rsid w:val="004C327D"/>
    <w:rsid w:val="004C331A"/>
    <w:rsid w:val="004C3393"/>
    <w:rsid w:val="004C34D3"/>
    <w:rsid w:val="004C3757"/>
    <w:rsid w:val="004C3B49"/>
    <w:rsid w:val="004C4AC2"/>
    <w:rsid w:val="004C4B1F"/>
    <w:rsid w:val="004C7684"/>
    <w:rsid w:val="004C7A45"/>
    <w:rsid w:val="004C7CD8"/>
    <w:rsid w:val="004C7DA6"/>
    <w:rsid w:val="004D01AF"/>
    <w:rsid w:val="004D0688"/>
    <w:rsid w:val="004D079D"/>
    <w:rsid w:val="004D0B98"/>
    <w:rsid w:val="004D12B5"/>
    <w:rsid w:val="004D19AD"/>
    <w:rsid w:val="004D1AE7"/>
    <w:rsid w:val="004D2640"/>
    <w:rsid w:val="004D28FB"/>
    <w:rsid w:val="004D2957"/>
    <w:rsid w:val="004D2CA9"/>
    <w:rsid w:val="004D2E44"/>
    <w:rsid w:val="004D3793"/>
    <w:rsid w:val="004D4588"/>
    <w:rsid w:val="004D46A4"/>
    <w:rsid w:val="004D47E4"/>
    <w:rsid w:val="004D48A3"/>
    <w:rsid w:val="004D4CA5"/>
    <w:rsid w:val="004D5077"/>
    <w:rsid w:val="004D5700"/>
    <w:rsid w:val="004D58D1"/>
    <w:rsid w:val="004D6922"/>
    <w:rsid w:val="004D6C30"/>
    <w:rsid w:val="004D6C7B"/>
    <w:rsid w:val="004D6DEC"/>
    <w:rsid w:val="004D7776"/>
    <w:rsid w:val="004D7F2B"/>
    <w:rsid w:val="004E017B"/>
    <w:rsid w:val="004E01F0"/>
    <w:rsid w:val="004E0401"/>
    <w:rsid w:val="004E04F7"/>
    <w:rsid w:val="004E06E7"/>
    <w:rsid w:val="004E0DCB"/>
    <w:rsid w:val="004E1365"/>
    <w:rsid w:val="004E16FD"/>
    <w:rsid w:val="004E1A85"/>
    <w:rsid w:val="004E1C10"/>
    <w:rsid w:val="004E1F90"/>
    <w:rsid w:val="004E221E"/>
    <w:rsid w:val="004E24FE"/>
    <w:rsid w:val="004E26A9"/>
    <w:rsid w:val="004E355B"/>
    <w:rsid w:val="004E37FF"/>
    <w:rsid w:val="004E3B2F"/>
    <w:rsid w:val="004E3E1B"/>
    <w:rsid w:val="004E3E32"/>
    <w:rsid w:val="004E44D2"/>
    <w:rsid w:val="004E4C62"/>
    <w:rsid w:val="004E5027"/>
    <w:rsid w:val="004E518E"/>
    <w:rsid w:val="004E54AE"/>
    <w:rsid w:val="004E594D"/>
    <w:rsid w:val="004E59F6"/>
    <w:rsid w:val="004E65AF"/>
    <w:rsid w:val="004E6622"/>
    <w:rsid w:val="004E66B8"/>
    <w:rsid w:val="004E68E7"/>
    <w:rsid w:val="004E6A94"/>
    <w:rsid w:val="004E6B72"/>
    <w:rsid w:val="004E6C14"/>
    <w:rsid w:val="004E6EA4"/>
    <w:rsid w:val="004E6F69"/>
    <w:rsid w:val="004E7570"/>
    <w:rsid w:val="004E76B0"/>
    <w:rsid w:val="004E7B14"/>
    <w:rsid w:val="004E7B20"/>
    <w:rsid w:val="004E7C1D"/>
    <w:rsid w:val="004E7FBF"/>
    <w:rsid w:val="004F05E5"/>
    <w:rsid w:val="004F0B41"/>
    <w:rsid w:val="004F195B"/>
    <w:rsid w:val="004F1FEF"/>
    <w:rsid w:val="004F258A"/>
    <w:rsid w:val="004F2889"/>
    <w:rsid w:val="004F340F"/>
    <w:rsid w:val="004F3781"/>
    <w:rsid w:val="004F410F"/>
    <w:rsid w:val="004F427D"/>
    <w:rsid w:val="004F4A40"/>
    <w:rsid w:val="004F4C14"/>
    <w:rsid w:val="004F63FF"/>
    <w:rsid w:val="004F6495"/>
    <w:rsid w:val="004F791B"/>
    <w:rsid w:val="004F79B6"/>
    <w:rsid w:val="004F7A17"/>
    <w:rsid w:val="004F7B58"/>
    <w:rsid w:val="004F7C95"/>
    <w:rsid w:val="004F7DA3"/>
    <w:rsid w:val="004F7EA3"/>
    <w:rsid w:val="00500103"/>
    <w:rsid w:val="00500559"/>
    <w:rsid w:val="00500666"/>
    <w:rsid w:val="00500C12"/>
    <w:rsid w:val="00500F8F"/>
    <w:rsid w:val="005013F0"/>
    <w:rsid w:val="005014B7"/>
    <w:rsid w:val="005019CF"/>
    <w:rsid w:val="00501A0D"/>
    <w:rsid w:val="005021D7"/>
    <w:rsid w:val="005022D1"/>
    <w:rsid w:val="00502350"/>
    <w:rsid w:val="00502A97"/>
    <w:rsid w:val="005030E0"/>
    <w:rsid w:val="005032E2"/>
    <w:rsid w:val="00503389"/>
    <w:rsid w:val="00503407"/>
    <w:rsid w:val="005034E6"/>
    <w:rsid w:val="0050394D"/>
    <w:rsid w:val="00503B52"/>
    <w:rsid w:val="00503DFA"/>
    <w:rsid w:val="0050408F"/>
    <w:rsid w:val="00504BBA"/>
    <w:rsid w:val="0050517E"/>
    <w:rsid w:val="00505489"/>
    <w:rsid w:val="00505541"/>
    <w:rsid w:val="00505CFC"/>
    <w:rsid w:val="00506089"/>
    <w:rsid w:val="00506AA5"/>
    <w:rsid w:val="00506F63"/>
    <w:rsid w:val="00507291"/>
    <w:rsid w:val="0050747A"/>
    <w:rsid w:val="00507A95"/>
    <w:rsid w:val="00510206"/>
    <w:rsid w:val="00510A5E"/>
    <w:rsid w:val="0051172B"/>
    <w:rsid w:val="0051199A"/>
    <w:rsid w:val="00511C4A"/>
    <w:rsid w:val="00511E25"/>
    <w:rsid w:val="00511EB9"/>
    <w:rsid w:val="00512210"/>
    <w:rsid w:val="00513064"/>
    <w:rsid w:val="005130BC"/>
    <w:rsid w:val="005130F8"/>
    <w:rsid w:val="0051336E"/>
    <w:rsid w:val="005135E4"/>
    <w:rsid w:val="00513A10"/>
    <w:rsid w:val="00513B3C"/>
    <w:rsid w:val="00513F41"/>
    <w:rsid w:val="005146D3"/>
    <w:rsid w:val="00514C38"/>
    <w:rsid w:val="00515960"/>
    <w:rsid w:val="005159B3"/>
    <w:rsid w:val="00515E6E"/>
    <w:rsid w:val="00516234"/>
    <w:rsid w:val="005163AF"/>
    <w:rsid w:val="005167A1"/>
    <w:rsid w:val="00516D1A"/>
    <w:rsid w:val="00516D45"/>
    <w:rsid w:val="00516D7D"/>
    <w:rsid w:val="005172CC"/>
    <w:rsid w:val="00517736"/>
    <w:rsid w:val="00517CB5"/>
    <w:rsid w:val="005205E0"/>
    <w:rsid w:val="00520740"/>
    <w:rsid w:val="00520C99"/>
    <w:rsid w:val="00520CE5"/>
    <w:rsid w:val="0052131A"/>
    <w:rsid w:val="005213E6"/>
    <w:rsid w:val="00522153"/>
    <w:rsid w:val="0052291C"/>
    <w:rsid w:val="00522D89"/>
    <w:rsid w:val="00522DF2"/>
    <w:rsid w:val="0052378E"/>
    <w:rsid w:val="00523BAE"/>
    <w:rsid w:val="005248B2"/>
    <w:rsid w:val="005248B5"/>
    <w:rsid w:val="00524CAD"/>
    <w:rsid w:val="00524D52"/>
    <w:rsid w:val="00525071"/>
    <w:rsid w:val="00525914"/>
    <w:rsid w:val="00525B6D"/>
    <w:rsid w:val="00526503"/>
    <w:rsid w:val="00526D54"/>
    <w:rsid w:val="0052736E"/>
    <w:rsid w:val="0052737C"/>
    <w:rsid w:val="005276B3"/>
    <w:rsid w:val="00527C37"/>
    <w:rsid w:val="00527CC1"/>
    <w:rsid w:val="00530022"/>
    <w:rsid w:val="0053027F"/>
    <w:rsid w:val="00530289"/>
    <w:rsid w:val="005303C8"/>
    <w:rsid w:val="0053060B"/>
    <w:rsid w:val="005309CE"/>
    <w:rsid w:val="00530A99"/>
    <w:rsid w:val="00530F82"/>
    <w:rsid w:val="00531151"/>
    <w:rsid w:val="005313F2"/>
    <w:rsid w:val="00531564"/>
    <w:rsid w:val="00531567"/>
    <w:rsid w:val="0053185D"/>
    <w:rsid w:val="00531BD5"/>
    <w:rsid w:val="005322FA"/>
    <w:rsid w:val="0053268F"/>
    <w:rsid w:val="00532B10"/>
    <w:rsid w:val="00532D74"/>
    <w:rsid w:val="005331C5"/>
    <w:rsid w:val="00533BCB"/>
    <w:rsid w:val="00534166"/>
    <w:rsid w:val="005348B0"/>
    <w:rsid w:val="005353B7"/>
    <w:rsid w:val="0053580A"/>
    <w:rsid w:val="00535A31"/>
    <w:rsid w:val="00535AA1"/>
    <w:rsid w:val="00535E87"/>
    <w:rsid w:val="00535E9B"/>
    <w:rsid w:val="00535FE2"/>
    <w:rsid w:val="00536424"/>
    <w:rsid w:val="005365D9"/>
    <w:rsid w:val="00536B42"/>
    <w:rsid w:val="0053712D"/>
    <w:rsid w:val="005377CB"/>
    <w:rsid w:val="00537939"/>
    <w:rsid w:val="00537BE2"/>
    <w:rsid w:val="00537D12"/>
    <w:rsid w:val="00537F4F"/>
    <w:rsid w:val="00537FD2"/>
    <w:rsid w:val="00540164"/>
    <w:rsid w:val="005404F4"/>
    <w:rsid w:val="00540853"/>
    <w:rsid w:val="00540890"/>
    <w:rsid w:val="00541271"/>
    <w:rsid w:val="00541927"/>
    <w:rsid w:val="00541C59"/>
    <w:rsid w:val="00541F66"/>
    <w:rsid w:val="005426D2"/>
    <w:rsid w:val="005429AE"/>
    <w:rsid w:val="0054329F"/>
    <w:rsid w:val="0054361F"/>
    <w:rsid w:val="00543A21"/>
    <w:rsid w:val="00543B70"/>
    <w:rsid w:val="00543C35"/>
    <w:rsid w:val="00544130"/>
    <w:rsid w:val="00544F61"/>
    <w:rsid w:val="00545C77"/>
    <w:rsid w:val="00545D88"/>
    <w:rsid w:val="00545DE5"/>
    <w:rsid w:val="0054623E"/>
    <w:rsid w:val="00546253"/>
    <w:rsid w:val="00547114"/>
    <w:rsid w:val="0054746B"/>
    <w:rsid w:val="00547475"/>
    <w:rsid w:val="005475A7"/>
    <w:rsid w:val="00547C89"/>
    <w:rsid w:val="00547FF9"/>
    <w:rsid w:val="0055035E"/>
    <w:rsid w:val="0055038E"/>
    <w:rsid w:val="0055050D"/>
    <w:rsid w:val="005510B6"/>
    <w:rsid w:val="0055198E"/>
    <w:rsid w:val="00551BB0"/>
    <w:rsid w:val="00551C4B"/>
    <w:rsid w:val="00552324"/>
    <w:rsid w:val="005529B1"/>
    <w:rsid w:val="00553E02"/>
    <w:rsid w:val="005541F8"/>
    <w:rsid w:val="005545A5"/>
    <w:rsid w:val="00554AD6"/>
    <w:rsid w:val="005550FA"/>
    <w:rsid w:val="0055517A"/>
    <w:rsid w:val="0055549E"/>
    <w:rsid w:val="005557C8"/>
    <w:rsid w:val="00555BCD"/>
    <w:rsid w:val="00555CFE"/>
    <w:rsid w:val="00555DFC"/>
    <w:rsid w:val="005564BD"/>
    <w:rsid w:val="00556916"/>
    <w:rsid w:val="00556C58"/>
    <w:rsid w:val="00556FAC"/>
    <w:rsid w:val="00557765"/>
    <w:rsid w:val="00557772"/>
    <w:rsid w:val="00557B85"/>
    <w:rsid w:val="00557BC1"/>
    <w:rsid w:val="005602AE"/>
    <w:rsid w:val="005607B8"/>
    <w:rsid w:val="00560C30"/>
    <w:rsid w:val="00560FC5"/>
    <w:rsid w:val="00561402"/>
    <w:rsid w:val="00561507"/>
    <w:rsid w:val="0056175F"/>
    <w:rsid w:val="005617FE"/>
    <w:rsid w:val="00561A4D"/>
    <w:rsid w:val="00561A52"/>
    <w:rsid w:val="00562224"/>
    <w:rsid w:val="00562472"/>
    <w:rsid w:val="005626D2"/>
    <w:rsid w:val="00562792"/>
    <w:rsid w:val="00562807"/>
    <w:rsid w:val="00562940"/>
    <w:rsid w:val="00562D8E"/>
    <w:rsid w:val="005635F3"/>
    <w:rsid w:val="00563649"/>
    <w:rsid w:val="00563768"/>
    <w:rsid w:val="00563B90"/>
    <w:rsid w:val="00563C3C"/>
    <w:rsid w:val="0056448F"/>
    <w:rsid w:val="00564D34"/>
    <w:rsid w:val="0056506C"/>
    <w:rsid w:val="005651BD"/>
    <w:rsid w:val="00565322"/>
    <w:rsid w:val="00565695"/>
    <w:rsid w:val="00565C03"/>
    <w:rsid w:val="00566010"/>
    <w:rsid w:val="0056696E"/>
    <w:rsid w:val="00566EB0"/>
    <w:rsid w:val="005675A0"/>
    <w:rsid w:val="005676CA"/>
    <w:rsid w:val="0056784D"/>
    <w:rsid w:val="00567AF4"/>
    <w:rsid w:val="00567B5D"/>
    <w:rsid w:val="00567BC2"/>
    <w:rsid w:val="00567C7F"/>
    <w:rsid w:val="00567F20"/>
    <w:rsid w:val="00570000"/>
    <w:rsid w:val="005700B2"/>
    <w:rsid w:val="0057015E"/>
    <w:rsid w:val="00570497"/>
    <w:rsid w:val="00570631"/>
    <w:rsid w:val="0057075B"/>
    <w:rsid w:val="00570E4F"/>
    <w:rsid w:val="00570FBE"/>
    <w:rsid w:val="005715EB"/>
    <w:rsid w:val="00571F43"/>
    <w:rsid w:val="00572758"/>
    <w:rsid w:val="00572A5A"/>
    <w:rsid w:val="00572CF8"/>
    <w:rsid w:val="00572D2A"/>
    <w:rsid w:val="00572E28"/>
    <w:rsid w:val="005732E0"/>
    <w:rsid w:val="00574028"/>
    <w:rsid w:val="0057403F"/>
    <w:rsid w:val="0057475E"/>
    <w:rsid w:val="0057476B"/>
    <w:rsid w:val="00574D6F"/>
    <w:rsid w:val="0057525E"/>
    <w:rsid w:val="0057565F"/>
    <w:rsid w:val="0057573A"/>
    <w:rsid w:val="00575875"/>
    <w:rsid w:val="00576352"/>
    <w:rsid w:val="005771FF"/>
    <w:rsid w:val="0058032D"/>
    <w:rsid w:val="0058037D"/>
    <w:rsid w:val="00580D0E"/>
    <w:rsid w:val="005816A6"/>
    <w:rsid w:val="00582163"/>
    <w:rsid w:val="00582D66"/>
    <w:rsid w:val="005836D6"/>
    <w:rsid w:val="00583744"/>
    <w:rsid w:val="005838A3"/>
    <w:rsid w:val="00583B2D"/>
    <w:rsid w:val="00583C60"/>
    <w:rsid w:val="0058492C"/>
    <w:rsid w:val="00584D6B"/>
    <w:rsid w:val="00584F62"/>
    <w:rsid w:val="00584FCB"/>
    <w:rsid w:val="00585851"/>
    <w:rsid w:val="00585E93"/>
    <w:rsid w:val="00585F1D"/>
    <w:rsid w:val="00585F48"/>
    <w:rsid w:val="00585F9D"/>
    <w:rsid w:val="005863DE"/>
    <w:rsid w:val="00586CDE"/>
    <w:rsid w:val="00586F5F"/>
    <w:rsid w:val="0058779F"/>
    <w:rsid w:val="00587926"/>
    <w:rsid w:val="00587E3D"/>
    <w:rsid w:val="00587ED6"/>
    <w:rsid w:val="00590268"/>
    <w:rsid w:val="005902F6"/>
    <w:rsid w:val="005903E4"/>
    <w:rsid w:val="00590CF7"/>
    <w:rsid w:val="005919E4"/>
    <w:rsid w:val="00591A37"/>
    <w:rsid w:val="00591CC5"/>
    <w:rsid w:val="00591D7A"/>
    <w:rsid w:val="005920B2"/>
    <w:rsid w:val="0059265A"/>
    <w:rsid w:val="005927B4"/>
    <w:rsid w:val="00592836"/>
    <w:rsid w:val="00592CFE"/>
    <w:rsid w:val="00592E4C"/>
    <w:rsid w:val="00593133"/>
    <w:rsid w:val="0059324A"/>
    <w:rsid w:val="005934EF"/>
    <w:rsid w:val="0059397A"/>
    <w:rsid w:val="00593D6F"/>
    <w:rsid w:val="00593DF2"/>
    <w:rsid w:val="005944E1"/>
    <w:rsid w:val="0059477E"/>
    <w:rsid w:val="005948C0"/>
    <w:rsid w:val="00594C6D"/>
    <w:rsid w:val="00594D6E"/>
    <w:rsid w:val="00595034"/>
    <w:rsid w:val="00595268"/>
    <w:rsid w:val="005954DA"/>
    <w:rsid w:val="005954F7"/>
    <w:rsid w:val="0059574F"/>
    <w:rsid w:val="005958CA"/>
    <w:rsid w:val="00595B69"/>
    <w:rsid w:val="005962BD"/>
    <w:rsid w:val="005966F4"/>
    <w:rsid w:val="00596A21"/>
    <w:rsid w:val="00596A77"/>
    <w:rsid w:val="00596D57"/>
    <w:rsid w:val="00596E4A"/>
    <w:rsid w:val="00597A33"/>
    <w:rsid w:val="00597AD6"/>
    <w:rsid w:val="005A026A"/>
    <w:rsid w:val="005A0574"/>
    <w:rsid w:val="005A1095"/>
    <w:rsid w:val="005A176C"/>
    <w:rsid w:val="005A17AF"/>
    <w:rsid w:val="005A17B9"/>
    <w:rsid w:val="005A1908"/>
    <w:rsid w:val="005A1E72"/>
    <w:rsid w:val="005A2013"/>
    <w:rsid w:val="005A2F4A"/>
    <w:rsid w:val="005A3202"/>
    <w:rsid w:val="005A385E"/>
    <w:rsid w:val="005A39E1"/>
    <w:rsid w:val="005A3C4B"/>
    <w:rsid w:val="005A3DB0"/>
    <w:rsid w:val="005A4644"/>
    <w:rsid w:val="005A46C4"/>
    <w:rsid w:val="005A4B0A"/>
    <w:rsid w:val="005A4EA7"/>
    <w:rsid w:val="005A4F68"/>
    <w:rsid w:val="005A5696"/>
    <w:rsid w:val="005A5CEF"/>
    <w:rsid w:val="005A5CF5"/>
    <w:rsid w:val="005A63AE"/>
    <w:rsid w:val="005A64D3"/>
    <w:rsid w:val="005A663E"/>
    <w:rsid w:val="005A666B"/>
    <w:rsid w:val="005A6954"/>
    <w:rsid w:val="005A6AD9"/>
    <w:rsid w:val="005A6EEB"/>
    <w:rsid w:val="005A701C"/>
    <w:rsid w:val="005A73DF"/>
    <w:rsid w:val="005A7496"/>
    <w:rsid w:val="005A7C00"/>
    <w:rsid w:val="005A7D02"/>
    <w:rsid w:val="005A7D5F"/>
    <w:rsid w:val="005A7E4C"/>
    <w:rsid w:val="005A7E9A"/>
    <w:rsid w:val="005B0056"/>
    <w:rsid w:val="005B0144"/>
    <w:rsid w:val="005B04C0"/>
    <w:rsid w:val="005B0549"/>
    <w:rsid w:val="005B081A"/>
    <w:rsid w:val="005B0894"/>
    <w:rsid w:val="005B089A"/>
    <w:rsid w:val="005B0938"/>
    <w:rsid w:val="005B1664"/>
    <w:rsid w:val="005B1710"/>
    <w:rsid w:val="005B18CF"/>
    <w:rsid w:val="005B1907"/>
    <w:rsid w:val="005B1C69"/>
    <w:rsid w:val="005B1FCD"/>
    <w:rsid w:val="005B207E"/>
    <w:rsid w:val="005B2398"/>
    <w:rsid w:val="005B24B7"/>
    <w:rsid w:val="005B3282"/>
    <w:rsid w:val="005B36A0"/>
    <w:rsid w:val="005B37D2"/>
    <w:rsid w:val="005B3C9E"/>
    <w:rsid w:val="005B3E0F"/>
    <w:rsid w:val="005B3E78"/>
    <w:rsid w:val="005B3F01"/>
    <w:rsid w:val="005B3FB9"/>
    <w:rsid w:val="005B4242"/>
    <w:rsid w:val="005B44A9"/>
    <w:rsid w:val="005B52F8"/>
    <w:rsid w:val="005B535E"/>
    <w:rsid w:val="005B5740"/>
    <w:rsid w:val="005B587A"/>
    <w:rsid w:val="005B60D7"/>
    <w:rsid w:val="005B6530"/>
    <w:rsid w:val="005B6606"/>
    <w:rsid w:val="005B6EFB"/>
    <w:rsid w:val="005B6F2F"/>
    <w:rsid w:val="005C0232"/>
    <w:rsid w:val="005C032F"/>
    <w:rsid w:val="005C1178"/>
    <w:rsid w:val="005C12DE"/>
    <w:rsid w:val="005C1684"/>
    <w:rsid w:val="005C172E"/>
    <w:rsid w:val="005C2128"/>
    <w:rsid w:val="005C2766"/>
    <w:rsid w:val="005C2893"/>
    <w:rsid w:val="005C2A8A"/>
    <w:rsid w:val="005C2CCD"/>
    <w:rsid w:val="005C31A5"/>
    <w:rsid w:val="005C3531"/>
    <w:rsid w:val="005C38ED"/>
    <w:rsid w:val="005C3E4E"/>
    <w:rsid w:val="005C3F1D"/>
    <w:rsid w:val="005C4274"/>
    <w:rsid w:val="005C4714"/>
    <w:rsid w:val="005C484D"/>
    <w:rsid w:val="005C4D1B"/>
    <w:rsid w:val="005C52A9"/>
    <w:rsid w:val="005C5D37"/>
    <w:rsid w:val="005C6888"/>
    <w:rsid w:val="005C7580"/>
    <w:rsid w:val="005C7608"/>
    <w:rsid w:val="005C7D3A"/>
    <w:rsid w:val="005D0243"/>
    <w:rsid w:val="005D02D3"/>
    <w:rsid w:val="005D0456"/>
    <w:rsid w:val="005D1045"/>
    <w:rsid w:val="005D1375"/>
    <w:rsid w:val="005D15C7"/>
    <w:rsid w:val="005D2063"/>
    <w:rsid w:val="005D2724"/>
    <w:rsid w:val="005D27BE"/>
    <w:rsid w:val="005D27C7"/>
    <w:rsid w:val="005D2A4E"/>
    <w:rsid w:val="005D2E00"/>
    <w:rsid w:val="005D35F4"/>
    <w:rsid w:val="005D3A57"/>
    <w:rsid w:val="005D3CB4"/>
    <w:rsid w:val="005D42DE"/>
    <w:rsid w:val="005D4783"/>
    <w:rsid w:val="005D4ADB"/>
    <w:rsid w:val="005D5547"/>
    <w:rsid w:val="005D5758"/>
    <w:rsid w:val="005D5820"/>
    <w:rsid w:val="005D5FB5"/>
    <w:rsid w:val="005D60FA"/>
    <w:rsid w:val="005D6790"/>
    <w:rsid w:val="005D6A91"/>
    <w:rsid w:val="005D6D3B"/>
    <w:rsid w:val="005D73A0"/>
    <w:rsid w:val="005D7FAE"/>
    <w:rsid w:val="005E0BC6"/>
    <w:rsid w:val="005E13C5"/>
    <w:rsid w:val="005E15AF"/>
    <w:rsid w:val="005E186F"/>
    <w:rsid w:val="005E1C78"/>
    <w:rsid w:val="005E1DBC"/>
    <w:rsid w:val="005E1F9A"/>
    <w:rsid w:val="005E204F"/>
    <w:rsid w:val="005E22D5"/>
    <w:rsid w:val="005E2377"/>
    <w:rsid w:val="005E2735"/>
    <w:rsid w:val="005E2DCB"/>
    <w:rsid w:val="005E2FF5"/>
    <w:rsid w:val="005E341B"/>
    <w:rsid w:val="005E3885"/>
    <w:rsid w:val="005E3ABA"/>
    <w:rsid w:val="005E3D75"/>
    <w:rsid w:val="005E528F"/>
    <w:rsid w:val="005E58E7"/>
    <w:rsid w:val="005E5E25"/>
    <w:rsid w:val="005E62D2"/>
    <w:rsid w:val="005E641B"/>
    <w:rsid w:val="005E652B"/>
    <w:rsid w:val="005E7018"/>
    <w:rsid w:val="005E758D"/>
    <w:rsid w:val="005E78BA"/>
    <w:rsid w:val="005E7F0E"/>
    <w:rsid w:val="005F00A4"/>
    <w:rsid w:val="005F0F8C"/>
    <w:rsid w:val="005F1037"/>
    <w:rsid w:val="005F10F4"/>
    <w:rsid w:val="005F1360"/>
    <w:rsid w:val="005F178F"/>
    <w:rsid w:val="005F19A7"/>
    <w:rsid w:val="005F1B28"/>
    <w:rsid w:val="005F254A"/>
    <w:rsid w:val="005F2809"/>
    <w:rsid w:val="005F2BAD"/>
    <w:rsid w:val="005F2BD6"/>
    <w:rsid w:val="005F2F3B"/>
    <w:rsid w:val="005F311E"/>
    <w:rsid w:val="005F3512"/>
    <w:rsid w:val="005F3536"/>
    <w:rsid w:val="005F3589"/>
    <w:rsid w:val="005F35E2"/>
    <w:rsid w:val="005F3FB7"/>
    <w:rsid w:val="005F4118"/>
    <w:rsid w:val="005F4979"/>
    <w:rsid w:val="005F5109"/>
    <w:rsid w:val="005F55EC"/>
    <w:rsid w:val="005F5C7F"/>
    <w:rsid w:val="005F5C9A"/>
    <w:rsid w:val="005F5D7B"/>
    <w:rsid w:val="005F5F0E"/>
    <w:rsid w:val="005F6294"/>
    <w:rsid w:val="005F63C2"/>
    <w:rsid w:val="005F6408"/>
    <w:rsid w:val="005F668B"/>
    <w:rsid w:val="005F6724"/>
    <w:rsid w:val="005F70F0"/>
    <w:rsid w:val="005F7161"/>
    <w:rsid w:val="005F7462"/>
    <w:rsid w:val="005F7522"/>
    <w:rsid w:val="005F7A94"/>
    <w:rsid w:val="005F7ADC"/>
    <w:rsid w:val="005F7CBA"/>
    <w:rsid w:val="005F7EB9"/>
    <w:rsid w:val="0060001A"/>
    <w:rsid w:val="006005EF"/>
    <w:rsid w:val="00600DE7"/>
    <w:rsid w:val="00600E16"/>
    <w:rsid w:val="00600EE0"/>
    <w:rsid w:val="00600F96"/>
    <w:rsid w:val="00601371"/>
    <w:rsid w:val="006014A2"/>
    <w:rsid w:val="00601B5B"/>
    <w:rsid w:val="00601D9B"/>
    <w:rsid w:val="00601ED6"/>
    <w:rsid w:val="00601FAB"/>
    <w:rsid w:val="006020A3"/>
    <w:rsid w:val="006020AB"/>
    <w:rsid w:val="006020BE"/>
    <w:rsid w:val="00602E01"/>
    <w:rsid w:val="00603267"/>
    <w:rsid w:val="00603BE0"/>
    <w:rsid w:val="00603E3A"/>
    <w:rsid w:val="00604C08"/>
    <w:rsid w:val="00604C20"/>
    <w:rsid w:val="00604E4A"/>
    <w:rsid w:val="00604F1F"/>
    <w:rsid w:val="00605C97"/>
    <w:rsid w:val="00606181"/>
    <w:rsid w:val="00606741"/>
    <w:rsid w:val="006067F0"/>
    <w:rsid w:val="00606D76"/>
    <w:rsid w:val="00607050"/>
    <w:rsid w:val="0060705B"/>
    <w:rsid w:val="006071CC"/>
    <w:rsid w:val="006075B3"/>
    <w:rsid w:val="0060780C"/>
    <w:rsid w:val="0061011B"/>
    <w:rsid w:val="00610B9E"/>
    <w:rsid w:val="00610DDC"/>
    <w:rsid w:val="00610F52"/>
    <w:rsid w:val="006116AB"/>
    <w:rsid w:val="00611B76"/>
    <w:rsid w:val="00611E10"/>
    <w:rsid w:val="00612297"/>
    <w:rsid w:val="006122E8"/>
    <w:rsid w:val="00612829"/>
    <w:rsid w:val="0061287F"/>
    <w:rsid w:val="00612B19"/>
    <w:rsid w:val="00613AE4"/>
    <w:rsid w:val="00613DF7"/>
    <w:rsid w:val="00613E3F"/>
    <w:rsid w:val="0061440B"/>
    <w:rsid w:val="00615073"/>
    <w:rsid w:val="00615626"/>
    <w:rsid w:val="006156A5"/>
    <w:rsid w:val="00615C07"/>
    <w:rsid w:val="006171F4"/>
    <w:rsid w:val="0061754E"/>
    <w:rsid w:val="00617608"/>
    <w:rsid w:val="00617830"/>
    <w:rsid w:val="006202DA"/>
    <w:rsid w:val="00620A82"/>
    <w:rsid w:val="0062129D"/>
    <w:rsid w:val="006214DE"/>
    <w:rsid w:val="006217D1"/>
    <w:rsid w:val="00621925"/>
    <w:rsid w:val="006227D1"/>
    <w:rsid w:val="0062396E"/>
    <w:rsid w:val="00624E38"/>
    <w:rsid w:val="00625740"/>
    <w:rsid w:val="00625A10"/>
    <w:rsid w:val="00625D86"/>
    <w:rsid w:val="0062641D"/>
    <w:rsid w:val="00626870"/>
    <w:rsid w:val="00626DD7"/>
    <w:rsid w:val="00626FA9"/>
    <w:rsid w:val="0062797D"/>
    <w:rsid w:val="00627B70"/>
    <w:rsid w:val="00630065"/>
    <w:rsid w:val="00630F7A"/>
    <w:rsid w:val="0063151A"/>
    <w:rsid w:val="006315D7"/>
    <w:rsid w:val="00631903"/>
    <w:rsid w:val="00631CF9"/>
    <w:rsid w:val="00631E0E"/>
    <w:rsid w:val="00632572"/>
    <w:rsid w:val="006328A5"/>
    <w:rsid w:val="00632BCE"/>
    <w:rsid w:val="00633679"/>
    <w:rsid w:val="00633A90"/>
    <w:rsid w:val="00634577"/>
    <w:rsid w:val="00634619"/>
    <w:rsid w:val="006347ED"/>
    <w:rsid w:val="00635037"/>
    <w:rsid w:val="0063513D"/>
    <w:rsid w:val="0063572B"/>
    <w:rsid w:val="00635C86"/>
    <w:rsid w:val="00636519"/>
    <w:rsid w:val="00636BC7"/>
    <w:rsid w:val="00636FD6"/>
    <w:rsid w:val="0063709B"/>
    <w:rsid w:val="0063723C"/>
    <w:rsid w:val="006372C3"/>
    <w:rsid w:val="00637413"/>
    <w:rsid w:val="006377CB"/>
    <w:rsid w:val="00637E62"/>
    <w:rsid w:val="00640346"/>
    <w:rsid w:val="00640443"/>
    <w:rsid w:val="00640873"/>
    <w:rsid w:val="00640A95"/>
    <w:rsid w:val="00640E08"/>
    <w:rsid w:val="006413CD"/>
    <w:rsid w:val="00641643"/>
    <w:rsid w:val="00641856"/>
    <w:rsid w:val="0064198F"/>
    <w:rsid w:val="00642271"/>
    <w:rsid w:val="006422DD"/>
    <w:rsid w:val="0064242D"/>
    <w:rsid w:val="00642586"/>
    <w:rsid w:val="006426EA"/>
    <w:rsid w:val="00642E56"/>
    <w:rsid w:val="006432A9"/>
    <w:rsid w:val="0064368A"/>
    <w:rsid w:val="006449BF"/>
    <w:rsid w:val="00644FB3"/>
    <w:rsid w:val="00645C22"/>
    <w:rsid w:val="00646715"/>
    <w:rsid w:val="00646971"/>
    <w:rsid w:val="00647837"/>
    <w:rsid w:val="00650BDB"/>
    <w:rsid w:val="00650CF6"/>
    <w:rsid w:val="00651337"/>
    <w:rsid w:val="0065149B"/>
    <w:rsid w:val="006514B0"/>
    <w:rsid w:val="00651AC6"/>
    <w:rsid w:val="00652437"/>
    <w:rsid w:val="0065287C"/>
    <w:rsid w:val="00652941"/>
    <w:rsid w:val="00652AC3"/>
    <w:rsid w:val="00653138"/>
    <w:rsid w:val="006531A3"/>
    <w:rsid w:val="006533A9"/>
    <w:rsid w:val="00653866"/>
    <w:rsid w:val="00653EEA"/>
    <w:rsid w:val="0065410C"/>
    <w:rsid w:val="0065437A"/>
    <w:rsid w:val="00654429"/>
    <w:rsid w:val="0065442F"/>
    <w:rsid w:val="00654F56"/>
    <w:rsid w:val="00655272"/>
    <w:rsid w:val="00655738"/>
    <w:rsid w:val="00655FFE"/>
    <w:rsid w:val="0065639F"/>
    <w:rsid w:val="006567BF"/>
    <w:rsid w:val="00656CDC"/>
    <w:rsid w:val="00656E0C"/>
    <w:rsid w:val="0066074F"/>
    <w:rsid w:val="0066107E"/>
    <w:rsid w:val="006611A0"/>
    <w:rsid w:val="00661288"/>
    <w:rsid w:val="006612EE"/>
    <w:rsid w:val="00661395"/>
    <w:rsid w:val="006624A0"/>
    <w:rsid w:val="006627B1"/>
    <w:rsid w:val="006633DA"/>
    <w:rsid w:val="0066350F"/>
    <w:rsid w:val="00663C91"/>
    <w:rsid w:val="00663F72"/>
    <w:rsid w:val="0066419B"/>
    <w:rsid w:val="00664780"/>
    <w:rsid w:val="0066483E"/>
    <w:rsid w:val="00664AB9"/>
    <w:rsid w:val="00664E84"/>
    <w:rsid w:val="00665304"/>
    <w:rsid w:val="00665582"/>
    <w:rsid w:val="006659E1"/>
    <w:rsid w:val="00665AC1"/>
    <w:rsid w:val="00665E88"/>
    <w:rsid w:val="0066636B"/>
    <w:rsid w:val="00666545"/>
    <w:rsid w:val="0066660A"/>
    <w:rsid w:val="006669C0"/>
    <w:rsid w:val="00666C35"/>
    <w:rsid w:val="00667A36"/>
    <w:rsid w:val="00667EDC"/>
    <w:rsid w:val="00670BA8"/>
    <w:rsid w:val="00670D25"/>
    <w:rsid w:val="00670D2B"/>
    <w:rsid w:val="00670F00"/>
    <w:rsid w:val="006710BE"/>
    <w:rsid w:val="0067122D"/>
    <w:rsid w:val="006717A3"/>
    <w:rsid w:val="00671BA3"/>
    <w:rsid w:val="0067205A"/>
    <w:rsid w:val="00672121"/>
    <w:rsid w:val="00672D73"/>
    <w:rsid w:val="00673504"/>
    <w:rsid w:val="00673A13"/>
    <w:rsid w:val="006741AC"/>
    <w:rsid w:val="00674331"/>
    <w:rsid w:val="0067477E"/>
    <w:rsid w:val="00674805"/>
    <w:rsid w:val="00674AB9"/>
    <w:rsid w:val="00674DE3"/>
    <w:rsid w:val="00675128"/>
    <w:rsid w:val="0067537A"/>
    <w:rsid w:val="00675422"/>
    <w:rsid w:val="006754AB"/>
    <w:rsid w:val="00675592"/>
    <w:rsid w:val="006755DE"/>
    <w:rsid w:val="006757E9"/>
    <w:rsid w:val="006762F5"/>
    <w:rsid w:val="006764FD"/>
    <w:rsid w:val="00676C32"/>
    <w:rsid w:val="00677048"/>
    <w:rsid w:val="006772B7"/>
    <w:rsid w:val="006777A3"/>
    <w:rsid w:val="006778A6"/>
    <w:rsid w:val="00680080"/>
    <w:rsid w:val="0068090C"/>
    <w:rsid w:val="00680D8B"/>
    <w:rsid w:val="00680DCA"/>
    <w:rsid w:val="00680FB7"/>
    <w:rsid w:val="00681036"/>
    <w:rsid w:val="006810AE"/>
    <w:rsid w:val="0068179B"/>
    <w:rsid w:val="00681BAC"/>
    <w:rsid w:val="00681FE1"/>
    <w:rsid w:val="0068217C"/>
    <w:rsid w:val="00682A42"/>
    <w:rsid w:val="006832A3"/>
    <w:rsid w:val="006839E3"/>
    <w:rsid w:val="00683B09"/>
    <w:rsid w:val="00683C37"/>
    <w:rsid w:val="00683D60"/>
    <w:rsid w:val="00683FB7"/>
    <w:rsid w:val="006844E5"/>
    <w:rsid w:val="00684C42"/>
    <w:rsid w:val="00684C63"/>
    <w:rsid w:val="00685108"/>
    <w:rsid w:val="00685393"/>
    <w:rsid w:val="00685B52"/>
    <w:rsid w:val="00685BDD"/>
    <w:rsid w:val="00685D43"/>
    <w:rsid w:val="00685E1F"/>
    <w:rsid w:val="00685FCF"/>
    <w:rsid w:val="00686A33"/>
    <w:rsid w:val="00686AC4"/>
    <w:rsid w:val="00686D2C"/>
    <w:rsid w:val="00686FE5"/>
    <w:rsid w:val="00687014"/>
    <w:rsid w:val="00687393"/>
    <w:rsid w:val="006876E8"/>
    <w:rsid w:val="006877B0"/>
    <w:rsid w:val="00687A72"/>
    <w:rsid w:val="00690265"/>
    <w:rsid w:val="006905D9"/>
    <w:rsid w:val="00690887"/>
    <w:rsid w:val="00690BA9"/>
    <w:rsid w:val="00690C1E"/>
    <w:rsid w:val="00690E20"/>
    <w:rsid w:val="00690E8F"/>
    <w:rsid w:val="00690FCC"/>
    <w:rsid w:val="00691478"/>
    <w:rsid w:val="00691512"/>
    <w:rsid w:val="00691588"/>
    <w:rsid w:val="006915BF"/>
    <w:rsid w:val="00691A63"/>
    <w:rsid w:val="00691B12"/>
    <w:rsid w:val="00691B8C"/>
    <w:rsid w:val="00691BE1"/>
    <w:rsid w:val="0069215F"/>
    <w:rsid w:val="006921B9"/>
    <w:rsid w:val="006924E0"/>
    <w:rsid w:val="006928B3"/>
    <w:rsid w:val="00692BCD"/>
    <w:rsid w:val="00692EB8"/>
    <w:rsid w:val="00693061"/>
    <w:rsid w:val="006930DF"/>
    <w:rsid w:val="006930EC"/>
    <w:rsid w:val="00693D0F"/>
    <w:rsid w:val="00693DCE"/>
    <w:rsid w:val="00693E7D"/>
    <w:rsid w:val="00695262"/>
    <w:rsid w:val="00695510"/>
    <w:rsid w:val="00695633"/>
    <w:rsid w:val="00695720"/>
    <w:rsid w:val="0069574A"/>
    <w:rsid w:val="0069590F"/>
    <w:rsid w:val="00695932"/>
    <w:rsid w:val="006965A7"/>
    <w:rsid w:val="00696C82"/>
    <w:rsid w:val="00697638"/>
    <w:rsid w:val="00697971"/>
    <w:rsid w:val="00697F88"/>
    <w:rsid w:val="006A0245"/>
    <w:rsid w:val="006A066E"/>
    <w:rsid w:val="006A0EC1"/>
    <w:rsid w:val="006A0F75"/>
    <w:rsid w:val="006A1122"/>
    <w:rsid w:val="006A1C04"/>
    <w:rsid w:val="006A202C"/>
    <w:rsid w:val="006A20F4"/>
    <w:rsid w:val="006A2C02"/>
    <w:rsid w:val="006A3006"/>
    <w:rsid w:val="006A3C4B"/>
    <w:rsid w:val="006A3D88"/>
    <w:rsid w:val="006A3E8E"/>
    <w:rsid w:val="006A4561"/>
    <w:rsid w:val="006A468A"/>
    <w:rsid w:val="006A46B2"/>
    <w:rsid w:val="006A4866"/>
    <w:rsid w:val="006A4B07"/>
    <w:rsid w:val="006A4C58"/>
    <w:rsid w:val="006A4C77"/>
    <w:rsid w:val="006A543C"/>
    <w:rsid w:val="006A5D8D"/>
    <w:rsid w:val="006A5E17"/>
    <w:rsid w:val="006A5EED"/>
    <w:rsid w:val="006A5F24"/>
    <w:rsid w:val="006A616E"/>
    <w:rsid w:val="006A61B3"/>
    <w:rsid w:val="006A6A2D"/>
    <w:rsid w:val="006A6A4D"/>
    <w:rsid w:val="006B0112"/>
    <w:rsid w:val="006B0209"/>
    <w:rsid w:val="006B0A8F"/>
    <w:rsid w:val="006B0CCE"/>
    <w:rsid w:val="006B1357"/>
    <w:rsid w:val="006B159C"/>
    <w:rsid w:val="006B1E93"/>
    <w:rsid w:val="006B21FE"/>
    <w:rsid w:val="006B2267"/>
    <w:rsid w:val="006B234E"/>
    <w:rsid w:val="006B2596"/>
    <w:rsid w:val="006B2944"/>
    <w:rsid w:val="006B29C2"/>
    <w:rsid w:val="006B311C"/>
    <w:rsid w:val="006B3271"/>
    <w:rsid w:val="006B3331"/>
    <w:rsid w:val="006B33D8"/>
    <w:rsid w:val="006B3DE7"/>
    <w:rsid w:val="006B412C"/>
    <w:rsid w:val="006B424D"/>
    <w:rsid w:val="006B443E"/>
    <w:rsid w:val="006B4EF8"/>
    <w:rsid w:val="006B51B2"/>
    <w:rsid w:val="006B5342"/>
    <w:rsid w:val="006B5D93"/>
    <w:rsid w:val="006B61A7"/>
    <w:rsid w:val="006B648E"/>
    <w:rsid w:val="006B6777"/>
    <w:rsid w:val="006B6A7D"/>
    <w:rsid w:val="006B6B0F"/>
    <w:rsid w:val="006B6DA2"/>
    <w:rsid w:val="006B7194"/>
    <w:rsid w:val="006C13B7"/>
    <w:rsid w:val="006C198B"/>
    <w:rsid w:val="006C1F12"/>
    <w:rsid w:val="006C2101"/>
    <w:rsid w:val="006C27EA"/>
    <w:rsid w:val="006C2EDF"/>
    <w:rsid w:val="006C2EF0"/>
    <w:rsid w:val="006C3416"/>
    <w:rsid w:val="006C3BF6"/>
    <w:rsid w:val="006C3DB3"/>
    <w:rsid w:val="006C41F1"/>
    <w:rsid w:val="006C47C4"/>
    <w:rsid w:val="006C4E5B"/>
    <w:rsid w:val="006C501F"/>
    <w:rsid w:val="006C5107"/>
    <w:rsid w:val="006C51A1"/>
    <w:rsid w:val="006C5AC8"/>
    <w:rsid w:val="006C5C4B"/>
    <w:rsid w:val="006C5FFF"/>
    <w:rsid w:val="006C63E7"/>
    <w:rsid w:val="006C6720"/>
    <w:rsid w:val="006C6C5F"/>
    <w:rsid w:val="006C6CD3"/>
    <w:rsid w:val="006C7179"/>
    <w:rsid w:val="006C7369"/>
    <w:rsid w:val="006C7541"/>
    <w:rsid w:val="006D005C"/>
    <w:rsid w:val="006D0184"/>
    <w:rsid w:val="006D0454"/>
    <w:rsid w:val="006D0667"/>
    <w:rsid w:val="006D067C"/>
    <w:rsid w:val="006D0A7A"/>
    <w:rsid w:val="006D0DE0"/>
    <w:rsid w:val="006D106A"/>
    <w:rsid w:val="006D1223"/>
    <w:rsid w:val="006D24C3"/>
    <w:rsid w:val="006D2E48"/>
    <w:rsid w:val="006D3CF6"/>
    <w:rsid w:val="006D3F7D"/>
    <w:rsid w:val="006D46B6"/>
    <w:rsid w:val="006D528B"/>
    <w:rsid w:val="006D5295"/>
    <w:rsid w:val="006D52C1"/>
    <w:rsid w:val="006D5635"/>
    <w:rsid w:val="006D5BA6"/>
    <w:rsid w:val="006D647D"/>
    <w:rsid w:val="006D658E"/>
    <w:rsid w:val="006D68A6"/>
    <w:rsid w:val="006D6A90"/>
    <w:rsid w:val="006D6C65"/>
    <w:rsid w:val="006D6DA0"/>
    <w:rsid w:val="006D77DB"/>
    <w:rsid w:val="006E00B5"/>
    <w:rsid w:val="006E04A8"/>
    <w:rsid w:val="006E0CBA"/>
    <w:rsid w:val="006E1150"/>
    <w:rsid w:val="006E15C9"/>
    <w:rsid w:val="006E188F"/>
    <w:rsid w:val="006E1AA7"/>
    <w:rsid w:val="006E1ACB"/>
    <w:rsid w:val="006E1B25"/>
    <w:rsid w:val="006E1ECF"/>
    <w:rsid w:val="006E2061"/>
    <w:rsid w:val="006E20B9"/>
    <w:rsid w:val="006E23AE"/>
    <w:rsid w:val="006E23CA"/>
    <w:rsid w:val="006E25B6"/>
    <w:rsid w:val="006E27C6"/>
    <w:rsid w:val="006E2B77"/>
    <w:rsid w:val="006E2FF5"/>
    <w:rsid w:val="006E32EE"/>
    <w:rsid w:val="006E330B"/>
    <w:rsid w:val="006E3E58"/>
    <w:rsid w:val="006E3EC5"/>
    <w:rsid w:val="006E4619"/>
    <w:rsid w:val="006E467B"/>
    <w:rsid w:val="006E4840"/>
    <w:rsid w:val="006E48CD"/>
    <w:rsid w:val="006E4B22"/>
    <w:rsid w:val="006E511E"/>
    <w:rsid w:val="006E52ED"/>
    <w:rsid w:val="006E5E57"/>
    <w:rsid w:val="006E5E69"/>
    <w:rsid w:val="006E6638"/>
    <w:rsid w:val="006E6B7E"/>
    <w:rsid w:val="006E7102"/>
    <w:rsid w:val="006E74C4"/>
    <w:rsid w:val="006F00C6"/>
    <w:rsid w:val="006F010A"/>
    <w:rsid w:val="006F077A"/>
    <w:rsid w:val="006F15BA"/>
    <w:rsid w:val="006F1E8D"/>
    <w:rsid w:val="006F26D6"/>
    <w:rsid w:val="006F2C62"/>
    <w:rsid w:val="006F2EF3"/>
    <w:rsid w:val="006F3014"/>
    <w:rsid w:val="006F3511"/>
    <w:rsid w:val="006F3A09"/>
    <w:rsid w:val="006F3F1B"/>
    <w:rsid w:val="006F3FA2"/>
    <w:rsid w:val="006F4482"/>
    <w:rsid w:val="006F4721"/>
    <w:rsid w:val="006F4FC3"/>
    <w:rsid w:val="006F51BB"/>
    <w:rsid w:val="006F5315"/>
    <w:rsid w:val="006F54EF"/>
    <w:rsid w:val="006F57F6"/>
    <w:rsid w:val="006F59C0"/>
    <w:rsid w:val="006F5C2C"/>
    <w:rsid w:val="006F5ED0"/>
    <w:rsid w:val="006F5FAF"/>
    <w:rsid w:val="006F63AF"/>
    <w:rsid w:val="006F67C6"/>
    <w:rsid w:val="006F695D"/>
    <w:rsid w:val="006F6BBB"/>
    <w:rsid w:val="006F6C97"/>
    <w:rsid w:val="006F70B1"/>
    <w:rsid w:val="006F7154"/>
    <w:rsid w:val="006F72A6"/>
    <w:rsid w:val="006F7835"/>
    <w:rsid w:val="006F7C43"/>
    <w:rsid w:val="006F7CE4"/>
    <w:rsid w:val="0070026A"/>
    <w:rsid w:val="00700C4E"/>
    <w:rsid w:val="0070165D"/>
    <w:rsid w:val="007017D3"/>
    <w:rsid w:val="00701F82"/>
    <w:rsid w:val="00702AE6"/>
    <w:rsid w:val="00703216"/>
    <w:rsid w:val="007032D0"/>
    <w:rsid w:val="007034BA"/>
    <w:rsid w:val="00703DC5"/>
    <w:rsid w:val="007050F9"/>
    <w:rsid w:val="007054D3"/>
    <w:rsid w:val="0070585D"/>
    <w:rsid w:val="00705B72"/>
    <w:rsid w:val="00705EFE"/>
    <w:rsid w:val="00706B0B"/>
    <w:rsid w:val="00706B9E"/>
    <w:rsid w:val="00707430"/>
    <w:rsid w:val="007078A4"/>
    <w:rsid w:val="00707BC6"/>
    <w:rsid w:val="00707CF2"/>
    <w:rsid w:val="00711160"/>
    <w:rsid w:val="00711327"/>
    <w:rsid w:val="0071207B"/>
    <w:rsid w:val="007120B5"/>
    <w:rsid w:val="007121AF"/>
    <w:rsid w:val="00712362"/>
    <w:rsid w:val="00712C01"/>
    <w:rsid w:val="0071305E"/>
    <w:rsid w:val="0071344C"/>
    <w:rsid w:val="00713FB1"/>
    <w:rsid w:val="007144FC"/>
    <w:rsid w:val="00714789"/>
    <w:rsid w:val="00714A2C"/>
    <w:rsid w:val="00714E21"/>
    <w:rsid w:val="00715110"/>
    <w:rsid w:val="00715338"/>
    <w:rsid w:val="00715779"/>
    <w:rsid w:val="007160C6"/>
    <w:rsid w:val="00716310"/>
    <w:rsid w:val="0071681B"/>
    <w:rsid w:val="00717119"/>
    <w:rsid w:val="0071736D"/>
    <w:rsid w:val="00717AC3"/>
    <w:rsid w:val="007202E8"/>
    <w:rsid w:val="0072084E"/>
    <w:rsid w:val="00720EA2"/>
    <w:rsid w:val="00721994"/>
    <w:rsid w:val="007225C2"/>
    <w:rsid w:val="00722611"/>
    <w:rsid w:val="00722C22"/>
    <w:rsid w:val="00723B91"/>
    <w:rsid w:val="00723EEA"/>
    <w:rsid w:val="00724267"/>
    <w:rsid w:val="00724294"/>
    <w:rsid w:val="0072482B"/>
    <w:rsid w:val="00724880"/>
    <w:rsid w:val="00724C86"/>
    <w:rsid w:val="00725BE7"/>
    <w:rsid w:val="00726159"/>
    <w:rsid w:val="007261D6"/>
    <w:rsid w:val="00726A6B"/>
    <w:rsid w:val="00726BCE"/>
    <w:rsid w:val="00726D8F"/>
    <w:rsid w:val="007272BA"/>
    <w:rsid w:val="0072787C"/>
    <w:rsid w:val="00727C9F"/>
    <w:rsid w:val="00727DB1"/>
    <w:rsid w:val="00727DD5"/>
    <w:rsid w:val="00727F44"/>
    <w:rsid w:val="007302BF"/>
    <w:rsid w:val="00730385"/>
    <w:rsid w:val="0073060B"/>
    <w:rsid w:val="007316EA"/>
    <w:rsid w:val="007322AF"/>
    <w:rsid w:val="0073250D"/>
    <w:rsid w:val="0073262F"/>
    <w:rsid w:val="0073289B"/>
    <w:rsid w:val="00732B07"/>
    <w:rsid w:val="00732C29"/>
    <w:rsid w:val="00732CEE"/>
    <w:rsid w:val="00732F6B"/>
    <w:rsid w:val="00733056"/>
    <w:rsid w:val="007333F7"/>
    <w:rsid w:val="00733C19"/>
    <w:rsid w:val="00733EF1"/>
    <w:rsid w:val="00734016"/>
    <w:rsid w:val="0073443F"/>
    <w:rsid w:val="00734CBA"/>
    <w:rsid w:val="00734D15"/>
    <w:rsid w:val="00735CA9"/>
    <w:rsid w:val="007365B0"/>
    <w:rsid w:val="00736651"/>
    <w:rsid w:val="0073669B"/>
    <w:rsid w:val="00737083"/>
    <w:rsid w:val="0074054A"/>
    <w:rsid w:val="007409CD"/>
    <w:rsid w:val="00740BDD"/>
    <w:rsid w:val="007410CA"/>
    <w:rsid w:val="00741342"/>
    <w:rsid w:val="007414A2"/>
    <w:rsid w:val="00741847"/>
    <w:rsid w:val="007419E9"/>
    <w:rsid w:val="00741F01"/>
    <w:rsid w:val="007425AB"/>
    <w:rsid w:val="007425CF"/>
    <w:rsid w:val="00742CA3"/>
    <w:rsid w:val="00742EDF"/>
    <w:rsid w:val="007430F1"/>
    <w:rsid w:val="0074332C"/>
    <w:rsid w:val="00743552"/>
    <w:rsid w:val="00743571"/>
    <w:rsid w:val="00743851"/>
    <w:rsid w:val="0074432C"/>
    <w:rsid w:val="007444EE"/>
    <w:rsid w:val="0074558B"/>
    <w:rsid w:val="00745B37"/>
    <w:rsid w:val="00745CDC"/>
    <w:rsid w:val="00745FD9"/>
    <w:rsid w:val="0074696A"/>
    <w:rsid w:val="00746A0E"/>
    <w:rsid w:val="00746BDB"/>
    <w:rsid w:val="00746FA5"/>
    <w:rsid w:val="0074775B"/>
    <w:rsid w:val="0074794A"/>
    <w:rsid w:val="00747A62"/>
    <w:rsid w:val="007500F1"/>
    <w:rsid w:val="0075070F"/>
    <w:rsid w:val="007507FA"/>
    <w:rsid w:val="00750950"/>
    <w:rsid w:val="0075129F"/>
    <w:rsid w:val="00751434"/>
    <w:rsid w:val="007514F2"/>
    <w:rsid w:val="0075169C"/>
    <w:rsid w:val="00751F10"/>
    <w:rsid w:val="00752130"/>
    <w:rsid w:val="007522A7"/>
    <w:rsid w:val="00752895"/>
    <w:rsid w:val="007529D5"/>
    <w:rsid w:val="00752E6B"/>
    <w:rsid w:val="0075310F"/>
    <w:rsid w:val="007532CD"/>
    <w:rsid w:val="00753914"/>
    <w:rsid w:val="0075395E"/>
    <w:rsid w:val="007541E4"/>
    <w:rsid w:val="00754856"/>
    <w:rsid w:val="007549E5"/>
    <w:rsid w:val="00754B49"/>
    <w:rsid w:val="00754C97"/>
    <w:rsid w:val="00755283"/>
    <w:rsid w:val="00755349"/>
    <w:rsid w:val="00755770"/>
    <w:rsid w:val="0075586A"/>
    <w:rsid w:val="00755A49"/>
    <w:rsid w:val="00756111"/>
    <w:rsid w:val="00756E4C"/>
    <w:rsid w:val="007575E0"/>
    <w:rsid w:val="0075760E"/>
    <w:rsid w:val="00757850"/>
    <w:rsid w:val="00757CCB"/>
    <w:rsid w:val="0076010C"/>
    <w:rsid w:val="007603BA"/>
    <w:rsid w:val="0076174D"/>
    <w:rsid w:val="00761EA2"/>
    <w:rsid w:val="00762437"/>
    <w:rsid w:val="00762535"/>
    <w:rsid w:val="007625FD"/>
    <w:rsid w:val="0076262F"/>
    <w:rsid w:val="007626B0"/>
    <w:rsid w:val="007626BE"/>
    <w:rsid w:val="0076272B"/>
    <w:rsid w:val="00762A86"/>
    <w:rsid w:val="00762D86"/>
    <w:rsid w:val="007632A9"/>
    <w:rsid w:val="0076360A"/>
    <w:rsid w:val="007636EB"/>
    <w:rsid w:val="00763745"/>
    <w:rsid w:val="00763759"/>
    <w:rsid w:val="00763AB4"/>
    <w:rsid w:val="00763AD4"/>
    <w:rsid w:val="00763BBD"/>
    <w:rsid w:val="00764330"/>
    <w:rsid w:val="007648E2"/>
    <w:rsid w:val="00764F5D"/>
    <w:rsid w:val="0076501A"/>
    <w:rsid w:val="0076521C"/>
    <w:rsid w:val="00765C77"/>
    <w:rsid w:val="00765F3D"/>
    <w:rsid w:val="00766473"/>
    <w:rsid w:val="007664D4"/>
    <w:rsid w:val="00766773"/>
    <w:rsid w:val="00766A78"/>
    <w:rsid w:val="00767706"/>
    <w:rsid w:val="00767CC3"/>
    <w:rsid w:val="00767EFE"/>
    <w:rsid w:val="00770848"/>
    <w:rsid w:val="0077090F"/>
    <w:rsid w:val="00770D49"/>
    <w:rsid w:val="007712E5"/>
    <w:rsid w:val="0077131D"/>
    <w:rsid w:val="0077180A"/>
    <w:rsid w:val="00771AC4"/>
    <w:rsid w:val="00771EC4"/>
    <w:rsid w:val="007721FF"/>
    <w:rsid w:val="00772B27"/>
    <w:rsid w:val="00772F3E"/>
    <w:rsid w:val="007739D4"/>
    <w:rsid w:val="007739FB"/>
    <w:rsid w:val="00775180"/>
    <w:rsid w:val="0077555B"/>
    <w:rsid w:val="007757FB"/>
    <w:rsid w:val="00775D43"/>
    <w:rsid w:val="00776054"/>
    <w:rsid w:val="007768FA"/>
    <w:rsid w:val="0077703E"/>
    <w:rsid w:val="007774F5"/>
    <w:rsid w:val="00777745"/>
    <w:rsid w:val="00777FFD"/>
    <w:rsid w:val="00780415"/>
    <w:rsid w:val="0078050D"/>
    <w:rsid w:val="007805BF"/>
    <w:rsid w:val="00780804"/>
    <w:rsid w:val="00780F13"/>
    <w:rsid w:val="007810F1"/>
    <w:rsid w:val="00781108"/>
    <w:rsid w:val="0078127A"/>
    <w:rsid w:val="00781A2C"/>
    <w:rsid w:val="00781AB4"/>
    <w:rsid w:val="00781BE8"/>
    <w:rsid w:val="007826D9"/>
    <w:rsid w:val="0078273E"/>
    <w:rsid w:val="007827D7"/>
    <w:rsid w:val="00782984"/>
    <w:rsid w:val="007829C3"/>
    <w:rsid w:val="007831B9"/>
    <w:rsid w:val="00783555"/>
    <w:rsid w:val="007839F3"/>
    <w:rsid w:val="00783C13"/>
    <w:rsid w:val="007846E9"/>
    <w:rsid w:val="007848D9"/>
    <w:rsid w:val="00785746"/>
    <w:rsid w:val="00785E1D"/>
    <w:rsid w:val="00785EBB"/>
    <w:rsid w:val="00785EF2"/>
    <w:rsid w:val="00786293"/>
    <w:rsid w:val="0078632C"/>
    <w:rsid w:val="00786A6B"/>
    <w:rsid w:val="00786A89"/>
    <w:rsid w:val="00787676"/>
    <w:rsid w:val="00787C97"/>
    <w:rsid w:val="00787F03"/>
    <w:rsid w:val="0079058A"/>
    <w:rsid w:val="007908D9"/>
    <w:rsid w:val="00790ABF"/>
    <w:rsid w:val="007913A6"/>
    <w:rsid w:val="007914AA"/>
    <w:rsid w:val="007916B4"/>
    <w:rsid w:val="007918A3"/>
    <w:rsid w:val="00791948"/>
    <w:rsid w:val="00791950"/>
    <w:rsid w:val="00791AB6"/>
    <w:rsid w:val="00791E38"/>
    <w:rsid w:val="00791EF4"/>
    <w:rsid w:val="00791F6D"/>
    <w:rsid w:val="00792213"/>
    <w:rsid w:val="007922E8"/>
    <w:rsid w:val="007923A9"/>
    <w:rsid w:val="007923BE"/>
    <w:rsid w:val="00792619"/>
    <w:rsid w:val="007926E6"/>
    <w:rsid w:val="0079280C"/>
    <w:rsid w:val="007929A7"/>
    <w:rsid w:val="00792AD9"/>
    <w:rsid w:val="00792FED"/>
    <w:rsid w:val="007936ED"/>
    <w:rsid w:val="00793B61"/>
    <w:rsid w:val="00794902"/>
    <w:rsid w:val="007956A2"/>
    <w:rsid w:val="00795828"/>
    <w:rsid w:val="00795C80"/>
    <w:rsid w:val="00795FBF"/>
    <w:rsid w:val="0079649F"/>
    <w:rsid w:val="00796BD3"/>
    <w:rsid w:val="00796C2D"/>
    <w:rsid w:val="00797223"/>
    <w:rsid w:val="0079739A"/>
    <w:rsid w:val="00797954"/>
    <w:rsid w:val="007A0809"/>
    <w:rsid w:val="007A0A1C"/>
    <w:rsid w:val="007A10B7"/>
    <w:rsid w:val="007A2805"/>
    <w:rsid w:val="007A2898"/>
    <w:rsid w:val="007A29B0"/>
    <w:rsid w:val="007A2B59"/>
    <w:rsid w:val="007A3D58"/>
    <w:rsid w:val="007A4032"/>
    <w:rsid w:val="007A41E5"/>
    <w:rsid w:val="007A4384"/>
    <w:rsid w:val="007A455A"/>
    <w:rsid w:val="007A47B8"/>
    <w:rsid w:val="007A4B48"/>
    <w:rsid w:val="007A53F9"/>
    <w:rsid w:val="007A5AFB"/>
    <w:rsid w:val="007A6071"/>
    <w:rsid w:val="007A654A"/>
    <w:rsid w:val="007A65B0"/>
    <w:rsid w:val="007A6885"/>
    <w:rsid w:val="007A6CF2"/>
    <w:rsid w:val="007A6F71"/>
    <w:rsid w:val="007A70A9"/>
    <w:rsid w:val="007A78B8"/>
    <w:rsid w:val="007A7E0C"/>
    <w:rsid w:val="007B02A5"/>
    <w:rsid w:val="007B0339"/>
    <w:rsid w:val="007B05A8"/>
    <w:rsid w:val="007B0C30"/>
    <w:rsid w:val="007B12C1"/>
    <w:rsid w:val="007B1824"/>
    <w:rsid w:val="007B1FB6"/>
    <w:rsid w:val="007B205F"/>
    <w:rsid w:val="007B2BA3"/>
    <w:rsid w:val="007B2C64"/>
    <w:rsid w:val="007B2EE4"/>
    <w:rsid w:val="007B30EF"/>
    <w:rsid w:val="007B3633"/>
    <w:rsid w:val="007B3760"/>
    <w:rsid w:val="007B38EF"/>
    <w:rsid w:val="007B3DAA"/>
    <w:rsid w:val="007B3FFD"/>
    <w:rsid w:val="007B413B"/>
    <w:rsid w:val="007B43F6"/>
    <w:rsid w:val="007B4530"/>
    <w:rsid w:val="007B4F6E"/>
    <w:rsid w:val="007B5559"/>
    <w:rsid w:val="007B5FC8"/>
    <w:rsid w:val="007B5FEB"/>
    <w:rsid w:val="007B6196"/>
    <w:rsid w:val="007B6A1C"/>
    <w:rsid w:val="007B6AA6"/>
    <w:rsid w:val="007B6AB3"/>
    <w:rsid w:val="007B6C08"/>
    <w:rsid w:val="007B6C2F"/>
    <w:rsid w:val="007B7F72"/>
    <w:rsid w:val="007C07B1"/>
    <w:rsid w:val="007C0B42"/>
    <w:rsid w:val="007C0C22"/>
    <w:rsid w:val="007C16EC"/>
    <w:rsid w:val="007C1921"/>
    <w:rsid w:val="007C1945"/>
    <w:rsid w:val="007C1D22"/>
    <w:rsid w:val="007C1DC6"/>
    <w:rsid w:val="007C1FF2"/>
    <w:rsid w:val="007C200A"/>
    <w:rsid w:val="007C22F2"/>
    <w:rsid w:val="007C242B"/>
    <w:rsid w:val="007C2535"/>
    <w:rsid w:val="007C2808"/>
    <w:rsid w:val="007C28DB"/>
    <w:rsid w:val="007C2D01"/>
    <w:rsid w:val="007C2DA7"/>
    <w:rsid w:val="007C335E"/>
    <w:rsid w:val="007C3B52"/>
    <w:rsid w:val="007C413E"/>
    <w:rsid w:val="007C436A"/>
    <w:rsid w:val="007C4F88"/>
    <w:rsid w:val="007C5813"/>
    <w:rsid w:val="007C5BA6"/>
    <w:rsid w:val="007C5D5C"/>
    <w:rsid w:val="007C5EBD"/>
    <w:rsid w:val="007C5FA0"/>
    <w:rsid w:val="007C60FA"/>
    <w:rsid w:val="007C6627"/>
    <w:rsid w:val="007C741C"/>
    <w:rsid w:val="007C76CA"/>
    <w:rsid w:val="007C791B"/>
    <w:rsid w:val="007C79A4"/>
    <w:rsid w:val="007C7ABE"/>
    <w:rsid w:val="007D01F1"/>
    <w:rsid w:val="007D039F"/>
    <w:rsid w:val="007D0694"/>
    <w:rsid w:val="007D06DB"/>
    <w:rsid w:val="007D0D89"/>
    <w:rsid w:val="007D1427"/>
    <w:rsid w:val="007D16B1"/>
    <w:rsid w:val="007D1766"/>
    <w:rsid w:val="007D1AFE"/>
    <w:rsid w:val="007D1F74"/>
    <w:rsid w:val="007D21F0"/>
    <w:rsid w:val="007D2B4F"/>
    <w:rsid w:val="007D30B8"/>
    <w:rsid w:val="007D36C1"/>
    <w:rsid w:val="007D39D2"/>
    <w:rsid w:val="007D3DAD"/>
    <w:rsid w:val="007D3E82"/>
    <w:rsid w:val="007D3F9D"/>
    <w:rsid w:val="007D3FA3"/>
    <w:rsid w:val="007D403B"/>
    <w:rsid w:val="007D4591"/>
    <w:rsid w:val="007D4EB3"/>
    <w:rsid w:val="007D5414"/>
    <w:rsid w:val="007D5467"/>
    <w:rsid w:val="007D55E4"/>
    <w:rsid w:val="007D5634"/>
    <w:rsid w:val="007D58A2"/>
    <w:rsid w:val="007D593B"/>
    <w:rsid w:val="007D5C69"/>
    <w:rsid w:val="007D6093"/>
    <w:rsid w:val="007D6270"/>
    <w:rsid w:val="007D62CD"/>
    <w:rsid w:val="007D68DF"/>
    <w:rsid w:val="007D790C"/>
    <w:rsid w:val="007D799D"/>
    <w:rsid w:val="007D7A4D"/>
    <w:rsid w:val="007E0282"/>
    <w:rsid w:val="007E062D"/>
    <w:rsid w:val="007E07EC"/>
    <w:rsid w:val="007E1000"/>
    <w:rsid w:val="007E1442"/>
    <w:rsid w:val="007E147E"/>
    <w:rsid w:val="007E1BB4"/>
    <w:rsid w:val="007E1C7A"/>
    <w:rsid w:val="007E1C81"/>
    <w:rsid w:val="007E1CB4"/>
    <w:rsid w:val="007E1ED2"/>
    <w:rsid w:val="007E2A33"/>
    <w:rsid w:val="007E2DB2"/>
    <w:rsid w:val="007E2F0C"/>
    <w:rsid w:val="007E3410"/>
    <w:rsid w:val="007E3876"/>
    <w:rsid w:val="007E3956"/>
    <w:rsid w:val="007E39D7"/>
    <w:rsid w:val="007E3C19"/>
    <w:rsid w:val="007E46DB"/>
    <w:rsid w:val="007E5176"/>
    <w:rsid w:val="007E5565"/>
    <w:rsid w:val="007E5990"/>
    <w:rsid w:val="007E5AFF"/>
    <w:rsid w:val="007E6414"/>
    <w:rsid w:val="007E6429"/>
    <w:rsid w:val="007E6752"/>
    <w:rsid w:val="007E699D"/>
    <w:rsid w:val="007E6A04"/>
    <w:rsid w:val="007E6C37"/>
    <w:rsid w:val="007E6F5E"/>
    <w:rsid w:val="007E72F5"/>
    <w:rsid w:val="007E7A0E"/>
    <w:rsid w:val="007E7D99"/>
    <w:rsid w:val="007F045A"/>
    <w:rsid w:val="007F05FD"/>
    <w:rsid w:val="007F0F52"/>
    <w:rsid w:val="007F117A"/>
    <w:rsid w:val="007F1458"/>
    <w:rsid w:val="007F1860"/>
    <w:rsid w:val="007F18D7"/>
    <w:rsid w:val="007F190A"/>
    <w:rsid w:val="007F1AFF"/>
    <w:rsid w:val="007F1B2E"/>
    <w:rsid w:val="007F1F39"/>
    <w:rsid w:val="007F227C"/>
    <w:rsid w:val="007F232E"/>
    <w:rsid w:val="007F2405"/>
    <w:rsid w:val="007F387B"/>
    <w:rsid w:val="007F39A9"/>
    <w:rsid w:val="007F3A9B"/>
    <w:rsid w:val="007F3D18"/>
    <w:rsid w:val="007F3DB3"/>
    <w:rsid w:val="007F4392"/>
    <w:rsid w:val="007F441D"/>
    <w:rsid w:val="007F4628"/>
    <w:rsid w:val="007F49F9"/>
    <w:rsid w:val="007F4ECA"/>
    <w:rsid w:val="007F5119"/>
    <w:rsid w:val="007F55BE"/>
    <w:rsid w:val="007F5802"/>
    <w:rsid w:val="007F59BE"/>
    <w:rsid w:val="007F5DA7"/>
    <w:rsid w:val="007F60DB"/>
    <w:rsid w:val="007F61C5"/>
    <w:rsid w:val="007F6311"/>
    <w:rsid w:val="007F6FDC"/>
    <w:rsid w:val="007F70C2"/>
    <w:rsid w:val="007F72E0"/>
    <w:rsid w:val="007F750D"/>
    <w:rsid w:val="007F767B"/>
    <w:rsid w:val="007F7F00"/>
    <w:rsid w:val="008005C2"/>
    <w:rsid w:val="00800DE5"/>
    <w:rsid w:val="00801108"/>
    <w:rsid w:val="008017CD"/>
    <w:rsid w:val="008020B8"/>
    <w:rsid w:val="008024E7"/>
    <w:rsid w:val="00802590"/>
    <w:rsid w:val="00802755"/>
    <w:rsid w:val="008027D5"/>
    <w:rsid w:val="008027DA"/>
    <w:rsid w:val="00802BAD"/>
    <w:rsid w:val="008033ED"/>
    <w:rsid w:val="008034DD"/>
    <w:rsid w:val="00803699"/>
    <w:rsid w:val="00803E3A"/>
    <w:rsid w:val="00803EB4"/>
    <w:rsid w:val="00803FB6"/>
    <w:rsid w:val="00804510"/>
    <w:rsid w:val="00804529"/>
    <w:rsid w:val="00804A70"/>
    <w:rsid w:val="00804DA9"/>
    <w:rsid w:val="0080507C"/>
    <w:rsid w:val="00805506"/>
    <w:rsid w:val="00806695"/>
    <w:rsid w:val="00806948"/>
    <w:rsid w:val="00806A2C"/>
    <w:rsid w:val="00806A92"/>
    <w:rsid w:val="00806DAC"/>
    <w:rsid w:val="00806E11"/>
    <w:rsid w:val="0080742B"/>
    <w:rsid w:val="008079D1"/>
    <w:rsid w:val="00810184"/>
    <w:rsid w:val="0081052B"/>
    <w:rsid w:val="008106A7"/>
    <w:rsid w:val="008111C1"/>
    <w:rsid w:val="008114B7"/>
    <w:rsid w:val="0081174C"/>
    <w:rsid w:val="00812D04"/>
    <w:rsid w:val="00813238"/>
    <w:rsid w:val="008139B9"/>
    <w:rsid w:val="00813A11"/>
    <w:rsid w:val="0081450D"/>
    <w:rsid w:val="008148BB"/>
    <w:rsid w:val="008148CF"/>
    <w:rsid w:val="00814B6A"/>
    <w:rsid w:val="00814F5C"/>
    <w:rsid w:val="00814FC6"/>
    <w:rsid w:val="00815526"/>
    <w:rsid w:val="0081555C"/>
    <w:rsid w:val="00815C73"/>
    <w:rsid w:val="00816964"/>
    <w:rsid w:val="00816CBD"/>
    <w:rsid w:val="008171ED"/>
    <w:rsid w:val="00817475"/>
    <w:rsid w:val="00817505"/>
    <w:rsid w:val="008175FD"/>
    <w:rsid w:val="00817620"/>
    <w:rsid w:val="0082016B"/>
    <w:rsid w:val="008205A2"/>
    <w:rsid w:val="00820769"/>
    <w:rsid w:val="00820880"/>
    <w:rsid w:val="008210FB"/>
    <w:rsid w:val="00821310"/>
    <w:rsid w:val="008213E8"/>
    <w:rsid w:val="008214B6"/>
    <w:rsid w:val="00821674"/>
    <w:rsid w:val="008216F2"/>
    <w:rsid w:val="008218BA"/>
    <w:rsid w:val="008218C1"/>
    <w:rsid w:val="00821A32"/>
    <w:rsid w:val="00821C45"/>
    <w:rsid w:val="00821D44"/>
    <w:rsid w:val="00821DA0"/>
    <w:rsid w:val="00822244"/>
    <w:rsid w:val="00822432"/>
    <w:rsid w:val="00822721"/>
    <w:rsid w:val="008228A8"/>
    <w:rsid w:val="00822AAC"/>
    <w:rsid w:val="00822DB9"/>
    <w:rsid w:val="00823246"/>
    <w:rsid w:val="0082330F"/>
    <w:rsid w:val="00823395"/>
    <w:rsid w:val="0082352E"/>
    <w:rsid w:val="00823699"/>
    <w:rsid w:val="00824308"/>
    <w:rsid w:val="00824C30"/>
    <w:rsid w:val="00824DAA"/>
    <w:rsid w:val="00825FEE"/>
    <w:rsid w:val="008267AE"/>
    <w:rsid w:val="00826C2D"/>
    <w:rsid w:val="008273AB"/>
    <w:rsid w:val="00827996"/>
    <w:rsid w:val="00827C18"/>
    <w:rsid w:val="00827D29"/>
    <w:rsid w:val="0083010E"/>
    <w:rsid w:val="00830832"/>
    <w:rsid w:val="00831946"/>
    <w:rsid w:val="008319C3"/>
    <w:rsid w:val="00831AD1"/>
    <w:rsid w:val="00831F45"/>
    <w:rsid w:val="008320C3"/>
    <w:rsid w:val="00832283"/>
    <w:rsid w:val="00832436"/>
    <w:rsid w:val="00832A4E"/>
    <w:rsid w:val="00832B2B"/>
    <w:rsid w:val="0083402D"/>
    <w:rsid w:val="008340E6"/>
    <w:rsid w:val="00835025"/>
    <w:rsid w:val="0083525F"/>
    <w:rsid w:val="00835499"/>
    <w:rsid w:val="00835545"/>
    <w:rsid w:val="0083564C"/>
    <w:rsid w:val="00835824"/>
    <w:rsid w:val="00835A35"/>
    <w:rsid w:val="008369E3"/>
    <w:rsid w:val="008369F9"/>
    <w:rsid w:val="00836F2B"/>
    <w:rsid w:val="008371FA"/>
    <w:rsid w:val="008403C0"/>
    <w:rsid w:val="00840646"/>
    <w:rsid w:val="00840BD1"/>
    <w:rsid w:val="00841238"/>
    <w:rsid w:val="00841A2C"/>
    <w:rsid w:val="00841BA5"/>
    <w:rsid w:val="00841F22"/>
    <w:rsid w:val="00842071"/>
    <w:rsid w:val="00842129"/>
    <w:rsid w:val="00842886"/>
    <w:rsid w:val="00842B40"/>
    <w:rsid w:val="00842DE7"/>
    <w:rsid w:val="00842E30"/>
    <w:rsid w:val="00843FCB"/>
    <w:rsid w:val="00844300"/>
    <w:rsid w:val="00844A34"/>
    <w:rsid w:val="00844F41"/>
    <w:rsid w:val="008450E4"/>
    <w:rsid w:val="00845CDF"/>
    <w:rsid w:val="00846191"/>
    <w:rsid w:val="00846812"/>
    <w:rsid w:val="00846941"/>
    <w:rsid w:val="00846A33"/>
    <w:rsid w:val="00846D58"/>
    <w:rsid w:val="008471EA"/>
    <w:rsid w:val="008474CB"/>
    <w:rsid w:val="008475F0"/>
    <w:rsid w:val="008477F6"/>
    <w:rsid w:val="00847AFB"/>
    <w:rsid w:val="00850743"/>
    <w:rsid w:val="00850756"/>
    <w:rsid w:val="00850D2D"/>
    <w:rsid w:val="00850D73"/>
    <w:rsid w:val="00851A9B"/>
    <w:rsid w:val="00851DFF"/>
    <w:rsid w:val="00851E6D"/>
    <w:rsid w:val="008528DD"/>
    <w:rsid w:val="00852BAC"/>
    <w:rsid w:val="00852BB4"/>
    <w:rsid w:val="0085391D"/>
    <w:rsid w:val="00853A4F"/>
    <w:rsid w:val="00853F62"/>
    <w:rsid w:val="008540B7"/>
    <w:rsid w:val="008542A3"/>
    <w:rsid w:val="00855048"/>
    <w:rsid w:val="0085506A"/>
    <w:rsid w:val="00855074"/>
    <w:rsid w:val="00855254"/>
    <w:rsid w:val="008557AF"/>
    <w:rsid w:val="00855954"/>
    <w:rsid w:val="00855A15"/>
    <w:rsid w:val="0085603B"/>
    <w:rsid w:val="0085663F"/>
    <w:rsid w:val="00856B39"/>
    <w:rsid w:val="00856E52"/>
    <w:rsid w:val="00856E82"/>
    <w:rsid w:val="008573C5"/>
    <w:rsid w:val="00857442"/>
    <w:rsid w:val="008577EE"/>
    <w:rsid w:val="00857B0D"/>
    <w:rsid w:val="00857D85"/>
    <w:rsid w:val="00860063"/>
    <w:rsid w:val="00860177"/>
    <w:rsid w:val="00860887"/>
    <w:rsid w:val="00860BD1"/>
    <w:rsid w:val="008610FD"/>
    <w:rsid w:val="008617EC"/>
    <w:rsid w:val="0086197A"/>
    <w:rsid w:val="008619D3"/>
    <w:rsid w:val="008623B4"/>
    <w:rsid w:val="008624C9"/>
    <w:rsid w:val="008625D8"/>
    <w:rsid w:val="008627AD"/>
    <w:rsid w:val="0086292A"/>
    <w:rsid w:val="00863905"/>
    <w:rsid w:val="00863C0F"/>
    <w:rsid w:val="00864390"/>
    <w:rsid w:val="008648BA"/>
    <w:rsid w:val="00864A06"/>
    <w:rsid w:val="00864ECB"/>
    <w:rsid w:val="00865437"/>
    <w:rsid w:val="008656BC"/>
    <w:rsid w:val="00865780"/>
    <w:rsid w:val="008658D4"/>
    <w:rsid w:val="00866909"/>
    <w:rsid w:val="00867B9C"/>
    <w:rsid w:val="00867F48"/>
    <w:rsid w:val="00870284"/>
    <w:rsid w:val="0087031D"/>
    <w:rsid w:val="0087050E"/>
    <w:rsid w:val="00870C5B"/>
    <w:rsid w:val="00870D95"/>
    <w:rsid w:val="00871A5E"/>
    <w:rsid w:val="0087203E"/>
    <w:rsid w:val="0087233F"/>
    <w:rsid w:val="00872981"/>
    <w:rsid w:val="00872BBF"/>
    <w:rsid w:val="00873293"/>
    <w:rsid w:val="0087329C"/>
    <w:rsid w:val="00874402"/>
    <w:rsid w:val="008745A9"/>
    <w:rsid w:val="00874688"/>
    <w:rsid w:val="008755A3"/>
    <w:rsid w:val="008755B5"/>
    <w:rsid w:val="00875B88"/>
    <w:rsid w:val="00875DE5"/>
    <w:rsid w:val="008762F8"/>
    <w:rsid w:val="0087656A"/>
    <w:rsid w:val="00876707"/>
    <w:rsid w:val="008769A8"/>
    <w:rsid w:val="008770EA"/>
    <w:rsid w:val="00877CEC"/>
    <w:rsid w:val="00877E00"/>
    <w:rsid w:val="008801FC"/>
    <w:rsid w:val="0088026D"/>
    <w:rsid w:val="00880295"/>
    <w:rsid w:val="008805DA"/>
    <w:rsid w:val="00880720"/>
    <w:rsid w:val="008819F3"/>
    <w:rsid w:val="008820B9"/>
    <w:rsid w:val="0088241A"/>
    <w:rsid w:val="00882817"/>
    <w:rsid w:val="00882FDD"/>
    <w:rsid w:val="0088348D"/>
    <w:rsid w:val="00883C62"/>
    <w:rsid w:val="00883F12"/>
    <w:rsid w:val="00884B83"/>
    <w:rsid w:val="00884C37"/>
    <w:rsid w:val="0088564B"/>
    <w:rsid w:val="00885722"/>
    <w:rsid w:val="008859E5"/>
    <w:rsid w:val="00885B75"/>
    <w:rsid w:val="00885C94"/>
    <w:rsid w:val="008865B1"/>
    <w:rsid w:val="008865DA"/>
    <w:rsid w:val="00886A74"/>
    <w:rsid w:val="00886FF3"/>
    <w:rsid w:val="00887014"/>
    <w:rsid w:val="008876F9"/>
    <w:rsid w:val="00887B67"/>
    <w:rsid w:val="008902C2"/>
    <w:rsid w:val="00890346"/>
    <w:rsid w:val="00890489"/>
    <w:rsid w:val="00890578"/>
    <w:rsid w:val="00890CBF"/>
    <w:rsid w:val="008914E6"/>
    <w:rsid w:val="00892228"/>
    <w:rsid w:val="0089236C"/>
    <w:rsid w:val="00892C33"/>
    <w:rsid w:val="0089319F"/>
    <w:rsid w:val="0089337F"/>
    <w:rsid w:val="00893855"/>
    <w:rsid w:val="00893A88"/>
    <w:rsid w:val="00893E03"/>
    <w:rsid w:val="00894115"/>
    <w:rsid w:val="00894518"/>
    <w:rsid w:val="00894544"/>
    <w:rsid w:val="00894930"/>
    <w:rsid w:val="00894B38"/>
    <w:rsid w:val="00894D0D"/>
    <w:rsid w:val="00894FB3"/>
    <w:rsid w:val="0089533D"/>
    <w:rsid w:val="0089539D"/>
    <w:rsid w:val="008953A4"/>
    <w:rsid w:val="008955E1"/>
    <w:rsid w:val="00895661"/>
    <w:rsid w:val="008957CE"/>
    <w:rsid w:val="00896156"/>
    <w:rsid w:val="0089621E"/>
    <w:rsid w:val="00896CE1"/>
    <w:rsid w:val="00897977"/>
    <w:rsid w:val="00897AC9"/>
    <w:rsid w:val="00897E76"/>
    <w:rsid w:val="008A0290"/>
    <w:rsid w:val="008A04B0"/>
    <w:rsid w:val="008A06A3"/>
    <w:rsid w:val="008A07B4"/>
    <w:rsid w:val="008A0BB7"/>
    <w:rsid w:val="008A0E84"/>
    <w:rsid w:val="008A0F0E"/>
    <w:rsid w:val="008A105A"/>
    <w:rsid w:val="008A15D9"/>
    <w:rsid w:val="008A15EA"/>
    <w:rsid w:val="008A1990"/>
    <w:rsid w:val="008A1A91"/>
    <w:rsid w:val="008A2461"/>
    <w:rsid w:val="008A2CF1"/>
    <w:rsid w:val="008A34D8"/>
    <w:rsid w:val="008A3DC5"/>
    <w:rsid w:val="008A3E2D"/>
    <w:rsid w:val="008A442B"/>
    <w:rsid w:val="008A446B"/>
    <w:rsid w:val="008A52AD"/>
    <w:rsid w:val="008A5356"/>
    <w:rsid w:val="008A607F"/>
    <w:rsid w:val="008A60D7"/>
    <w:rsid w:val="008A68BB"/>
    <w:rsid w:val="008A6BBA"/>
    <w:rsid w:val="008A6D8A"/>
    <w:rsid w:val="008A6E82"/>
    <w:rsid w:val="008A6F33"/>
    <w:rsid w:val="008A708A"/>
    <w:rsid w:val="008A731C"/>
    <w:rsid w:val="008A7857"/>
    <w:rsid w:val="008A79DE"/>
    <w:rsid w:val="008B0FE2"/>
    <w:rsid w:val="008B128E"/>
    <w:rsid w:val="008B15B3"/>
    <w:rsid w:val="008B16AF"/>
    <w:rsid w:val="008B25F9"/>
    <w:rsid w:val="008B2941"/>
    <w:rsid w:val="008B3180"/>
    <w:rsid w:val="008B33AE"/>
    <w:rsid w:val="008B37E2"/>
    <w:rsid w:val="008B3BB4"/>
    <w:rsid w:val="008B41A8"/>
    <w:rsid w:val="008B4ADE"/>
    <w:rsid w:val="008B4C22"/>
    <w:rsid w:val="008B5060"/>
    <w:rsid w:val="008B56CD"/>
    <w:rsid w:val="008B59F9"/>
    <w:rsid w:val="008B6185"/>
    <w:rsid w:val="008B6375"/>
    <w:rsid w:val="008B678D"/>
    <w:rsid w:val="008B68F3"/>
    <w:rsid w:val="008B6BC0"/>
    <w:rsid w:val="008B722A"/>
    <w:rsid w:val="008B7EC4"/>
    <w:rsid w:val="008C0502"/>
    <w:rsid w:val="008C0645"/>
    <w:rsid w:val="008C0700"/>
    <w:rsid w:val="008C0DC9"/>
    <w:rsid w:val="008C15A7"/>
    <w:rsid w:val="008C1E41"/>
    <w:rsid w:val="008C213A"/>
    <w:rsid w:val="008C23C5"/>
    <w:rsid w:val="008C248C"/>
    <w:rsid w:val="008C294C"/>
    <w:rsid w:val="008C2D5E"/>
    <w:rsid w:val="008C32FA"/>
    <w:rsid w:val="008C349B"/>
    <w:rsid w:val="008C3A73"/>
    <w:rsid w:val="008C3AF6"/>
    <w:rsid w:val="008C3C30"/>
    <w:rsid w:val="008C3EEF"/>
    <w:rsid w:val="008C3F7F"/>
    <w:rsid w:val="008C3F9B"/>
    <w:rsid w:val="008C3FF3"/>
    <w:rsid w:val="008C4268"/>
    <w:rsid w:val="008C42AF"/>
    <w:rsid w:val="008C4497"/>
    <w:rsid w:val="008C48E1"/>
    <w:rsid w:val="008C548F"/>
    <w:rsid w:val="008C5502"/>
    <w:rsid w:val="008C57B2"/>
    <w:rsid w:val="008C620C"/>
    <w:rsid w:val="008C6DB5"/>
    <w:rsid w:val="008C7291"/>
    <w:rsid w:val="008D046F"/>
    <w:rsid w:val="008D0788"/>
    <w:rsid w:val="008D0A85"/>
    <w:rsid w:val="008D1028"/>
    <w:rsid w:val="008D18D4"/>
    <w:rsid w:val="008D19FE"/>
    <w:rsid w:val="008D266A"/>
    <w:rsid w:val="008D298D"/>
    <w:rsid w:val="008D32EF"/>
    <w:rsid w:val="008D3344"/>
    <w:rsid w:val="008D336B"/>
    <w:rsid w:val="008D3925"/>
    <w:rsid w:val="008D4394"/>
    <w:rsid w:val="008D43A0"/>
    <w:rsid w:val="008D4B57"/>
    <w:rsid w:val="008D4B89"/>
    <w:rsid w:val="008D52B8"/>
    <w:rsid w:val="008D52DB"/>
    <w:rsid w:val="008D597D"/>
    <w:rsid w:val="008D60B8"/>
    <w:rsid w:val="008D611F"/>
    <w:rsid w:val="008D6129"/>
    <w:rsid w:val="008D6B94"/>
    <w:rsid w:val="008D6E39"/>
    <w:rsid w:val="008D74BB"/>
    <w:rsid w:val="008D7EC4"/>
    <w:rsid w:val="008D7ED1"/>
    <w:rsid w:val="008E0136"/>
    <w:rsid w:val="008E0163"/>
    <w:rsid w:val="008E021B"/>
    <w:rsid w:val="008E0524"/>
    <w:rsid w:val="008E060D"/>
    <w:rsid w:val="008E1CFD"/>
    <w:rsid w:val="008E1D2B"/>
    <w:rsid w:val="008E1D36"/>
    <w:rsid w:val="008E225B"/>
    <w:rsid w:val="008E2416"/>
    <w:rsid w:val="008E31A0"/>
    <w:rsid w:val="008E3607"/>
    <w:rsid w:val="008E38F8"/>
    <w:rsid w:val="008E3D15"/>
    <w:rsid w:val="008E418A"/>
    <w:rsid w:val="008E4308"/>
    <w:rsid w:val="008E45FA"/>
    <w:rsid w:val="008E47BA"/>
    <w:rsid w:val="008E4C77"/>
    <w:rsid w:val="008E4EA5"/>
    <w:rsid w:val="008E50AC"/>
    <w:rsid w:val="008E579E"/>
    <w:rsid w:val="008E5C86"/>
    <w:rsid w:val="008E5D21"/>
    <w:rsid w:val="008E5F02"/>
    <w:rsid w:val="008E5F66"/>
    <w:rsid w:val="008E60B3"/>
    <w:rsid w:val="008E62B6"/>
    <w:rsid w:val="008E6E82"/>
    <w:rsid w:val="008E76EC"/>
    <w:rsid w:val="008E79AB"/>
    <w:rsid w:val="008E7A9E"/>
    <w:rsid w:val="008E7E7F"/>
    <w:rsid w:val="008E7FE2"/>
    <w:rsid w:val="008F0829"/>
    <w:rsid w:val="008F0862"/>
    <w:rsid w:val="008F0A43"/>
    <w:rsid w:val="008F0A69"/>
    <w:rsid w:val="008F0C70"/>
    <w:rsid w:val="008F0F27"/>
    <w:rsid w:val="008F1139"/>
    <w:rsid w:val="008F1388"/>
    <w:rsid w:val="008F14D4"/>
    <w:rsid w:val="008F1969"/>
    <w:rsid w:val="008F22DA"/>
    <w:rsid w:val="008F2309"/>
    <w:rsid w:val="008F2473"/>
    <w:rsid w:val="008F29DF"/>
    <w:rsid w:val="008F2BE8"/>
    <w:rsid w:val="008F2F73"/>
    <w:rsid w:val="008F30F1"/>
    <w:rsid w:val="008F3212"/>
    <w:rsid w:val="008F32AA"/>
    <w:rsid w:val="008F32DA"/>
    <w:rsid w:val="008F33FB"/>
    <w:rsid w:val="008F3431"/>
    <w:rsid w:val="008F3BD0"/>
    <w:rsid w:val="008F3DCA"/>
    <w:rsid w:val="008F475F"/>
    <w:rsid w:val="008F47AF"/>
    <w:rsid w:val="008F4BC0"/>
    <w:rsid w:val="008F5290"/>
    <w:rsid w:val="008F57A8"/>
    <w:rsid w:val="008F5866"/>
    <w:rsid w:val="008F5DB4"/>
    <w:rsid w:val="008F5E15"/>
    <w:rsid w:val="008F68F5"/>
    <w:rsid w:val="008F6FDA"/>
    <w:rsid w:val="0090007F"/>
    <w:rsid w:val="00900152"/>
    <w:rsid w:val="0090041C"/>
    <w:rsid w:val="00900F88"/>
    <w:rsid w:val="00901413"/>
    <w:rsid w:val="0090166E"/>
    <w:rsid w:val="00901EB1"/>
    <w:rsid w:val="0090268F"/>
    <w:rsid w:val="009026B1"/>
    <w:rsid w:val="0090275A"/>
    <w:rsid w:val="00902BB7"/>
    <w:rsid w:val="00902FE3"/>
    <w:rsid w:val="009032B1"/>
    <w:rsid w:val="00903557"/>
    <w:rsid w:val="00903B45"/>
    <w:rsid w:val="009040EB"/>
    <w:rsid w:val="00904908"/>
    <w:rsid w:val="00904C84"/>
    <w:rsid w:val="00904F74"/>
    <w:rsid w:val="009050D6"/>
    <w:rsid w:val="00905975"/>
    <w:rsid w:val="00906BEF"/>
    <w:rsid w:val="009071D4"/>
    <w:rsid w:val="0090727A"/>
    <w:rsid w:val="00907A42"/>
    <w:rsid w:val="00907EB5"/>
    <w:rsid w:val="009105BC"/>
    <w:rsid w:val="0091089F"/>
    <w:rsid w:val="009112B0"/>
    <w:rsid w:val="00911A61"/>
    <w:rsid w:val="00911E86"/>
    <w:rsid w:val="00911F8F"/>
    <w:rsid w:val="0091206E"/>
    <w:rsid w:val="0091228E"/>
    <w:rsid w:val="009122B9"/>
    <w:rsid w:val="009134D6"/>
    <w:rsid w:val="00913581"/>
    <w:rsid w:val="009140B5"/>
    <w:rsid w:val="009144A1"/>
    <w:rsid w:val="009146BC"/>
    <w:rsid w:val="009149A7"/>
    <w:rsid w:val="00914D32"/>
    <w:rsid w:val="00914E24"/>
    <w:rsid w:val="00914FD2"/>
    <w:rsid w:val="0091500E"/>
    <w:rsid w:val="00915F7B"/>
    <w:rsid w:val="009163B1"/>
    <w:rsid w:val="00916E80"/>
    <w:rsid w:val="00917301"/>
    <w:rsid w:val="009175CF"/>
    <w:rsid w:val="00917714"/>
    <w:rsid w:val="00917AF4"/>
    <w:rsid w:val="00917C31"/>
    <w:rsid w:val="0092051B"/>
    <w:rsid w:val="00920C90"/>
    <w:rsid w:val="00920F03"/>
    <w:rsid w:val="00920F52"/>
    <w:rsid w:val="00921C32"/>
    <w:rsid w:val="00921D32"/>
    <w:rsid w:val="00921F96"/>
    <w:rsid w:val="0092203A"/>
    <w:rsid w:val="00922950"/>
    <w:rsid w:val="009233C6"/>
    <w:rsid w:val="009234F3"/>
    <w:rsid w:val="00923927"/>
    <w:rsid w:val="00923A03"/>
    <w:rsid w:val="009246D4"/>
    <w:rsid w:val="00924756"/>
    <w:rsid w:val="00924DBB"/>
    <w:rsid w:val="009251AB"/>
    <w:rsid w:val="00925297"/>
    <w:rsid w:val="009255A4"/>
    <w:rsid w:val="0092620C"/>
    <w:rsid w:val="00926CD7"/>
    <w:rsid w:val="00926F87"/>
    <w:rsid w:val="009275C4"/>
    <w:rsid w:val="00927804"/>
    <w:rsid w:val="009279EF"/>
    <w:rsid w:val="00927E7B"/>
    <w:rsid w:val="0093008C"/>
    <w:rsid w:val="00931677"/>
    <w:rsid w:val="00931EE0"/>
    <w:rsid w:val="00932267"/>
    <w:rsid w:val="00932551"/>
    <w:rsid w:val="0093266D"/>
    <w:rsid w:val="00932CCE"/>
    <w:rsid w:val="0093387B"/>
    <w:rsid w:val="00933A1A"/>
    <w:rsid w:val="00933BD6"/>
    <w:rsid w:val="00934995"/>
    <w:rsid w:val="00934F37"/>
    <w:rsid w:val="00935314"/>
    <w:rsid w:val="00935E5C"/>
    <w:rsid w:val="00935F1A"/>
    <w:rsid w:val="00935F1C"/>
    <w:rsid w:val="009362A4"/>
    <w:rsid w:val="0093648E"/>
    <w:rsid w:val="009364A0"/>
    <w:rsid w:val="00936C31"/>
    <w:rsid w:val="00936E4C"/>
    <w:rsid w:val="009371A3"/>
    <w:rsid w:val="00937515"/>
    <w:rsid w:val="009378F6"/>
    <w:rsid w:val="00940F7F"/>
    <w:rsid w:val="0094191F"/>
    <w:rsid w:val="00941BD3"/>
    <w:rsid w:val="00941D9E"/>
    <w:rsid w:val="0094275C"/>
    <w:rsid w:val="009427D6"/>
    <w:rsid w:val="00942DD8"/>
    <w:rsid w:val="00942E6C"/>
    <w:rsid w:val="00943683"/>
    <w:rsid w:val="009436A0"/>
    <w:rsid w:val="009437CB"/>
    <w:rsid w:val="009437D6"/>
    <w:rsid w:val="009441F4"/>
    <w:rsid w:val="00944CA9"/>
    <w:rsid w:val="00944D0F"/>
    <w:rsid w:val="00944FE6"/>
    <w:rsid w:val="00945043"/>
    <w:rsid w:val="00945192"/>
    <w:rsid w:val="00945BD4"/>
    <w:rsid w:val="00946626"/>
    <w:rsid w:val="0094676C"/>
    <w:rsid w:val="00946F57"/>
    <w:rsid w:val="009473E5"/>
    <w:rsid w:val="009500A6"/>
    <w:rsid w:val="00950760"/>
    <w:rsid w:val="009507EF"/>
    <w:rsid w:val="0095080F"/>
    <w:rsid w:val="00950D2E"/>
    <w:rsid w:val="00950DE9"/>
    <w:rsid w:val="00950E4A"/>
    <w:rsid w:val="009510CD"/>
    <w:rsid w:val="009513E1"/>
    <w:rsid w:val="00951806"/>
    <w:rsid w:val="0095209B"/>
    <w:rsid w:val="009524B2"/>
    <w:rsid w:val="00952509"/>
    <w:rsid w:val="009527D8"/>
    <w:rsid w:val="00953069"/>
    <w:rsid w:val="009530B4"/>
    <w:rsid w:val="00953526"/>
    <w:rsid w:val="00953BE8"/>
    <w:rsid w:val="009547FD"/>
    <w:rsid w:val="00954AEA"/>
    <w:rsid w:val="00954BBF"/>
    <w:rsid w:val="00954BD2"/>
    <w:rsid w:val="00954EE5"/>
    <w:rsid w:val="00955259"/>
    <w:rsid w:val="00955A81"/>
    <w:rsid w:val="00955BBC"/>
    <w:rsid w:val="00955BC6"/>
    <w:rsid w:val="00955EE2"/>
    <w:rsid w:val="009561C5"/>
    <w:rsid w:val="009563DE"/>
    <w:rsid w:val="009569A3"/>
    <w:rsid w:val="00956C23"/>
    <w:rsid w:val="00956C97"/>
    <w:rsid w:val="00956DC7"/>
    <w:rsid w:val="00957052"/>
    <w:rsid w:val="009574D5"/>
    <w:rsid w:val="009575D9"/>
    <w:rsid w:val="009577E2"/>
    <w:rsid w:val="00957E30"/>
    <w:rsid w:val="00960FA6"/>
    <w:rsid w:val="009613C8"/>
    <w:rsid w:val="0096154E"/>
    <w:rsid w:val="009616FB"/>
    <w:rsid w:val="0096170F"/>
    <w:rsid w:val="009618E9"/>
    <w:rsid w:val="00961951"/>
    <w:rsid w:val="00961BEC"/>
    <w:rsid w:val="00961D52"/>
    <w:rsid w:val="00961F93"/>
    <w:rsid w:val="009629AB"/>
    <w:rsid w:val="00962BC7"/>
    <w:rsid w:val="00962D6E"/>
    <w:rsid w:val="009633B8"/>
    <w:rsid w:val="00963D18"/>
    <w:rsid w:val="0096434D"/>
    <w:rsid w:val="0096478D"/>
    <w:rsid w:val="00964851"/>
    <w:rsid w:val="00964A59"/>
    <w:rsid w:val="00964F58"/>
    <w:rsid w:val="009656F2"/>
    <w:rsid w:val="00965930"/>
    <w:rsid w:val="0096595C"/>
    <w:rsid w:val="0096596F"/>
    <w:rsid w:val="00965BEB"/>
    <w:rsid w:val="00965F67"/>
    <w:rsid w:val="00966713"/>
    <w:rsid w:val="00966919"/>
    <w:rsid w:val="00967138"/>
    <w:rsid w:val="00967474"/>
    <w:rsid w:val="0096759C"/>
    <w:rsid w:val="009675E7"/>
    <w:rsid w:val="00967758"/>
    <w:rsid w:val="00967DA8"/>
    <w:rsid w:val="0097013D"/>
    <w:rsid w:val="00970395"/>
    <w:rsid w:val="00970776"/>
    <w:rsid w:val="00970BDF"/>
    <w:rsid w:val="00970D2E"/>
    <w:rsid w:val="00970F72"/>
    <w:rsid w:val="00970FD6"/>
    <w:rsid w:val="00971BD1"/>
    <w:rsid w:val="00971FA8"/>
    <w:rsid w:val="00972197"/>
    <w:rsid w:val="009723B6"/>
    <w:rsid w:val="00972AE6"/>
    <w:rsid w:val="00972E35"/>
    <w:rsid w:val="00973306"/>
    <w:rsid w:val="009734C6"/>
    <w:rsid w:val="009735C5"/>
    <w:rsid w:val="00973B55"/>
    <w:rsid w:val="00973C70"/>
    <w:rsid w:val="00973F48"/>
    <w:rsid w:val="009745FC"/>
    <w:rsid w:val="00974616"/>
    <w:rsid w:val="0097463C"/>
    <w:rsid w:val="00974655"/>
    <w:rsid w:val="009747E3"/>
    <w:rsid w:val="009748B0"/>
    <w:rsid w:val="00974A1B"/>
    <w:rsid w:val="009753E3"/>
    <w:rsid w:val="00975464"/>
    <w:rsid w:val="0097574E"/>
    <w:rsid w:val="009758C9"/>
    <w:rsid w:val="00975A22"/>
    <w:rsid w:val="00975FA4"/>
    <w:rsid w:val="00975FBC"/>
    <w:rsid w:val="009766EF"/>
    <w:rsid w:val="00976F61"/>
    <w:rsid w:val="009772D7"/>
    <w:rsid w:val="009774DA"/>
    <w:rsid w:val="00977B52"/>
    <w:rsid w:val="00977C11"/>
    <w:rsid w:val="00980BBD"/>
    <w:rsid w:val="00981404"/>
    <w:rsid w:val="009818DD"/>
    <w:rsid w:val="009821AA"/>
    <w:rsid w:val="00982373"/>
    <w:rsid w:val="009824A8"/>
    <w:rsid w:val="0098269A"/>
    <w:rsid w:val="00982CD3"/>
    <w:rsid w:val="00982FF0"/>
    <w:rsid w:val="009831B3"/>
    <w:rsid w:val="00983633"/>
    <w:rsid w:val="00983952"/>
    <w:rsid w:val="009839D7"/>
    <w:rsid w:val="00983CD1"/>
    <w:rsid w:val="0098443A"/>
    <w:rsid w:val="00984702"/>
    <w:rsid w:val="00984D3A"/>
    <w:rsid w:val="009853FB"/>
    <w:rsid w:val="009858AF"/>
    <w:rsid w:val="00986304"/>
    <w:rsid w:val="00986435"/>
    <w:rsid w:val="009864F7"/>
    <w:rsid w:val="00986EC4"/>
    <w:rsid w:val="009877F1"/>
    <w:rsid w:val="009879F3"/>
    <w:rsid w:val="00987C94"/>
    <w:rsid w:val="00987D2C"/>
    <w:rsid w:val="00990023"/>
    <w:rsid w:val="009903F4"/>
    <w:rsid w:val="00990405"/>
    <w:rsid w:val="00990A66"/>
    <w:rsid w:val="0099197C"/>
    <w:rsid w:val="009919A1"/>
    <w:rsid w:val="00991AE2"/>
    <w:rsid w:val="00991CEE"/>
    <w:rsid w:val="0099244F"/>
    <w:rsid w:val="0099275B"/>
    <w:rsid w:val="00992957"/>
    <w:rsid w:val="00992E74"/>
    <w:rsid w:val="00993167"/>
    <w:rsid w:val="009932D3"/>
    <w:rsid w:val="00993A44"/>
    <w:rsid w:val="00993AA6"/>
    <w:rsid w:val="00993E2F"/>
    <w:rsid w:val="009943C7"/>
    <w:rsid w:val="00994DCA"/>
    <w:rsid w:val="00994E6C"/>
    <w:rsid w:val="009954D6"/>
    <w:rsid w:val="0099550D"/>
    <w:rsid w:val="00995B55"/>
    <w:rsid w:val="00995E1A"/>
    <w:rsid w:val="00995E42"/>
    <w:rsid w:val="00996038"/>
    <w:rsid w:val="009966F8"/>
    <w:rsid w:val="00996847"/>
    <w:rsid w:val="00996BA5"/>
    <w:rsid w:val="00997117"/>
    <w:rsid w:val="0099779E"/>
    <w:rsid w:val="009977ED"/>
    <w:rsid w:val="00997972"/>
    <w:rsid w:val="00997B0A"/>
    <w:rsid w:val="00997C6A"/>
    <w:rsid w:val="009A0090"/>
    <w:rsid w:val="009A03AE"/>
    <w:rsid w:val="009A0606"/>
    <w:rsid w:val="009A1E15"/>
    <w:rsid w:val="009A1E1C"/>
    <w:rsid w:val="009A2660"/>
    <w:rsid w:val="009A27BB"/>
    <w:rsid w:val="009A2A28"/>
    <w:rsid w:val="009A2E97"/>
    <w:rsid w:val="009A3437"/>
    <w:rsid w:val="009A3D7F"/>
    <w:rsid w:val="009A43EC"/>
    <w:rsid w:val="009A4621"/>
    <w:rsid w:val="009A4AEE"/>
    <w:rsid w:val="009A4BF8"/>
    <w:rsid w:val="009A4E18"/>
    <w:rsid w:val="009A565E"/>
    <w:rsid w:val="009A62D0"/>
    <w:rsid w:val="009A650B"/>
    <w:rsid w:val="009A67A5"/>
    <w:rsid w:val="009A69DF"/>
    <w:rsid w:val="009A6BA9"/>
    <w:rsid w:val="009A7058"/>
    <w:rsid w:val="009A7203"/>
    <w:rsid w:val="009A77E1"/>
    <w:rsid w:val="009A7AA5"/>
    <w:rsid w:val="009A7C1C"/>
    <w:rsid w:val="009B191E"/>
    <w:rsid w:val="009B1D07"/>
    <w:rsid w:val="009B1D11"/>
    <w:rsid w:val="009B1DDC"/>
    <w:rsid w:val="009B1E1C"/>
    <w:rsid w:val="009B23CC"/>
    <w:rsid w:val="009B27EB"/>
    <w:rsid w:val="009B2881"/>
    <w:rsid w:val="009B2916"/>
    <w:rsid w:val="009B2AE5"/>
    <w:rsid w:val="009B3015"/>
    <w:rsid w:val="009B3571"/>
    <w:rsid w:val="009B35B7"/>
    <w:rsid w:val="009B364C"/>
    <w:rsid w:val="009B37C2"/>
    <w:rsid w:val="009B3878"/>
    <w:rsid w:val="009B3DD6"/>
    <w:rsid w:val="009B3DE3"/>
    <w:rsid w:val="009B458B"/>
    <w:rsid w:val="009B486E"/>
    <w:rsid w:val="009B4A03"/>
    <w:rsid w:val="009B4FB1"/>
    <w:rsid w:val="009B5171"/>
    <w:rsid w:val="009B5373"/>
    <w:rsid w:val="009B5482"/>
    <w:rsid w:val="009B5866"/>
    <w:rsid w:val="009B5879"/>
    <w:rsid w:val="009B5968"/>
    <w:rsid w:val="009B5DB8"/>
    <w:rsid w:val="009B63A5"/>
    <w:rsid w:val="009B63A6"/>
    <w:rsid w:val="009B661D"/>
    <w:rsid w:val="009B6FDA"/>
    <w:rsid w:val="009B7684"/>
    <w:rsid w:val="009B76B4"/>
    <w:rsid w:val="009B76CD"/>
    <w:rsid w:val="009B78BF"/>
    <w:rsid w:val="009B7C3E"/>
    <w:rsid w:val="009C012D"/>
    <w:rsid w:val="009C0673"/>
    <w:rsid w:val="009C117A"/>
    <w:rsid w:val="009C1C05"/>
    <w:rsid w:val="009C21EC"/>
    <w:rsid w:val="009C2E50"/>
    <w:rsid w:val="009C319A"/>
    <w:rsid w:val="009C31C2"/>
    <w:rsid w:val="009C3207"/>
    <w:rsid w:val="009C38C4"/>
    <w:rsid w:val="009C3F77"/>
    <w:rsid w:val="009C419D"/>
    <w:rsid w:val="009C42A7"/>
    <w:rsid w:val="009C473A"/>
    <w:rsid w:val="009C4830"/>
    <w:rsid w:val="009C4B59"/>
    <w:rsid w:val="009C4C2E"/>
    <w:rsid w:val="009C5262"/>
    <w:rsid w:val="009C5831"/>
    <w:rsid w:val="009C5BE4"/>
    <w:rsid w:val="009C5F57"/>
    <w:rsid w:val="009C63BC"/>
    <w:rsid w:val="009C6F64"/>
    <w:rsid w:val="009C7103"/>
    <w:rsid w:val="009C7374"/>
    <w:rsid w:val="009C7C96"/>
    <w:rsid w:val="009D008B"/>
    <w:rsid w:val="009D01D0"/>
    <w:rsid w:val="009D039E"/>
    <w:rsid w:val="009D0626"/>
    <w:rsid w:val="009D080D"/>
    <w:rsid w:val="009D11F5"/>
    <w:rsid w:val="009D133B"/>
    <w:rsid w:val="009D13D5"/>
    <w:rsid w:val="009D1552"/>
    <w:rsid w:val="009D1E7A"/>
    <w:rsid w:val="009D1ED7"/>
    <w:rsid w:val="009D1F50"/>
    <w:rsid w:val="009D22ED"/>
    <w:rsid w:val="009D24DA"/>
    <w:rsid w:val="009D2D9E"/>
    <w:rsid w:val="009D2EB0"/>
    <w:rsid w:val="009D32FB"/>
    <w:rsid w:val="009D3553"/>
    <w:rsid w:val="009D38EC"/>
    <w:rsid w:val="009D3C87"/>
    <w:rsid w:val="009D3F3A"/>
    <w:rsid w:val="009D4003"/>
    <w:rsid w:val="009D4161"/>
    <w:rsid w:val="009D4755"/>
    <w:rsid w:val="009D5496"/>
    <w:rsid w:val="009D624A"/>
    <w:rsid w:val="009D6298"/>
    <w:rsid w:val="009D6457"/>
    <w:rsid w:val="009D6B91"/>
    <w:rsid w:val="009D6ED9"/>
    <w:rsid w:val="009D7A9E"/>
    <w:rsid w:val="009D7E55"/>
    <w:rsid w:val="009D7F99"/>
    <w:rsid w:val="009E0080"/>
    <w:rsid w:val="009E067D"/>
    <w:rsid w:val="009E0E74"/>
    <w:rsid w:val="009E12B5"/>
    <w:rsid w:val="009E17FA"/>
    <w:rsid w:val="009E1917"/>
    <w:rsid w:val="009E249C"/>
    <w:rsid w:val="009E2B55"/>
    <w:rsid w:val="009E3A41"/>
    <w:rsid w:val="009E3F38"/>
    <w:rsid w:val="009E43A0"/>
    <w:rsid w:val="009E473F"/>
    <w:rsid w:val="009E47C8"/>
    <w:rsid w:val="009E52F1"/>
    <w:rsid w:val="009E5551"/>
    <w:rsid w:val="009E55BC"/>
    <w:rsid w:val="009E5B9A"/>
    <w:rsid w:val="009E5CD9"/>
    <w:rsid w:val="009E61EA"/>
    <w:rsid w:val="009E65F6"/>
    <w:rsid w:val="009E684C"/>
    <w:rsid w:val="009E6C80"/>
    <w:rsid w:val="009E6FCE"/>
    <w:rsid w:val="009E7319"/>
    <w:rsid w:val="009E7557"/>
    <w:rsid w:val="009E7691"/>
    <w:rsid w:val="009E7BCD"/>
    <w:rsid w:val="009F0BEE"/>
    <w:rsid w:val="009F0D65"/>
    <w:rsid w:val="009F0FCD"/>
    <w:rsid w:val="009F11C7"/>
    <w:rsid w:val="009F13AE"/>
    <w:rsid w:val="009F1657"/>
    <w:rsid w:val="009F1E28"/>
    <w:rsid w:val="009F2325"/>
    <w:rsid w:val="009F28F7"/>
    <w:rsid w:val="009F2DAF"/>
    <w:rsid w:val="009F3611"/>
    <w:rsid w:val="009F3807"/>
    <w:rsid w:val="009F3AA3"/>
    <w:rsid w:val="009F3C59"/>
    <w:rsid w:val="009F3DC9"/>
    <w:rsid w:val="009F442C"/>
    <w:rsid w:val="009F44E9"/>
    <w:rsid w:val="009F4505"/>
    <w:rsid w:val="009F46D6"/>
    <w:rsid w:val="009F4AA3"/>
    <w:rsid w:val="009F4C38"/>
    <w:rsid w:val="009F51D0"/>
    <w:rsid w:val="009F5274"/>
    <w:rsid w:val="009F54AD"/>
    <w:rsid w:val="009F5621"/>
    <w:rsid w:val="009F5863"/>
    <w:rsid w:val="009F5A98"/>
    <w:rsid w:val="009F69D5"/>
    <w:rsid w:val="009F6FDA"/>
    <w:rsid w:val="009F7125"/>
    <w:rsid w:val="009F71C5"/>
    <w:rsid w:val="009F74FB"/>
    <w:rsid w:val="009F76D9"/>
    <w:rsid w:val="009F77CE"/>
    <w:rsid w:val="009F780E"/>
    <w:rsid w:val="009F78C0"/>
    <w:rsid w:val="009F791F"/>
    <w:rsid w:val="009F7EBE"/>
    <w:rsid w:val="00A00145"/>
    <w:rsid w:val="00A0033E"/>
    <w:rsid w:val="00A00898"/>
    <w:rsid w:val="00A00A31"/>
    <w:rsid w:val="00A0101A"/>
    <w:rsid w:val="00A01307"/>
    <w:rsid w:val="00A01497"/>
    <w:rsid w:val="00A01BE1"/>
    <w:rsid w:val="00A02689"/>
    <w:rsid w:val="00A0273C"/>
    <w:rsid w:val="00A02A03"/>
    <w:rsid w:val="00A02B55"/>
    <w:rsid w:val="00A02FDA"/>
    <w:rsid w:val="00A034AA"/>
    <w:rsid w:val="00A0383A"/>
    <w:rsid w:val="00A03A66"/>
    <w:rsid w:val="00A03D4C"/>
    <w:rsid w:val="00A03EA9"/>
    <w:rsid w:val="00A04505"/>
    <w:rsid w:val="00A04FBA"/>
    <w:rsid w:val="00A05349"/>
    <w:rsid w:val="00A056B9"/>
    <w:rsid w:val="00A05B38"/>
    <w:rsid w:val="00A0606E"/>
    <w:rsid w:val="00A06754"/>
    <w:rsid w:val="00A07559"/>
    <w:rsid w:val="00A100DC"/>
    <w:rsid w:val="00A105C6"/>
    <w:rsid w:val="00A106A1"/>
    <w:rsid w:val="00A10D97"/>
    <w:rsid w:val="00A10FDE"/>
    <w:rsid w:val="00A119B9"/>
    <w:rsid w:val="00A11CD9"/>
    <w:rsid w:val="00A11D88"/>
    <w:rsid w:val="00A12017"/>
    <w:rsid w:val="00A12319"/>
    <w:rsid w:val="00A125F0"/>
    <w:rsid w:val="00A12635"/>
    <w:rsid w:val="00A12E8B"/>
    <w:rsid w:val="00A13DD8"/>
    <w:rsid w:val="00A13DF1"/>
    <w:rsid w:val="00A14746"/>
    <w:rsid w:val="00A1483C"/>
    <w:rsid w:val="00A148EE"/>
    <w:rsid w:val="00A14A0A"/>
    <w:rsid w:val="00A14B90"/>
    <w:rsid w:val="00A15067"/>
    <w:rsid w:val="00A15389"/>
    <w:rsid w:val="00A15CA3"/>
    <w:rsid w:val="00A15CDD"/>
    <w:rsid w:val="00A16329"/>
    <w:rsid w:val="00A165E8"/>
    <w:rsid w:val="00A16AAD"/>
    <w:rsid w:val="00A205FA"/>
    <w:rsid w:val="00A209EB"/>
    <w:rsid w:val="00A20C5C"/>
    <w:rsid w:val="00A20F2E"/>
    <w:rsid w:val="00A21027"/>
    <w:rsid w:val="00A21099"/>
    <w:rsid w:val="00A210AA"/>
    <w:rsid w:val="00A212F2"/>
    <w:rsid w:val="00A21847"/>
    <w:rsid w:val="00A22679"/>
    <w:rsid w:val="00A22A25"/>
    <w:rsid w:val="00A22DA4"/>
    <w:rsid w:val="00A22E26"/>
    <w:rsid w:val="00A2333E"/>
    <w:rsid w:val="00A23605"/>
    <w:rsid w:val="00A239CC"/>
    <w:rsid w:val="00A2423A"/>
    <w:rsid w:val="00A243CF"/>
    <w:rsid w:val="00A244AA"/>
    <w:rsid w:val="00A2482F"/>
    <w:rsid w:val="00A24B93"/>
    <w:rsid w:val="00A24E14"/>
    <w:rsid w:val="00A2508B"/>
    <w:rsid w:val="00A25277"/>
    <w:rsid w:val="00A25A19"/>
    <w:rsid w:val="00A26362"/>
    <w:rsid w:val="00A268AA"/>
    <w:rsid w:val="00A26ACE"/>
    <w:rsid w:val="00A26E58"/>
    <w:rsid w:val="00A271E2"/>
    <w:rsid w:val="00A27201"/>
    <w:rsid w:val="00A27A3B"/>
    <w:rsid w:val="00A27DAA"/>
    <w:rsid w:val="00A27DEA"/>
    <w:rsid w:val="00A3072F"/>
    <w:rsid w:val="00A30B5B"/>
    <w:rsid w:val="00A31003"/>
    <w:rsid w:val="00A31217"/>
    <w:rsid w:val="00A313E0"/>
    <w:rsid w:val="00A31658"/>
    <w:rsid w:val="00A322A7"/>
    <w:rsid w:val="00A324F7"/>
    <w:rsid w:val="00A325BD"/>
    <w:rsid w:val="00A3332D"/>
    <w:rsid w:val="00A336C1"/>
    <w:rsid w:val="00A337C5"/>
    <w:rsid w:val="00A33B2D"/>
    <w:rsid w:val="00A34A93"/>
    <w:rsid w:val="00A34AD1"/>
    <w:rsid w:val="00A351EC"/>
    <w:rsid w:val="00A35A16"/>
    <w:rsid w:val="00A35CAE"/>
    <w:rsid w:val="00A365A5"/>
    <w:rsid w:val="00A36764"/>
    <w:rsid w:val="00A36E9A"/>
    <w:rsid w:val="00A36FF3"/>
    <w:rsid w:val="00A37343"/>
    <w:rsid w:val="00A3738C"/>
    <w:rsid w:val="00A37AEC"/>
    <w:rsid w:val="00A37DE9"/>
    <w:rsid w:val="00A37DFF"/>
    <w:rsid w:val="00A40928"/>
    <w:rsid w:val="00A40DE1"/>
    <w:rsid w:val="00A411EC"/>
    <w:rsid w:val="00A419C5"/>
    <w:rsid w:val="00A41BD3"/>
    <w:rsid w:val="00A41C48"/>
    <w:rsid w:val="00A424FF"/>
    <w:rsid w:val="00A42DE6"/>
    <w:rsid w:val="00A42FC2"/>
    <w:rsid w:val="00A4329D"/>
    <w:rsid w:val="00A43383"/>
    <w:rsid w:val="00A4351C"/>
    <w:rsid w:val="00A43D6B"/>
    <w:rsid w:val="00A4424D"/>
    <w:rsid w:val="00A4424E"/>
    <w:rsid w:val="00A44B66"/>
    <w:rsid w:val="00A44BA7"/>
    <w:rsid w:val="00A4578C"/>
    <w:rsid w:val="00A45C67"/>
    <w:rsid w:val="00A462D9"/>
    <w:rsid w:val="00A46E75"/>
    <w:rsid w:val="00A46EAC"/>
    <w:rsid w:val="00A47304"/>
    <w:rsid w:val="00A5014D"/>
    <w:rsid w:val="00A501F1"/>
    <w:rsid w:val="00A50990"/>
    <w:rsid w:val="00A50C6C"/>
    <w:rsid w:val="00A50F5E"/>
    <w:rsid w:val="00A51034"/>
    <w:rsid w:val="00A512CE"/>
    <w:rsid w:val="00A513EA"/>
    <w:rsid w:val="00A51817"/>
    <w:rsid w:val="00A518EC"/>
    <w:rsid w:val="00A51ED9"/>
    <w:rsid w:val="00A522BF"/>
    <w:rsid w:val="00A52417"/>
    <w:rsid w:val="00A52CBA"/>
    <w:rsid w:val="00A52D15"/>
    <w:rsid w:val="00A52E1C"/>
    <w:rsid w:val="00A530CE"/>
    <w:rsid w:val="00A53127"/>
    <w:rsid w:val="00A53213"/>
    <w:rsid w:val="00A5322B"/>
    <w:rsid w:val="00A534BF"/>
    <w:rsid w:val="00A53723"/>
    <w:rsid w:val="00A53B37"/>
    <w:rsid w:val="00A53BA2"/>
    <w:rsid w:val="00A53F7B"/>
    <w:rsid w:val="00A5402C"/>
    <w:rsid w:val="00A5412E"/>
    <w:rsid w:val="00A542B8"/>
    <w:rsid w:val="00A543AF"/>
    <w:rsid w:val="00A5454E"/>
    <w:rsid w:val="00A54585"/>
    <w:rsid w:val="00A54669"/>
    <w:rsid w:val="00A54E1D"/>
    <w:rsid w:val="00A5509B"/>
    <w:rsid w:val="00A550B7"/>
    <w:rsid w:val="00A55153"/>
    <w:rsid w:val="00A552E1"/>
    <w:rsid w:val="00A555FC"/>
    <w:rsid w:val="00A55A89"/>
    <w:rsid w:val="00A55ABB"/>
    <w:rsid w:val="00A55F06"/>
    <w:rsid w:val="00A561B4"/>
    <w:rsid w:val="00A5621C"/>
    <w:rsid w:val="00A56607"/>
    <w:rsid w:val="00A568EB"/>
    <w:rsid w:val="00A5778D"/>
    <w:rsid w:val="00A577BB"/>
    <w:rsid w:val="00A57D4D"/>
    <w:rsid w:val="00A60414"/>
    <w:rsid w:val="00A60607"/>
    <w:rsid w:val="00A60AA1"/>
    <w:rsid w:val="00A60C32"/>
    <w:rsid w:val="00A61024"/>
    <w:rsid w:val="00A610E3"/>
    <w:rsid w:val="00A61205"/>
    <w:rsid w:val="00A61486"/>
    <w:rsid w:val="00A618CD"/>
    <w:rsid w:val="00A61A21"/>
    <w:rsid w:val="00A61D4E"/>
    <w:rsid w:val="00A61D80"/>
    <w:rsid w:val="00A61EAB"/>
    <w:rsid w:val="00A62785"/>
    <w:rsid w:val="00A62A06"/>
    <w:rsid w:val="00A62B49"/>
    <w:rsid w:val="00A62CB9"/>
    <w:rsid w:val="00A6374D"/>
    <w:rsid w:val="00A63B66"/>
    <w:rsid w:val="00A63B89"/>
    <w:rsid w:val="00A63D2F"/>
    <w:rsid w:val="00A64278"/>
    <w:rsid w:val="00A64570"/>
    <w:rsid w:val="00A64630"/>
    <w:rsid w:val="00A64A71"/>
    <w:rsid w:val="00A64DE1"/>
    <w:rsid w:val="00A65322"/>
    <w:rsid w:val="00A65A32"/>
    <w:rsid w:val="00A66D46"/>
    <w:rsid w:val="00A66E67"/>
    <w:rsid w:val="00A67346"/>
    <w:rsid w:val="00A677F1"/>
    <w:rsid w:val="00A67BC2"/>
    <w:rsid w:val="00A67D57"/>
    <w:rsid w:val="00A67E74"/>
    <w:rsid w:val="00A67EDD"/>
    <w:rsid w:val="00A67F5E"/>
    <w:rsid w:val="00A70624"/>
    <w:rsid w:val="00A70AEC"/>
    <w:rsid w:val="00A7113E"/>
    <w:rsid w:val="00A71151"/>
    <w:rsid w:val="00A713AC"/>
    <w:rsid w:val="00A71E01"/>
    <w:rsid w:val="00A71EFB"/>
    <w:rsid w:val="00A71F8E"/>
    <w:rsid w:val="00A720F9"/>
    <w:rsid w:val="00A72245"/>
    <w:rsid w:val="00A7260F"/>
    <w:rsid w:val="00A72642"/>
    <w:rsid w:val="00A728AE"/>
    <w:rsid w:val="00A72D5A"/>
    <w:rsid w:val="00A732F6"/>
    <w:rsid w:val="00A73577"/>
    <w:rsid w:val="00A7371C"/>
    <w:rsid w:val="00A73797"/>
    <w:rsid w:val="00A738F3"/>
    <w:rsid w:val="00A73B59"/>
    <w:rsid w:val="00A73BCD"/>
    <w:rsid w:val="00A73D0E"/>
    <w:rsid w:val="00A73DCB"/>
    <w:rsid w:val="00A74320"/>
    <w:rsid w:val="00A744E9"/>
    <w:rsid w:val="00A74CED"/>
    <w:rsid w:val="00A75599"/>
    <w:rsid w:val="00A75DAC"/>
    <w:rsid w:val="00A7615E"/>
    <w:rsid w:val="00A7623E"/>
    <w:rsid w:val="00A7665B"/>
    <w:rsid w:val="00A76D5A"/>
    <w:rsid w:val="00A7713A"/>
    <w:rsid w:val="00A77187"/>
    <w:rsid w:val="00A77E6B"/>
    <w:rsid w:val="00A77F75"/>
    <w:rsid w:val="00A8000D"/>
    <w:rsid w:val="00A80092"/>
    <w:rsid w:val="00A803BA"/>
    <w:rsid w:val="00A8051D"/>
    <w:rsid w:val="00A8085A"/>
    <w:rsid w:val="00A808C6"/>
    <w:rsid w:val="00A81607"/>
    <w:rsid w:val="00A81A0F"/>
    <w:rsid w:val="00A81B71"/>
    <w:rsid w:val="00A81BFD"/>
    <w:rsid w:val="00A81FE8"/>
    <w:rsid w:val="00A824C7"/>
    <w:rsid w:val="00A8259F"/>
    <w:rsid w:val="00A827D2"/>
    <w:rsid w:val="00A82995"/>
    <w:rsid w:val="00A8318F"/>
    <w:rsid w:val="00A831B5"/>
    <w:rsid w:val="00A83E27"/>
    <w:rsid w:val="00A8411A"/>
    <w:rsid w:val="00A8524D"/>
    <w:rsid w:val="00A85276"/>
    <w:rsid w:val="00A85726"/>
    <w:rsid w:val="00A85F9B"/>
    <w:rsid w:val="00A86350"/>
    <w:rsid w:val="00A86E21"/>
    <w:rsid w:val="00A87AC7"/>
    <w:rsid w:val="00A87B58"/>
    <w:rsid w:val="00A9013E"/>
    <w:rsid w:val="00A9049C"/>
    <w:rsid w:val="00A90A53"/>
    <w:rsid w:val="00A90D1B"/>
    <w:rsid w:val="00A91129"/>
    <w:rsid w:val="00A914A4"/>
    <w:rsid w:val="00A91991"/>
    <w:rsid w:val="00A91C1C"/>
    <w:rsid w:val="00A9259D"/>
    <w:rsid w:val="00A9259E"/>
    <w:rsid w:val="00A92C9E"/>
    <w:rsid w:val="00A93A87"/>
    <w:rsid w:val="00A93B11"/>
    <w:rsid w:val="00A93BDF"/>
    <w:rsid w:val="00A94629"/>
    <w:rsid w:val="00A94915"/>
    <w:rsid w:val="00A94DCB"/>
    <w:rsid w:val="00A94FDC"/>
    <w:rsid w:val="00A9530F"/>
    <w:rsid w:val="00A95420"/>
    <w:rsid w:val="00A955F4"/>
    <w:rsid w:val="00A95716"/>
    <w:rsid w:val="00A959C5"/>
    <w:rsid w:val="00A9662B"/>
    <w:rsid w:val="00A9686F"/>
    <w:rsid w:val="00A969B4"/>
    <w:rsid w:val="00A96B5F"/>
    <w:rsid w:val="00A96B72"/>
    <w:rsid w:val="00A96E24"/>
    <w:rsid w:val="00A96F0F"/>
    <w:rsid w:val="00A96F2A"/>
    <w:rsid w:val="00A972DC"/>
    <w:rsid w:val="00A97337"/>
    <w:rsid w:val="00A97A97"/>
    <w:rsid w:val="00A97AE9"/>
    <w:rsid w:val="00A97AF1"/>
    <w:rsid w:val="00AA0669"/>
    <w:rsid w:val="00AA0AAE"/>
    <w:rsid w:val="00AA0CC7"/>
    <w:rsid w:val="00AA0CF1"/>
    <w:rsid w:val="00AA0FA0"/>
    <w:rsid w:val="00AA15F5"/>
    <w:rsid w:val="00AA17C4"/>
    <w:rsid w:val="00AA1B6C"/>
    <w:rsid w:val="00AA28B9"/>
    <w:rsid w:val="00AA31CA"/>
    <w:rsid w:val="00AA34B7"/>
    <w:rsid w:val="00AA3F00"/>
    <w:rsid w:val="00AA407C"/>
    <w:rsid w:val="00AA46CA"/>
    <w:rsid w:val="00AA4F63"/>
    <w:rsid w:val="00AA532D"/>
    <w:rsid w:val="00AA57C9"/>
    <w:rsid w:val="00AA5B29"/>
    <w:rsid w:val="00AA5BCD"/>
    <w:rsid w:val="00AA5E90"/>
    <w:rsid w:val="00AA6471"/>
    <w:rsid w:val="00AA6751"/>
    <w:rsid w:val="00AA74B8"/>
    <w:rsid w:val="00AA75E0"/>
    <w:rsid w:val="00AA7735"/>
    <w:rsid w:val="00AA7A7B"/>
    <w:rsid w:val="00AB05E9"/>
    <w:rsid w:val="00AB08D6"/>
    <w:rsid w:val="00AB0A1D"/>
    <w:rsid w:val="00AB0EB4"/>
    <w:rsid w:val="00AB14DB"/>
    <w:rsid w:val="00AB193A"/>
    <w:rsid w:val="00AB1A8A"/>
    <w:rsid w:val="00AB1D22"/>
    <w:rsid w:val="00AB211B"/>
    <w:rsid w:val="00AB266C"/>
    <w:rsid w:val="00AB2892"/>
    <w:rsid w:val="00AB2948"/>
    <w:rsid w:val="00AB2EB9"/>
    <w:rsid w:val="00AB3CD8"/>
    <w:rsid w:val="00AB3CF3"/>
    <w:rsid w:val="00AB40A6"/>
    <w:rsid w:val="00AB4FA4"/>
    <w:rsid w:val="00AB5ACE"/>
    <w:rsid w:val="00AB5D38"/>
    <w:rsid w:val="00AB664B"/>
    <w:rsid w:val="00AB72E6"/>
    <w:rsid w:val="00AB7ACA"/>
    <w:rsid w:val="00AB7DA9"/>
    <w:rsid w:val="00AC0009"/>
    <w:rsid w:val="00AC0064"/>
    <w:rsid w:val="00AC048B"/>
    <w:rsid w:val="00AC0908"/>
    <w:rsid w:val="00AC090A"/>
    <w:rsid w:val="00AC182A"/>
    <w:rsid w:val="00AC2364"/>
    <w:rsid w:val="00AC2E1E"/>
    <w:rsid w:val="00AC2E92"/>
    <w:rsid w:val="00AC2EC6"/>
    <w:rsid w:val="00AC37D8"/>
    <w:rsid w:val="00AC396D"/>
    <w:rsid w:val="00AC3F0C"/>
    <w:rsid w:val="00AC45D8"/>
    <w:rsid w:val="00AC4802"/>
    <w:rsid w:val="00AC48B2"/>
    <w:rsid w:val="00AC4D16"/>
    <w:rsid w:val="00AC4F01"/>
    <w:rsid w:val="00AC4F7F"/>
    <w:rsid w:val="00AC542E"/>
    <w:rsid w:val="00AC5439"/>
    <w:rsid w:val="00AC5479"/>
    <w:rsid w:val="00AC58EB"/>
    <w:rsid w:val="00AC5DAF"/>
    <w:rsid w:val="00AC5EA2"/>
    <w:rsid w:val="00AC604A"/>
    <w:rsid w:val="00AC65D3"/>
    <w:rsid w:val="00AC6822"/>
    <w:rsid w:val="00AC686D"/>
    <w:rsid w:val="00AC6B0E"/>
    <w:rsid w:val="00AC6CDA"/>
    <w:rsid w:val="00AC6E38"/>
    <w:rsid w:val="00AC7098"/>
    <w:rsid w:val="00AC740E"/>
    <w:rsid w:val="00AC7AB1"/>
    <w:rsid w:val="00AD0A1F"/>
    <w:rsid w:val="00AD0A3C"/>
    <w:rsid w:val="00AD0DB2"/>
    <w:rsid w:val="00AD10AB"/>
    <w:rsid w:val="00AD1193"/>
    <w:rsid w:val="00AD16F0"/>
    <w:rsid w:val="00AD1825"/>
    <w:rsid w:val="00AD206C"/>
    <w:rsid w:val="00AD241F"/>
    <w:rsid w:val="00AD2507"/>
    <w:rsid w:val="00AD2BC5"/>
    <w:rsid w:val="00AD2C1B"/>
    <w:rsid w:val="00AD3053"/>
    <w:rsid w:val="00AD30B2"/>
    <w:rsid w:val="00AD39A3"/>
    <w:rsid w:val="00AD3FCB"/>
    <w:rsid w:val="00AD409E"/>
    <w:rsid w:val="00AD44D6"/>
    <w:rsid w:val="00AD46F8"/>
    <w:rsid w:val="00AD54BD"/>
    <w:rsid w:val="00AD5A31"/>
    <w:rsid w:val="00AD5AA5"/>
    <w:rsid w:val="00AD6402"/>
    <w:rsid w:val="00AD6523"/>
    <w:rsid w:val="00AD6652"/>
    <w:rsid w:val="00AD69EE"/>
    <w:rsid w:val="00AD6A1A"/>
    <w:rsid w:val="00AD7026"/>
    <w:rsid w:val="00AD76F5"/>
    <w:rsid w:val="00AD78DA"/>
    <w:rsid w:val="00AD7A26"/>
    <w:rsid w:val="00AD7C88"/>
    <w:rsid w:val="00AE00DD"/>
    <w:rsid w:val="00AE0586"/>
    <w:rsid w:val="00AE062B"/>
    <w:rsid w:val="00AE0A7A"/>
    <w:rsid w:val="00AE1171"/>
    <w:rsid w:val="00AE1503"/>
    <w:rsid w:val="00AE17A0"/>
    <w:rsid w:val="00AE18D3"/>
    <w:rsid w:val="00AE1CC7"/>
    <w:rsid w:val="00AE21C1"/>
    <w:rsid w:val="00AE2264"/>
    <w:rsid w:val="00AE32BB"/>
    <w:rsid w:val="00AE3331"/>
    <w:rsid w:val="00AE338B"/>
    <w:rsid w:val="00AE367B"/>
    <w:rsid w:val="00AE3720"/>
    <w:rsid w:val="00AE3BDC"/>
    <w:rsid w:val="00AE4066"/>
    <w:rsid w:val="00AE46A3"/>
    <w:rsid w:val="00AE4A4E"/>
    <w:rsid w:val="00AE4E09"/>
    <w:rsid w:val="00AE57E2"/>
    <w:rsid w:val="00AE5D22"/>
    <w:rsid w:val="00AE6395"/>
    <w:rsid w:val="00AE66F1"/>
    <w:rsid w:val="00AE6740"/>
    <w:rsid w:val="00AE6749"/>
    <w:rsid w:val="00AE6B6A"/>
    <w:rsid w:val="00AE6C1C"/>
    <w:rsid w:val="00AE6EB8"/>
    <w:rsid w:val="00AE6F9E"/>
    <w:rsid w:val="00AF0B98"/>
    <w:rsid w:val="00AF0D34"/>
    <w:rsid w:val="00AF16F5"/>
    <w:rsid w:val="00AF20BD"/>
    <w:rsid w:val="00AF2309"/>
    <w:rsid w:val="00AF2B1B"/>
    <w:rsid w:val="00AF31A3"/>
    <w:rsid w:val="00AF31E4"/>
    <w:rsid w:val="00AF329C"/>
    <w:rsid w:val="00AF3910"/>
    <w:rsid w:val="00AF4693"/>
    <w:rsid w:val="00AF4F19"/>
    <w:rsid w:val="00AF50F4"/>
    <w:rsid w:val="00AF517D"/>
    <w:rsid w:val="00AF53CD"/>
    <w:rsid w:val="00AF5983"/>
    <w:rsid w:val="00AF59EE"/>
    <w:rsid w:val="00AF6E94"/>
    <w:rsid w:val="00AF712C"/>
    <w:rsid w:val="00AF7504"/>
    <w:rsid w:val="00AF7633"/>
    <w:rsid w:val="00AF7FC7"/>
    <w:rsid w:val="00AF7FF2"/>
    <w:rsid w:val="00B001AD"/>
    <w:rsid w:val="00B004B1"/>
    <w:rsid w:val="00B008F4"/>
    <w:rsid w:val="00B010B7"/>
    <w:rsid w:val="00B01251"/>
    <w:rsid w:val="00B014E2"/>
    <w:rsid w:val="00B015AC"/>
    <w:rsid w:val="00B01974"/>
    <w:rsid w:val="00B01D28"/>
    <w:rsid w:val="00B02B9D"/>
    <w:rsid w:val="00B02F78"/>
    <w:rsid w:val="00B031C5"/>
    <w:rsid w:val="00B04242"/>
    <w:rsid w:val="00B04BF6"/>
    <w:rsid w:val="00B0501B"/>
    <w:rsid w:val="00B0520D"/>
    <w:rsid w:val="00B0532E"/>
    <w:rsid w:val="00B0580B"/>
    <w:rsid w:val="00B059CA"/>
    <w:rsid w:val="00B05A2E"/>
    <w:rsid w:val="00B05DCB"/>
    <w:rsid w:val="00B05E92"/>
    <w:rsid w:val="00B06044"/>
    <w:rsid w:val="00B0622B"/>
    <w:rsid w:val="00B06456"/>
    <w:rsid w:val="00B064E7"/>
    <w:rsid w:val="00B0676B"/>
    <w:rsid w:val="00B0684A"/>
    <w:rsid w:val="00B069AF"/>
    <w:rsid w:val="00B06A55"/>
    <w:rsid w:val="00B06F57"/>
    <w:rsid w:val="00B07229"/>
    <w:rsid w:val="00B1105E"/>
    <w:rsid w:val="00B1128E"/>
    <w:rsid w:val="00B112B8"/>
    <w:rsid w:val="00B11758"/>
    <w:rsid w:val="00B11E8C"/>
    <w:rsid w:val="00B11F42"/>
    <w:rsid w:val="00B12093"/>
    <w:rsid w:val="00B12461"/>
    <w:rsid w:val="00B127EF"/>
    <w:rsid w:val="00B12BB6"/>
    <w:rsid w:val="00B1308F"/>
    <w:rsid w:val="00B14786"/>
    <w:rsid w:val="00B14EBC"/>
    <w:rsid w:val="00B1527E"/>
    <w:rsid w:val="00B1537E"/>
    <w:rsid w:val="00B15B76"/>
    <w:rsid w:val="00B163B5"/>
    <w:rsid w:val="00B16445"/>
    <w:rsid w:val="00B16811"/>
    <w:rsid w:val="00B16EAB"/>
    <w:rsid w:val="00B173C3"/>
    <w:rsid w:val="00B17DC4"/>
    <w:rsid w:val="00B203F8"/>
    <w:rsid w:val="00B205F4"/>
    <w:rsid w:val="00B20DA9"/>
    <w:rsid w:val="00B21223"/>
    <w:rsid w:val="00B21536"/>
    <w:rsid w:val="00B217AD"/>
    <w:rsid w:val="00B21856"/>
    <w:rsid w:val="00B21CF8"/>
    <w:rsid w:val="00B22429"/>
    <w:rsid w:val="00B2250D"/>
    <w:rsid w:val="00B22520"/>
    <w:rsid w:val="00B22A4A"/>
    <w:rsid w:val="00B22AC5"/>
    <w:rsid w:val="00B22D23"/>
    <w:rsid w:val="00B22E9D"/>
    <w:rsid w:val="00B22F56"/>
    <w:rsid w:val="00B22FAC"/>
    <w:rsid w:val="00B23296"/>
    <w:rsid w:val="00B23433"/>
    <w:rsid w:val="00B23565"/>
    <w:rsid w:val="00B235CC"/>
    <w:rsid w:val="00B2366C"/>
    <w:rsid w:val="00B23C6D"/>
    <w:rsid w:val="00B24220"/>
    <w:rsid w:val="00B248DD"/>
    <w:rsid w:val="00B249AB"/>
    <w:rsid w:val="00B24D0D"/>
    <w:rsid w:val="00B24D11"/>
    <w:rsid w:val="00B250CD"/>
    <w:rsid w:val="00B25719"/>
    <w:rsid w:val="00B26889"/>
    <w:rsid w:val="00B26CA1"/>
    <w:rsid w:val="00B26EE2"/>
    <w:rsid w:val="00B27107"/>
    <w:rsid w:val="00B271F1"/>
    <w:rsid w:val="00B27529"/>
    <w:rsid w:val="00B27772"/>
    <w:rsid w:val="00B301BE"/>
    <w:rsid w:val="00B303D3"/>
    <w:rsid w:val="00B30676"/>
    <w:rsid w:val="00B30C2F"/>
    <w:rsid w:val="00B30CBE"/>
    <w:rsid w:val="00B30D4D"/>
    <w:rsid w:val="00B3159F"/>
    <w:rsid w:val="00B31852"/>
    <w:rsid w:val="00B3186D"/>
    <w:rsid w:val="00B31B1E"/>
    <w:rsid w:val="00B3261A"/>
    <w:rsid w:val="00B327E8"/>
    <w:rsid w:val="00B32F90"/>
    <w:rsid w:val="00B32FBA"/>
    <w:rsid w:val="00B33148"/>
    <w:rsid w:val="00B3368A"/>
    <w:rsid w:val="00B33800"/>
    <w:rsid w:val="00B34955"/>
    <w:rsid w:val="00B34ECC"/>
    <w:rsid w:val="00B3506F"/>
    <w:rsid w:val="00B357C0"/>
    <w:rsid w:val="00B35DBB"/>
    <w:rsid w:val="00B35F1F"/>
    <w:rsid w:val="00B36F5A"/>
    <w:rsid w:val="00B371C5"/>
    <w:rsid w:val="00B40177"/>
    <w:rsid w:val="00B4048F"/>
    <w:rsid w:val="00B40664"/>
    <w:rsid w:val="00B40C2A"/>
    <w:rsid w:val="00B41395"/>
    <w:rsid w:val="00B414E3"/>
    <w:rsid w:val="00B415FB"/>
    <w:rsid w:val="00B41662"/>
    <w:rsid w:val="00B41C8B"/>
    <w:rsid w:val="00B427FB"/>
    <w:rsid w:val="00B42AAB"/>
    <w:rsid w:val="00B42B22"/>
    <w:rsid w:val="00B42F3F"/>
    <w:rsid w:val="00B4334A"/>
    <w:rsid w:val="00B43B3F"/>
    <w:rsid w:val="00B43D74"/>
    <w:rsid w:val="00B43FEB"/>
    <w:rsid w:val="00B446E0"/>
    <w:rsid w:val="00B453DE"/>
    <w:rsid w:val="00B45428"/>
    <w:rsid w:val="00B456A3"/>
    <w:rsid w:val="00B459BE"/>
    <w:rsid w:val="00B45CF5"/>
    <w:rsid w:val="00B45DBA"/>
    <w:rsid w:val="00B464BA"/>
    <w:rsid w:val="00B46D2C"/>
    <w:rsid w:val="00B4708D"/>
    <w:rsid w:val="00B4723F"/>
    <w:rsid w:val="00B4735D"/>
    <w:rsid w:val="00B4739A"/>
    <w:rsid w:val="00B479DE"/>
    <w:rsid w:val="00B47E46"/>
    <w:rsid w:val="00B505FA"/>
    <w:rsid w:val="00B5081F"/>
    <w:rsid w:val="00B50836"/>
    <w:rsid w:val="00B508FB"/>
    <w:rsid w:val="00B50D09"/>
    <w:rsid w:val="00B51B13"/>
    <w:rsid w:val="00B52050"/>
    <w:rsid w:val="00B52CBB"/>
    <w:rsid w:val="00B543D6"/>
    <w:rsid w:val="00B547D8"/>
    <w:rsid w:val="00B54B48"/>
    <w:rsid w:val="00B54FB6"/>
    <w:rsid w:val="00B553D9"/>
    <w:rsid w:val="00B555AD"/>
    <w:rsid w:val="00B55637"/>
    <w:rsid w:val="00B55D60"/>
    <w:rsid w:val="00B55DEF"/>
    <w:rsid w:val="00B55E78"/>
    <w:rsid w:val="00B55E7B"/>
    <w:rsid w:val="00B56B78"/>
    <w:rsid w:val="00B57412"/>
    <w:rsid w:val="00B57E2F"/>
    <w:rsid w:val="00B57EEE"/>
    <w:rsid w:val="00B6028E"/>
    <w:rsid w:val="00B60313"/>
    <w:rsid w:val="00B60A61"/>
    <w:rsid w:val="00B60CFD"/>
    <w:rsid w:val="00B610FA"/>
    <w:rsid w:val="00B61664"/>
    <w:rsid w:val="00B618EE"/>
    <w:rsid w:val="00B61937"/>
    <w:rsid w:val="00B61EFA"/>
    <w:rsid w:val="00B61F0C"/>
    <w:rsid w:val="00B62793"/>
    <w:rsid w:val="00B634E7"/>
    <w:rsid w:val="00B639AB"/>
    <w:rsid w:val="00B64259"/>
    <w:rsid w:val="00B6490E"/>
    <w:rsid w:val="00B6494D"/>
    <w:rsid w:val="00B64A9F"/>
    <w:rsid w:val="00B6545A"/>
    <w:rsid w:val="00B656E8"/>
    <w:rsid w:val="00B6572F"/>
    <w:rsid w:val="00B65B0D"/>
    <w:rsid w:val="00B65BAD"/>
    <w:rsid w:val="00B65E5C"/>
    <w:rsid w:val="00B666BD"/>
    <w:rsid w:val="00B66867"/>
    <w:rsid w:val="00B66A6A"/>
    <w:rsid w:val="00B672BD"/>
    <w:rsid w:val="00B67676"/>
    <w:rsid w:val="00B6775F"/>
    <w:rsid w:val="00B70032"/>
    <w:rsid w:val="00B70469"/>
    <w:rsid w:val="00B708E2"/>
    <w:rsid w:val="00B718A8"/>
    <w:rsid w:val="00B71AAF"/>
    <w:rsid w:val="00B71E3D"/>
    <w:rsid w:val="00B7215C"/>
    <w:rsid w:val="00B72202"/>
    <w:rsid w:val="00B72270"/>
    <w:rsid w:val="00B72641"/>
    <w:rsid w:val="00B73637"/>
    <w:rsid w:val="00B73872"/>
    <w:rsid w:val="00B73D47"/>
    <w:rsid w:val="00B741BB"/>
    <w:rsid w:val="00B74390"/>
    <w:rsid w:val="00B746C2"/>
    <w:rsid w:val="00B74AB2"/>
    <w:rsid w:val="00B74BA0"/>
    <w:rsid w:val="00B755A0"/>
    <w:rsid w:val="00B75A85"/>
    <w:rsid w:val="00B762F5"/>
    <w:rsid w:val="00B765B1"/>
    <w:rsid w:val="00B765BA"/>
    <w:rsid w:val="00B7674B"/>
    <w:rsid w:val="00B76AC2"/>
    <w:rsid w:val="00B76FFF"/>
    <w:rsid w:val="00B77063"/>
    <w:rsid w:val="00B779E5"/>
    <w:rsid w:val="00B806D5"/>
    <w:rsid w:val="00B8110C"/>
    <w:rsid w:val="00B81273"/>
    <w:rsid w:val="00B816B9"/>
    <w:rsid w:val="00B820AC"/>
    <w:rsid w:val="00B8216C"/>
    <w:rsid w:val="00B821E1"/>
    <w:rsid w:val="00B82239"/>
    <w:rsid w:val="00B82DB3"/>
    <w:rsid w:val="00B82EB5"/>
    <w:rsid w:val="00B82FC2"/>
    <w:rsid w:val="00B83148"/>
    <w:rsid w:val="00B83619"/>
    <w:rsid w:val="00B838F9"/>
    <w:rsid w:val="00B83EE3"/>
    <w:rsid w:val="00B8461C"/>
    <w:rsid w:val="00B846CE"/>
    <w:rsid w:val="00B8488A"/>
    <w:rsid w:val="00B84998"/>
    <w:rsid w:val="00B84AF8"/>
    <w:rsid w:val="00B850D1"/>
    <w:rsid w:val="00B852A5"/>
    <w:rsid w:val="00B85795"/>
    <w:rsid w:val="00B85ADD"/>
    <w:rsid w:val="00B86265"/>
    <w:rsid w:val="00B86BCC"/>
    <w:rsid w:val="00B86DBA"/>
    <w:rsid w:val="00B8761F"/>
    <w:rsid w:val="00B877B9"/>
    <w:rsid w:val="00B87C53"/>
    <w:rsid w:val="00B87C86"/>
    <w:rsid w:val="00B87DAC"/>
    <w:rsid w:val="00B87FB2"/>
    <w:rsid w:val="00B900DF"/>
    <w:rsid w:val="00B90785"/>
    <w:rsid w:val="00B90DD8"/>
    <w:rsid w:val="00B90F3B"/>
    <w:rsid w:val="00B90F75"/>
    <w:rsid w:val="00B9174F"/>
    <w:rsid w:val="00B91869"/>
    <w:rsid w:val="00B91955"/>
    <w:rsid w:val="00B92586"/>
    <w:rsid w:val="00B926E7"/>
    <w:rsid w:val="00B926E9"/>
    <w:rsid w:val="00B92777"/>
    <w:rsid w:val="00B92C21"/>
    <w:rsid w:val="00B92C95"/>
    <w:rsid w:val="00B92DDD"/>
    <w:rsid w:val="00B92EC1"/>
    <w:rsid w:val="00B9334D"/>
    <w:rsid w:val="00B93833"/>
    <w:rsid w:val="00B93C89"/>
    <w:rsid w:val="00B93FC6"/>
    <w:rsid w:val="00B94535"/>
    <w:rsid w:val="00B94735"/>
    <w:rsid w:val="00B94971"/>
    <w:rsid w:val="00B94C7F"/>
    <w:rsid w:val="00B94EFF"/>
    <w:rsid w:val="00B95407"/>
    <w:rsid w:val="00B95EA5"/>
    <w:rsid w:val="00B95F3C"/>
    <w:rsid w:val="00B96070"/>
    <w:rsid w:val="00B961AE"/>
    <w:rsid w:val="00B96776"/>
    <w:rsid w:val="00B969D0"/>
    <w:rsid w:val="00B971A4"/>
    <w:rsid w:val="00B9765C"/>
    <w:rsid w:val="00B9794F"/>
    <w:rsid w:val="00B97950"/>
    <w:rsid w:val="00B97D63"/>
    <w:rsid w:val="00BA0177"/>
    <w:rsid w:val="00BA08CE"/>
    <w:rsid w:val="00BA0BC4"/>
    <w:rsid w:val="00BA0C84"/>
    <w:rsid w:val="00BA12B7"/>
    <w:rsid w:val="00BA1979"/>
    <w:rsid w:val="00BA1E57"/>
    <w:rsid w:val="00BA2ABF"/>
    <w:rsid w:val="00BA2AE2"/>
    <w:rsid w:val="00BA3175"/>
    <w:rsid w:val="00BA37E4"/>
    <w:rsid w:val="00BA3E03"/>
    <w:rsid w:val="00BA497A"/>
    <w:rsid w:val="00BA4C7C"/>
    <w:rsid w:val="00BA4CBC"/>
    <w:rsid w:val="00BA4D0F"/>
    <w:rsid w:val="00BA53D4"/>
    <w:rsid w:val="00BA5E77"/>
    <w:rsid w:val="00BA6040"/>
    <w:rsid w:val="00BA66B1"/>
    <w:rsid w:val="00BA6A8B"/>
    <w:rsid w:val="00BA6D04"/>
    <w:rsid w:val="00BA6F84"/>
    <w:rsid w:val="00BA7185"/>
    <w:rsid w:val="00BA7546"/>
    <w:rsid w:val="00BA795D"/>
    <w:rsid w:val="00BA7B35"/>
    <w:rsid w:val="00BA7E6E"/>
    <w:rsid w:val="00BB01CB"/>
    <w:rsid w:val="00BB0C0C"/>
    <w:rsid w:val="00BB0C3C"/>
    <w:rsid w:val="00BB0CAD"/>
    <w:rsid w:val="00BB1895"/>
    <w:rsid w:val="00BB1ECA"/>
    <w:rsid w:val="00BB20DE"/>
    <w:rsid w:val="00BB217E"/>
    <w:rsid w:val="00BB227F"/>
    <w:rsid w:val="00BB2793"/>
    <w:rsid w:val="00BB2DAC"/>
    <w:rsid w:val="00BB2FF5"/>
    <w:rsid w:val="00BB310D"/>
    <w:rsid w:val="00BB387F"/>
    <w:rsid w:val="00BB392B"/>
    <w:rsid w:val="00BB4042"/>
    <w:rsid w:val="00BB405E"/>
    <w:rsid w:val="00BB457D"/>
    <w:rsid w:val="00BB4CB1"/>
    <w:rsid w:val="00BB637B"/>
    <w:rsid w:val="00BB6462"/>
    <w:rsid w:val="00BB6E23"/>
    <w:rsid w:val="00BC0010"/>
    <w:rsid w:val="00BC005C"/>
    <w:rsid w:val="00BC01AA"/>
    <w:rsid w:val="00BC0586"/>
    <w:rsid w:val="00BC077C"/>
    <w:rsid w:val="00BC08AE"/>
    <w:rsid w:val="00BC0C3D"/>
    <w:rsid w:val="00BC0CBA"/>
    <w:rsid w:val="00BC0D19"/>
    <w:rsid w:val="00BC132A"/>
    <w:rsid w:val="00BC1472"/>
    <w:rsid w:val="00BC171B"/>
    <w:rsid w:val="00BC24C7"/>
    <w:rsid w:val="00BC2E50"/>
    <w:rsid w:val="00BC2F23"/>
    <w:rsid w:val="00BC3334"/>
    <w:rsid w:val="00BC356F"/>
    <w:rsid w:val="00BC36E3"/>
    <w:rsid w:val="00BC3757"/>
    <w:rsid w:val="00BC3AE9"/>
    <w:rsid w:val="00BC4689"/>
    <w:rsid w:val="00BC502F"/>
    <w:rsid w:val="00BC51C4"/>
    <w:rsid w:val="00BC5223"/>
    <w:rsid w:val="00BC5463"/>
    <w:rsid w:val="00BC555D"/>
    <w:rsid w:val="00BC5ABF"/>
    <w:rsid w:val="00BC5F40"/>
    <w:rsid w:val="00BC6070"/>
    <w:rsid w:val="00BC653D"/>
    <w:rsid w:val="00BC7120"/>
    <w:rsid w:val="00BD05A0"/>
    <w:rsid w:val="00BD0A19"/>
    <w:rsid w:val="00BD0C21"/>
    <w:rsid w:val="00BD0E6A"/>
    <w:rsid w:val="00BD112B"/>
    <w:rsid w:val="00BD141D"/>
    <w:rsid w:val="00BD1682"/>
    <w:rsid w:val="00BD185B"/>
    <w:rsid w:val="00BD18FD"/>
    <w:rsid w:val="00BD1D74"/>
    <w:rsid w:val="00BD1E4F"/>
    <w:rsid w:val="00BD2449"/>
    <w:rsid w:val="00BD2EAA"/>
    <w:rsid w:val="00BD33C4"/>
    <w:rsid w:val="00BD3543"/>
    <w:rsid w:val="00BD380F"/>
    <w:rsid w:val="00BD38EF"/>
    <w:rsid w:val="00BD3A49"/>
    <w:rsid w:val="00BD3FEE"/>
    <w:rsid w:val="00BD44B1"/>
    <w:rsid w:val="00BD45CB"/>
    <w:rsid w:val="00BD46E5"/>
    <w:rsid w:val="00BD47C4"/>
    <w:rsid w:val="00BD4F58"/>
    <w:rsid w:val="00BD5469"/>
    <w:rsid w:val="00BD56DF"/>
    <w:rsid w:val="00BD5726"/>
    <w:rsid w:val="00BD574C"/>
    <w:rsid w:val="00BD58E2"/>
    <w:rsid w:val="00BD5AD1"/>
    <w:rsid w:val="00BD5BF1"/>
    <w:rsid w:val="00BD6A0A"/>
    <w:rsid w:val="00BD6C77"/>
    <w:rsid w:val="00BD7314"/>
    <w:rsid w:val="00BD74F7"/>
    <w:rsid w:val="00BD77C9"/>
    <w:rsid w:val="00BD7D1E"/>
    <w:rsid w:val="00BD7D3F"/>
    <w:rsid w:val="00BE00C0"/>
    <w:rsid w:val="00BE0125"/>
    <w:rsid w:val="00BE08B1"/>
    <w:rsid w:val="00BE09C2"/>
    <w:rsid w:val="00BE0A81"/>
    <w:rsid w:val="00BE0E2E"/>
    <w:rsid w:val="00BE0F6E"/>
    <w:rsid w:val="00BE109E"/>
    <w:rsid w:val="00BE1286"/>
    <w:rsid w:val="00BE17D8"/>
    <w:rsid w:val="00BE19AE"/>
    <w:rsid w:val="00BE1A05"/>
    <w:rsid w:val="00BE1C23"/>
    <w:rsid w:val="00BE1EC1"/>
    <w:rsid w:val="00BE20B3"/>
    <w:rsid w:val="00BE2178"/>
    <w:rsid w:val="00BE21F6"/>
    <w:rsid w:val="00BE27B8"/>
    <w:rsid w:val="00BE291D"/>
    <w:rsid w:val="00BE29B6"/>
    <w:rsid w:val="00BE2D70"/>
    <w:rsid w:val="00BE315F"/>
    <w:rsid w:val="00BE3410"/>
    <w:rsid w:val="00BE3601"/>
    <w:rsid w:val="00BE364F"/>
    <w:rsid w:val="00BE3AC1"/>
    <w:rsid w:val="00BE3FCE"/>
    <w:rsid w:val="00BE43BF"/>
    <w:rsid w:val="00BE47D1"/>
    <w:rsid w:val="00BE5565"/>
    <w:rsid w:val="00BE5677"/>
    <w:rsid w:val="00BE64CB"/>
    <w:rsid w:val="00BE69C5"/>
    <w:rsid w:val="00BE6C17"/>
    <w:rsid w:val="00BE6C4F"/>
    <w:rsid w:val="00BE6D7A"/>
    <w:rsid w:val="00BE7329"/>
    <w:rsid w:val="00BE7AE7"/>
    <w:rsid w:val="00BE7E1A"/>
    <w:rsid w:val="00BF043C"/>
    <w:rsid w:val="00BF0A90"/>
    <w:rsid w:val="00BF0F05"/>
    <w:rsid w:val="00BF0FEC"/>
    <w:rsid w:val="00BF16CF"/>
    <w:rsid w:val="00BF17CD"/>
    <w:rsid w:val="00BF21A9"/>
    <w:rsid w:val="00BF2977"/>
    <w:rsid w:val="00BF2A7F"/>
    <w:rsid w:val="00BF2DA1"/>
    <w:rsid w:val="00BF2DDE"/>
    <w:rsid w:val="00BF336C"/>
    <w:rsid w:val="00BF366C"/>
    <w:rsid w:val="00BF3F08"/>
    <w:rsid w:val="00BF3FF6"/>
    <w:rsid w:val="00BF42DF"/>
    <w:rsid w:val="00BF4F9B"/>
    <w:rsid w:val="00BF5169"/>
    <w:rsid w:val="00BF5B6C"/>
    <w:rsid w:val="00BF62AC"/>
    <w:rsid w:val="00BF6575"/>
    <w:rsid w:val="00BF658A"/>
    <w:rsid w:val="00BF65EC"/>
    <w:rsid w:val="00BF71D4"/>
    <w:rsid w:val="00BF73CE"/>
    <w:rsid w:val="00BF7872"/>
    <w:rsid w:val="00BF7CDF"/>
    <w:rsid w:val="00C0006D"/>
    <w:rsid w:val="00C00086"/>
    <w:rsid w:val="00C00177"/>
    <w:rsid w:val="00C002E4"/>
    <w:rsid w:val="00C006F1"/>
    <w:rsid w:val="00C00D81"/>
    <w:rsid w:val="00C011DA"/>
    <w:rsid w:val="00C01358"/>
    <w:rsid w:val="00C01750"/>
    <w:rsid w:val="00C0193D"/>
    <w:rsid w:val="00C01E25"/>
    <w:rsid w:val="00C01EBB"/>
    <w:rsid w:val="00C01F3F"/>
    <w:rsid w:val="00C022E4"/>
    <w:rsid w:val="00C02449"/>
    <w:rsid w:val="00C025AF"/>
    <w:rsid w:val="00C0281E"/>
    <w:rsid w:val="00C02AE7"/>
    <w:rsid w:val="00C03BC9"/>
    <w:rsid w:val="00C03DCC"/>
    <w:rsid w:val="00C03E85"/>
    <w:rsid w:val="00C041BB"/>
    <w:rsid w:val="00C04B6B"/>
    <w:rsid w:val="00C050D8"/>
    <w:rsid w:val="00C05634"/>
    <w:rsid w:val="00C058FF"/>
    <w:rsid w:val="00C05C3C"/>
    <w:rsid w:val="00C0613C"/>
    <w:rsid w:val="00C06199"/>
    <w:rsid w:val="00C062CF"/>
    <w:rsid w:val="00C0702E"/>
    <w:rsid w:val="00C071D6"/>
    <w:rsid w:val="00C073F6"/>
    <w:rsid w:val="00C079B1"/>
    <w:rsid w:val="00C07C95"/>
    <w:rsid w:val="00C10266"/>
    <w:rsid w:val="00C10421"/>
    <w:rsid w:val="00C10936"/>
    <w:rsid w:val="00C11479"/>
    <w:rsid w:val="00C117D8"/>
    <w:rsid w:val="00C11984"/>
    <w:rsid w:val="00C11B81"/>
    <w:rsid w:val="00C11D5B"/>
    <w:rsid w:val="00C120B8"/>
    <w:rsid w:val="00C12453"/>
    <w:rsid w:val="00C1249F"/>
    <w:rsid w:val="00C129F8"/>
    <w:rsid w:val="00C12B06"/>
    <w:rsid w:val="00C12B23"/>
    <w:rsid w:val="00C12CBE"/>
    <w:rsid w:val="00C12CFE"/>
    <w:rsid w:val="00C131A2"/>
    <w:rsid w:val="00C131CA"/>
    <w:rsid w:val="00C1357E"/>
    <w:rsid w:val="00C140FE"/>
    <w:rsid w:val="00C145BC"/>
    <w:rsid w:val="00C14FAD"/>
    <w:rsid w:val="00C15240"/>
    <w:rsid w:val="00C1534D"/>
    <w:rsid w:val="00C15766"/>
    <w:rsid w:val="00C15789"/>
    <w:rsid w:val="00C1578D"/>
    <w:rsid w:val="00C157F2"/>
    <w:rsid w:val="00C15E55"/>
    <w:rsid w:val="00C15EF0"/>
    <w:rsid w:val="00C15F59"/>
    <w:rsid w:val="00C164EE"/>
    <w:rsid w:val="00C16B2E"/>
    <w:rsid w:val="00C16B5D"/>
    <w:rsid w:val="00C174AD"/>
    <w:rsid w:val="00C17834"/>
    <w:rsid w:val="00C17DB2"/>
    <w:rsid w:val="00C20426"/>
    <w:rsid w:val="00C20716"/>
    <w:rsid w:val="00C20A2A"/>
    <w:rsid w:val="00C20F2B"/>
    <w:rsid w:val="00C20F49"/>
    <w:rsid w:val="00C20F82"/>
    <w:rsid w:val="00C20FF3"/>
    <w:rsid w:val="00C212BB"/>
    <w:rsid w:val="00C21AA0"/>
    <w:rsid w:val="00C21DF6"/>
    <w:rsid w:val="00C21E35"/>
    <w:rsid w:val="00C22475"/>
    <w:rsid w:val="00C224C9"/>
    <w:rsid w:val="00C22624"/>
    <w:rsid w:val="00C228DF"/>
    <w:rsid w:val="00C22ABF"/>
    <w:rsid w:val="00C22D8B"/>
    <w:rsid w:val="00C22DEF"/>
    <w:rsid w:val="00C22FCD"/>
    <w:rsid w:val="00C23392"/>
    <w:rsid w:val="00C2340C"/>
    <w:rsid w:val="00C234B4"/>
    <w:rsid w:val="00C239B2"/>
    <w:rsid w:val="00C23A7B"/>
    <w:rsid w:val="00C23C77"/>
    <w:rsid w:val="00C2427D"/>
    <w:rsid w:val="00C2428D"/>
    <w:rsid w:val="00C2453A"/>
    <w:rsid w:val="00C249E7"/>
    <w:rsid w:val="00C24E1C"/>
    <w:rsid w:val="00C25785"/>
    <w:rsid w:val="00C257D1"/>
    <w:rsid w:val="00C257FB"/>
    <w:rsid w:val="00C26128"/>
    <w:rsid w:val="00C2638A"/>
    <w:rsid w:val="00C2644E"/>
    <w:rsid w:val="00C264D5"/>
    <w:rsid w:val="00C26532"/>
    <w:rsid w:val="00C26F86"/>
    <w:rsid w:val="00C271AC"/>
    <w:rsid w:val="00C30578"/>
    <w:rsid w:val="00C30A95"/>
    <w:rsid w:val="00C30D7E"/>
    <w:rsid w:val="00C3126A"/>
    <w:rsid w:val="00C31CF5"/>
    <w:rsid w:val="00C3239D"/>
    <w:rsid w:val="00C32E81"/>
    <w:rsid w:val="00C33339"/>
    <w:rsid w:val="00C338C0"/>
    <w:rsid w:val="00C33E7F"/>
    <w:rsid w:val="00C33F18"/>
    <w:rsid w:val="00C34FFD"/>
    <w:rsid w:val="00C3536E"/>
    <w:rsid w:val="00C35B22"/>
    <w:rsid w:val="00C3692F"/>
    <w:rsid w:val="00C36B11"/>
    <w:rsid w:val="00C36EF2"/>
    <w:rsid w:val="00C36FDC"/>
    <w:rsid w:val="00C3794F"/>
    <w:rsid w:val="00C37AE2"/>
    <w:rsid w:val="00C40389"/>
    <w:rsid w:val="00C407F4"/>
    <w:rsid w:val="00C4093C"/>
    <w:rsid w:val="00C40FD0"/>
    <w:rsid w:val="00C41C80"/>
    <w:rsid w:val="00C41CAF"/>
    <w:rsid w:val="00C424E1"/>
    <w:rsid w:val="00C4250E"/>
    <w:rsid w:val="00C42A2F"/>
    <w:rsid w:val="00C42DC0"/>
    <w:rsid w:val="00C43998"/>
    <w:rsid w:val="00C43CBF"/>
    <w:rsid w:val="00C43E3B"/>
    <w:rsid w:val="00C44117"/>
    <w:rsid w:val="00C4439C"/>
    <w:rsid w:val="00C45A6A"/>
    <w:rsid w:val="00C45B9A"/>
    <w:rsid w:val="00C45E54"/>
    <w:rsid w:val="00C45FE4"/>
    <w:rsid w:val="00C461F6"/>
    <w:rsid w:val="00C4632D"/>
    <w:rsid w:val="00C46521"/>
    <w:rsid w:val="00C46846"/>
    <w:rsid w:val="00C470DB"/>
    <w:rsid w:val="00C475A6"/>
    <w:rsid w:val="00C475BF"/>
    <w:rsid w:val="00C476EB"/>
    <w:rsid w:val="00C478B0"/>
    <w:rsid w:val="00C47B6E"/>
    <w:rsid w:val="00C47D20"/>
    <w:rsid w:val="00C47DA3"/>
    <w:rsid w:val="00C5068F"/>
    <w:rsid w:val="00C506F2"/>
    <w:rsid w:val="00C50923"/>
    <w:rsid w:val="00C50D40"/>
    <w:rsid w:val="00C512BE"/>
    <w:rsid w:val="00C51D57"/>
    <w:rsid w:val="00C51D83"/>
    <w:rsid w:val="00C51DDF"/>
    <w:rsid w:val="00C51EF3"/>
    <w:rsid w:val="00C5200C"/>
    <w:rsid w:val="00C5240A"/>
    <w:rsid w:val="00C527C2"/>
    <w:rsid w:val="00C5283D"/>
    <w:rsid w:val="00C5312C"/>
    <w:rsid w:val="00C535DE"/>
    <w:rsid w:val="00C537BD"/>
    <w:rsid w:val="00C539D7"/>
    <w:rsid w:val="00C53DC9"/>
    <w:rsid w:val="00C53F7C"/>
    <w:rsid w:val="00C53FDF"/>
    <w:rsid w:val="00C5409F"/>
    <w:rsid w:val="00C54531"/>
    <w:rsid w:val="00C54E65"/>
    <w:rsid w:val="00C550ED"/>
    <w:rsid w:val="00C5512D"/>
    <w:rsid w:val="00C5540A"/>
    <w:rsid w:val="00C5551D"/>
    <w:rsid w:val="00C55535"/>
    <w:rsid w:val="00C5668C"/>
    <w:rsid w:val="00C5770E"/>
    <w:rsid w:val="00C57959"/>
    <w:rsid w:val="00C57FA0"/>
    <w:rsid w:val="00C60578"/>
    <w:rsid w:val="00C60929"/>
    <w:rsid w:val="00C60ED7"/>
    <w:rsid w:val="00C61163"/>
    <w:rsid w:val="00C619DF"/>
    <w:rsid w:val="00C61B38"/>
    <w:rsid w:val="00C62439"/>
    <w:rsid w:val="00C62495"/>
    <w:rsid w:val="00C6274E"/>
    <w:rsid w:val="00C6293C"/>
    <w:rsid w:val="00C6297A"/>
    <w:rsid w:val="00C629AF"/>
    <w:rsid w:val="00C62D8A"/>
    <w:rsid w:val="00C62E14"/>
    <w:rsid w:val="00C63959"/>
    <w:rsid w:val="00C639A4"/>
    <w:rsid w:val="00C63E05"/>
    <w:rsid w:val="00C6409E"/>
    <w:rsid w:val="00C647F0"/>
    <w:rsid w:val="00C64A48"/>
    <w:rsid w:val="00C64A5C"/>
    <w:rsid w:val="00C65304"/>
    <w:rsid w:val="00C6546F"/>
    <w:rsid w:val="00C65F6A"/>
    <w:rsid w:val="00C66195"/>
    <w:rsid w:val="00C6631C"/>
    <w:rsid w:val="00C6678B"/>
    <w:rsid w:val="00C66A6D"/>
    <w:rsid w:val="00C6707E"/>
    <w:rsid w:val="00C67BD8"/>
    <w:rsid w:val="00C70254"/>
    <w:rsid w:val="00C707B0"/>
    <w:rsid w:val="00C7084C"/>
    <w:rsid w:val="00C717FC"/>
    <w:rsid w:val="00C71D66"/>
    <w:rsid w:val="00C7251C"/>
    <w:rsid w:val="00C72618"/>
    <w:rsid w:val="00C726A9"/>
    <w:rsid w:val="00C726EA"/>
    <w:rsid w:val="00C72927"/>
    <w:rsid w:val="00C72A8E"/>
    <w:rsid w:val="00C72B01"/>
    <w:rsid w:val="00C72EE5"/>
    <w:rsid w:val="00C73011"/>
    <w:rsid w:val="00C732CC"/>
    <w:rsid w:val="00C7365B"/>
    <w:rsid w:val="00C73C9B"/>
    <w:rsid w:val="00C73CE6"/>
    <w:rsid w:val="00C73D31"/>
    <w:rsid w:val="00C73D7C"/>
    <w:rsid w:val="00C741AE"/>
    <w:rsid w:val="00C74782"/>
    <w:rsid w:val="00C74AD4"/>
    <w:rsid w:val="00C75189"/>
    <w:rsid w:val="00C753B9"/>
    <w:rsid w:val="00C755CC"/>
    <w:rsid w:val="00C7598D"/>
    <w:rsid w:val="00C765AB"/>
    <w:rsid w:val="00C77245"/>
    <w:rsid w:val="00C775FC"/>
    <w:rsid w:val="00C77B9E"/>
    <w:rsid w:val="00C77D0D"/>
    <w:rsid w:val="00C77FFA"/>
    <w:rsid w:val="00C8064C"/>
    <w:rsid w:val="00C806C2"/>
    <w:rsid w:val="00C80D3E"/>
    <w:rsid w:val="00C80F27"/>
    <w:rsid w:val="00C8121D"/>
    <w:rsid w:val="00C81584"/>
    <w:rsid w:val="00C816B6"/>
    <w:rsid w:val="00C81FE7"/>
    <w:rsid w:val="00C829B3"/>
    <w:rsid w:val="00C82C22"/>
    <w:rsid w:val="00C82E1A"/>
    <w:rsid w:val="00C837E4"/>
    <w:rsid w:val="00C8402C"/>
    <w:rsid w:val="00C841E2"/>
    <w:rsid w:val="00C84BAC"/>
    <w:rsid w:val="00C84CC7"/>
    <w:rsid w:val="00C84E96"/>
    <w:rsid w:val="00C84ECF"/>
    <w:rsid w:val="00C8524F"/>
    <w:rsid w:val="00C852EE"/>
    <w:rsid w:val="00C855A9"/>
    <w:rsid w:val="00C857B1"/>
    <w:rsid w:val="00C8583C"/>
    <w:rsid w:val="00C85E1D"/>
    <w:rsid w:val="00C85F26"/>
    <w:rsid w:val="00C85FA1"/>
    <w:rsid w:val="00C864A2"/>
    <w:rsid w:val="00C8671D"/>
    <w:rsid w:val="00C86CCC"/>
    <w:rsid w:val="00C87508"/>
    <w:rsid w:val="00C87BC9"/>
    <w:rsid w:val="00C900BA"/>
    <w:rsid w:val="00C90C8C"/>
    <w:rsid w:val="00C911A1"/>
    <w:rsid w:val="00C9167A"/>
    <w:rsid w:val="00C927FF"/>
    <w:rsid w:val="00C929F3"/>
    <w:rsid w:val="00C92A8E"/>
    <w:rsid w:val="00C92D4D"/>
    <w:rsid w:val="00C93008"/>
    <w:rsid w:val="00C9335E"/>
    <w:rsid w:val="00C93C6F"/>
    <w:rsid w:val="00C93DC2"/>
    <w:rsid w:val="00C942A5"/>
    <w:rsid w:val="00C9458A"/>
    <w:rsid w:val="00C948B1"/>
    <w:rsid w:val="00C949E8"/>
    <w:rsid w:val="00C94B91"/>
    <w:rsid w:val="00C9531E"/>
    <w:rsid w:val="00C95D02"/>
    <w:rsid w:val="00C9620C"/>
    <w:rsid w:val="00C96599"/>
    <w:rsid w:val="00C96764"/>
    <w:rsid w:val="00C96919"/>
    <w:rsid w:val="00C96D3C"/>
    <w:rsid w:val="00C96DCA"/>
    <w:rsid w:val="00C97289"/>
    <w:rsid w:val="00C972ED"/>
    <w:rsid w:val="00C9739C"/>
    <w:rsid w:val="00C977DD"/>
    <w:rsid w:val="00C97906"/>
    <w:rsid w:val="00CA013F"/>
    <w:rsid w:val="00CA0865"/>
    <w:rsid w:val="00CA0C6C"/>
    <w:rsid w:val="00CA0EE1"/>
    <w:rsid w:val="00CA12B4"/>
    <w:rsid w:val="00CA12B6"/>
    <w:rsid w:val="00CA1476"/>
    <w:rsid w:val="00CA1B96"/>
    <w:rsid w:val="00CA1C79"/>
    <w:rsid w:val="00CA1DD1"/>
    <w:rsid w:val="00CA1F00"/>
    <w:rsid w:val="00CA21C6"/>
    <w:rsid w:val="00CA2673"/>
    <w:rsid w:val="00CA2B46"/>
    <w:rsid w:val="00CA2D7B"/>
    <w:rsid w:val="00CA2E74"/>
    <w:rsid w:val="00CA3300"/>
    <w:rsid w:val="00CA33EF"/>
    <w:rsid w:val="00CA3A49"/>
    <w:rsid w:val="00CA3B3B"/>
    <w:rsid w:val="00CA3BBB"/>
    <w:rsid w:val="00CA4527"/>
    <w:rsid w:val="00CA497B"/>
    <w:rsid w:val="00CA59DC"/>
    <w:rsid w:val="00CA5BAA"/>
    <w:rsid w:val="00CA5DC9"/>
    <w:rsid w:val="00CA5FB9"/>
    <w:rsid w:val="00CA6094"/>
    <w:rsid w:val="00CA616C"/>
    <w:rsid w:val="00CA63AC"/>
    <w:rsid w:val="00CA63D8"/>
    <w:rsid w:val="00CA6BDF"/>
    <w:rsid w:val="00CA6E7D"/>
    <w:rsid w:val="00CA6F6E"/>
    <w:rsid w:val="00CA71D3"/>
    <w:rsid w:val="00CA75F2"/>
    <w:rsid w:val="00CA7812"/>
    <w:rsid w:val="00CA7914"/>
    <w:rsid w:val="00CA7C42"/>
    <w:rsid w:val="00CA7E33"/>
    <w:rsid w:val="00CB06EB"/>
    <w:rsid w:val="00CB1651"/>
    <w:rsid w:val="00CB1937"/>
    <w:rsid w:val="00CB1A0E"/>
    <w:rsid w:val="00CB1BD5"/>
    <w:rsid w:val="00CB1DFD"/>
    <w:rsid w:val="00CB1E23"/>
    <w:rsid w:val="00CB21E3"/>
    <w:rsid w:val="00CB2B7E"/>
    <w:rsid w:val="00CB2CB2"/>
    <w:rsid w:val="00CB3030"/>
    <w:rsid w:val="00CB3383"/>
    <w:rsid w:val="00CB36A2"/>
    <w:rsid w:val="00CB37B6"/>
    <w:rsid w:val="00CB386A"/>
    <w:rsid w:val="00CB38E9"/>
    <w:rsid w:val="00CB464E"/>
    <w:rsid w:val="00CB4810"/>
    <w:rsid w:val="00CB4D4C"/>
    <w:rsid w:val="00CB4DCE"/>
    <w:rsid w:val="00CB5084"/>
    <w:rsid w:val="00CB5192"/>
    <w:rsid w:val="00CB55BA"/>
    <w:rsid w:val="00CB5863"/>
    <w:rsid w:val="00CB5931"/>
    <w:rsid w:val="00CB5995"/>
    <w:rsid w:val="00CB5D62"/>
    <w:rsid w:val="00CB64AB"/>
    <w:rsid w:val="00CB69CD"/>
    <w:rsid w:val="00CB6E28"/>
    <w:rsid w:val="00CB6EB8"/>
    <w:rsid w:val="00CB7058"/>
    <w:rsid w:val="00CB73E6"/>
    <w:rsid w:val="00CB759F"/>
    <w:rsid w:val="00CB7766"/>
    <w:rsid w:val="00CB7A3A"/>
    <w:rsid w:val="00CB7BA0"/>
    <w:rsid w:val="00CB7C07"/>
    <w:rsid w:val="00CC098C"/>
    <w:rsid w:val="00CC189E"/>
    <w:rsid w:val="00CC1AEA"/>
    <w:rsid w:val="00CC1FC9"/>
    <w:rsid w:val="00CC2450"/>
    <w:rsid w:val="00CC26BB"/>
    <w:rsid w:val="00CC2799"/>
    <w:rsid w:val="00CC2FFF"/>
    <w:rsid w:val="00CC39D1"/>
    <w:rsid w:val="00CC3A37"/>
    <w:rsid w:val="00CC3B4B"/>
    <w:rsid w:val="00CC3DDB"/>
    <w:rsid w:val="00CC3E30"/>
    <w:rsid w:val="00CC41A2"/>
    <w:rsid w:val="00CC495F"/>
    <w:rsid w:val="00CC4AC4"/>
    <w:rsid w:val="00CC4E13"/>
    <w:rsid w:val="00CC4E5B"/>
    <w:rsid w:val="00CC4E80"/>
    <w:rsid w:val="00CC562B"/>
    <w:rsid w:val="00CC5F66"/>
    <w:rsid w:val="00CC6628"/>
    <w:rsid w:val="00CC6928"/>
    <w:rsid w:val="00CC6A8D"/>
    <w:rsid w:val="00CC6D1E"/>
    <w:rsid w:val="00CC6D5E"/>
    <w:rsid w:val="00CC7AF2"/>
    <w:rsid w:val="00CC7B59"/>
    <w:rsid w:val="00CC7D58"/>
    <w:rsid w:val="00CD013C"/>
    <w:rsid w:val="00CD0476"/>
    <w:rsid w:val="00CD0D87"/>
    <w:rsid w:val="00CD1364"/>
    <w:rsid w:val="00CD13A1"/>
    <w:rsid w:val="00CD189B"/>
    <w:rsid w:val="00CD20A6"/>
    <w:rsid w:val="00CD3730"/>
    <w:rsid w:val="00CD3E23"/>
    <w:rsid w:val="00CD436A"/>
    <w:rsid w:val="00CD4B45"/>
    <w:rsid w:val="00CD4E04"/>
    <w:rsid w:val="00CD52D1"/>
    <w:rsid w:val="00CD53D6"/>
    <w:rsid w:val="00CD5509"/>
    <w:rsid w:val="00CD5AB3"/>
    <w:rsid w:val="00CD5F99"/>
    <w:rsid w:val="00CD6161"/>
    <w:rsid w:val="00CD666B"/>
    <w:rsid w:val="00CD705A"/>
    <w:rsid w:val="00CD708A"/>
    <w:rsid w:val="00CD70A8"/>
    <w:rsid w:val="00CD7374"/>
    <w:rsid w:val="00CD76FA"/>
    <w:rsid w:val="00CD781C"/>
    <w:rsid w:val="00CD78AE"/>
    <w:rsid w:val="00CD7B1A"/>
    <w:rsid w:val="00CE0134"/>
    <w:rsid w:val="00CE03DA"/>
    <w:rsid w:val="00CE048B"/>
    <w:rsid w:val="00CE0858"/>
    <w:rsid w:val="00CE0865"/>
    <w:rsid w:val="00CE08BA"/>
    <w:rsid w:val="00CE0BA2"/>
    <w:rsid w:val="00CE1413"/>
    <w:rsid w:val="00CE19C1"/>
    <w:rsid w:val="00CE1B61"/>
    <w:rsid w:val="00CE1BFE"/>
    <w:rsid w:val="00CE1F06"/>
    <w:rsid w:val="00CE245C"/>
    <w:rsid w:val="00CE296D"/>
    <w:rsid w:val="00CE2AD4"/>
    <w:rsid w:val="00CE2D2C"/>
    <w:rsid w:val="00CE2E2A"/>
    <w:rsid w:val="00CE3998"/>
    <w:rsid w:val="00CE3C93"/>
    <w:rsid w:val="00CE4119"/>
    <w:rsid w:val="00CE412A"/>
    <w:rsid w:val="00CE50E9"/>
    <w:rsid w:val="00CE54D1"/>
    <w:rsid w:val="00CE5737"/>
    <w:rsid w:val="00CE5963"/>
    <w:rsid w:val="00CE59DB"/>
    <w:rsid w:val="00CE5A15"/>
    <w:rsid w:val="00CE5C34"/>
    <w:rsid w:val="00CE5FD5"/>
    <w:rsid w:val="00CE68EB"/>
    <w:rsid w:val="00CE692A"/>
    <w:rsid w:val="00CE6DAA"/>
    <w:rsid w:val="00CE7118"/>
    <w:rsid w:val="00CE79C4"/>
    <w:rsid w:val="00CE7EF4"/>
    <w:rsid w:val="00CE7FCE"/>
    <w:rsid w:val="00CF042F"/>
    <w:rsid w:val="00CF0799"/>
    <w:rsid w:val="00CF1ACF"/>
    <w:rsid w:val="00CF1F76"/>
    <w:rsid w:val="00CF21CF"/>
    <w:rsid w:val="00CF241A"/>
    <w:rsid w:val="00CF31D1"/>
    <w:rsid w:val="00CF37EB"/>
    <w:rsid w:val="00CF3AEE"/>
    <w:rsid w:val="00CF3E99"/>
    <w:rsid w:val="00CF43E0"/>
    <w:rsid w:val="00CF4CBB"/>
    <w:rsid w:val="00CF4CD4"/>
    <w:rsid w:val="00CF504A"/>
    <w:rsid w:val="00CF507D"/>
    <w:rsid w:val="00CF521F"/>
    <w:rsid w:val="00CF55C0"/>
    <w:rsid w:val="00CF57F1"/>
    <w:rsid w:val="00CF5A58"/>
    <w:rsid w:val="00CF5CE6"/>
    <w:rsid w:val="00CF5D23"/>
    <w:rsid w:val="00CF5E55"/>
    <w:rsid w:val="00CF717C"/>
    <w:rsid w:val="00CF7464"/>
    <w:rsid w:val="00CF780D"/>
    <w:rsid w:val="00CF7CC4"/>
    <w:rsid w:val="00D00B68"/>
    <w:rsid w:val="00D012DA"/>
    <w:rsid w:val="00D01386"/>
    <w:rsid w:val="00D0171A"/>
    <w:rsid w:val="00D01A4E"/>
    <w:rsid w:val="00D01F32"/>
    <w:rsid w:val="00D02D6C"/>
    <w:rsid w:val="00D02E88"/>
    <w:rsid w:val="00D02F77"/>
    <w:rsid w:val="00D0349E"/>
    <w:rsid w:val="00D03B91"/>
    <w:rsid w:val="00D0427E"/>
    <w:rsid w:val="00D04D9E"/>
    <w:rsid w:val="00D05781"/>
    <w:rsid w:val="00D05C92"/>
    <w:rsid w:val="00D05D3A"/>
    <w:rsid w:val="00D06433"/>
    <w:rsid w:val="00D06600"/>
    <w:rsid w:val="00D06913"/>
    <w:rsid w:val="00D06FF3"/>
    <w:rsid w:val="00D07264"/>
    <w:rsid w:val="00D07290"/>
    <w:rsid w:val="00D07D8B"/>
    <w:rsid w:val="00D102A6"/>
    <w:rsid w:val="00D103AB"/>
    <w:rsid w:val="00D105B6"/>
    <w:rsid w:val="00D106F9"/>
    <w:rsid w:val="00D10AD6"/>
    <w:rsid w:val="00D10D52"/>
    <w:rsid w:val="00D10E59"/>
    <w:rsid w:val="00D115ED"/>
    <w:rsid w:val="00D1180D"/>
    <w:rsid w:val="00D11AAC"/>
    <w:rsid w:val="00D12256"/>
    <w:rsid w:val="00D12946"/>
    <w:rsid w:val="00D13312"/>
    <w:rsid w:val="00D134EE"/>
    <w:rsid w:val="00D13610"/>
    <w:rsid w:val="00D136C8"/>
    <w:rsid w:val="00D13B93"/>
    <w:rsid w:val="00D14116"/>
    <w:rsid w:val="00D142C0"/>
    <w:rsid w:val="00D143FC"/>
    <w:rsid w:val="00D14517"/>
    <w:rsid w:val="00D1483D"/>
    <w:rsid w:val="00D14BA2"/>
    <w:rsid w:val="00D153C0"/>
    <w:rsid w:val="00D1588D"/>
    <w:rsid w:val="00D15B28"/>
    <w:rsid w:val="00D16021"/>
    <w:rsid w:val="00D16286"/>
    <w:rsid w:val="00D163F3"/>
    <w:rsid w:val="00D166D4"/>
    <w:rsid w:val="00D16A17"/>
    <w:rsid w:val="00D16DF0"/>
    <w:rsid w:val="00D16E25"/>
    <w:rsid w:val="00D17694"/>
    <w:rsid w:val="00D17BD0"/>
    <w:rsid w:val="00D17C96"/>
    <w:rsid w:val="00D17CE2"/>
    <w:rsid w:val="00D2000E"/>
    <w:rsid w:val="00D20182"/>
    <w:rsid w:val="00D20B29"/>
    <w:rsid w:val="00D20B54"/>
    <w:rsid w:val="00D20C07"/>
    <w:rsid w:val="00D21C67"/>
    <w:rsid w:val="00D21FB4"/>
    <w:rsid w:val="00D22061"/>
    <w:rsid w:val="00D22C87"/>
    <w:rsid w:val="00D22D46"/>
    <w:rsid w:val="00D23109"/>
    <w:rsid w:val="00D241BF"/>
    <w:rsid w:val="00D24384"/>
    <w:rsid w:val="00D24675"/>
    <w:rsid w:val="00D24687"/>
    <w:rsid w:val="00D24887"/>
    <w:rsid w:val="00D24AFD"/>
    <w:rsid w:val="00D251CC"/>
    <w:rsid w:val="00D25284"/>
    <w:rsid w:val="00D256F3"/>
    <w:rsid w:val="00D25933"/>
    <w:rsid w:val="00D25973"/>
    <w:rsid w:val="00D25994"/>
    <w:rsid w:val="00D25A35"/>
    <w:rsid w:val="00D25B0B"/>
    <w:rsid w:val="00D264DA"/>
    <w:rsid w:val="00D26677"/>
    <w:rsid w:val="00D26855"/>
    <w:rsid w:val="00D26870"/>
    <w:rsid w:val="00D26A8B"/>
    <w:rsid w:val="00D271D9"/>
    <w:rsid w:val="00D272C2"/>
    <w:rsid w:val="00D276B4"/>
    <w:rsid w:val="00D27BC9"/>
    <w:rsid w:val="00D30321"/>
    <w:rsid w:val="00D303FF"/>
    <w:rsid w:val="00D304E1"/>
    <w:rsid w:val="00D3087E"/>
    <w:rsid w:val="00D30CBB"/>
    <w:rsid w:val="00D30DC6"/>
    <w:rsid w:val="00D313B6"/>
    <w:rsid w:val="00D31673"/>
    <w:rsid w:val="00D319C4"/>
    <w:rsid w:val="00D319ED"/>
    <w:rsid w:val="00D31A48"/>
    <w:rsid w:val="00D31FF9"/>
    <w:rsid w:val="00D32007"/>
    <w:rsid w:val="00D32284"/>
    <w:rsid w:val="00D32648"/>
    <w:rsid w:val="00D3384B"/>
    <w:rsid w:val="00D34062"/>
    <w:rsid w:val="00D340ED"/>
    <w:rsid w:val="00D34103"/>
    <w:rsid w:val="00D3420E"/>
    <w:rsid w:val="00D34578"/>
    <w:rsid w:val="00D3465D"/>
    <w:rsid w:val="00D347C0"/>
    <w:rsid w:val="00D34AA4"/>
    <w:rsid w:val="00D35354"/>
    <w:rsid w:val="00D368EC"/>
    <w:rsid w:val="00D371FB"/>
    <w:rsid w:val="00D374EB"/>
    <w:rsid w:val="00D379B4"/>
    <w:rsid w:val="00D37ADE"/>
    <w:rsid w:val="00D4011E"/>
    <w:rsid w:val="00D40556"/>
    <w:rsid w:val="00D40A16"/>
    <w:rsid w:val="00D40AF0"/>
    <w:rsid w:val="00D40B66"/>
    <w:rsid w:val="00D41001"/>
    <w:rsid w:val="00D41201"/>
    <w:rsid w:val="00D41BBE"/>
    <w:rsid w:val="00D41C58"/>
    <w:rsid w:val="00D42171"/>
    <w:rsid w:val="00D425D9"/>
    <w:rsid w:val="00D42DA1"/>
    <w:rsid w:val="00D42DEA"/>
    <w:rsid w:val="00D43038"/>
    <w:rsid w:val="00D431FC"/>
    <w:rsid w:val="00D4358E"/>
    <w:rsid w:val="00D443C6"/>
    <w:rsid w:val="00D4546A"/>
    <w:rsid w:val="00D45704"/>
    <w:rsid w:val="00D45846"/>
    <w:rsid w:val="00D45A3D"/>
    <w:rsid w:val="00D47164"/>
    <w:rsid w:val="00D475D9"/>
    <w:rsid w:val="00D477A0"/>
    <w:rsid w:val="00D47C1D"/>
    <w:rsid w:val="00D5078C"/>
    <w:rsid w:val="00D50EAB"/>
    <w:rsid w:val="00D515BD"/>
    <w:rsid w:val="00D51A44"/>
    <w:rsid w:val="00D5203C"/>
    <w:rsid w:val="00D526FE"/>
    <w:rsid w:val="00D52A8B"/>
    <w:rsid w:val="00D52FA8"/>
    <w:rsid w:val="00D53066"/>
    <w:rsid w:val="00D530DD"/>
    <w:rsid w:val="00D533A1"/>
    <w:rsid w:val="00D533EE"/>
    <w:rsid w:val="00D53DEE"/>
    <w:rsid w:val="00D54356"/>
    <w:rsid w:val="00D543A7"/>
    <w:rsid w:val="00D5446F"/>
    <w:rsid w:val="00D54A38"/>
    <w:rsid w:val="00D54C78"/>
    <w:rsid w:val="00D551B8"/>
    <w:rsid w:val="00D552AA"/>
    <w:rsid w:val="00D555CF"/>
    <w:rsid w:val="00D56468"/>
    <w:rsid w:val="00D564BE"/>
    <w:rsid w:val="00D56748"/>
    <w:rsid w:val="00D56A6B"/>
    <w:rsid w:val="00D57052"/>
    <w:rsid w:val="00D57154"/>
    <w:rsid w:val="00D57341"/>
    <w:rsid w:val="00D57714"/>
    <w:rsid w:val="00D57B61"/>
    <w:rsid w:val="00D57F87"/>
    <w:rsid w:val="00D60211"/>
    <w:rsid w:val="00D602BA"/>
    <w:rsid w:val="00D60417"/>
    <w:rsid w:val="00D6096E"/>
    <w:rsid w:val="00D60D0A"/>
    <w:rsid w:val="00D60EA8"/>
    <w:rsid w:val="00D60F4D"/>
    <w:rsid w:val="00D610AB"/>
    <w:rsid w:val="00D610DA"/>
    <w:rsid w:val="00D618EC"/>
    <w:rsid w:val="00D61D49"/>
    <w:rsid w:val="00D620AF"/>
    <w:rsid w:val="00D6280E"/>
    <w:rsid w:val="00D628D9"/>
    <w:rsid w:val="00D62D8B"/>
    <w:rsid w:val="00D6338C"/>
    <w:rsid w:val="00D634ED"/>
    <w:rsid w:val="00D6374D"/>
    <w:rsid w:val="00D6383C"/>
    <w:rsid w:val="00D6393A"/>
    <w:rsid w:val="00D63D65"/>
    <w:rsid w:val="00D647DD"/>
    <w:rsid w:val="00D65477"/>
    <w:rsid w:val="00D656CB"/>
    <w:rsid w:val="00D6593E"/>
    <w:rsid w:val="00D65CB6"/>
    <w:rsid w:val="00D65DDC"/>
    <w:rsid w:val="00D66019"/>
    <w:rsid w:val="00D6638A"/>
    <w:rsid w:val="00D663BF"/>
    <w:rsid w:val="00D6686B"/>
    <w:rsid w:val="00D66B9D"/>
    <w:rsid w:val="00D66DF9"/>
    <w:rsid w:val="00D67264"/>
    <w:rsid w:val="00D67350"/>
    <w:rsid w:val="00D703BD"/>
    <w:rsid w:val="00D70592"/>
    <w:rsid w:val="00D70997"/>
    <w:rsid w:val="00D70A99"/>
    <w:rsid w:val="00D70E7A"/>
    <w:rsid w:val="00D70FF4"/>
    <w:rsid w:val="00D712AE"/>
    <w:rsid w:val="00D7167B"/>
    <w:rsid w:val="00D7183C"/>
    <w:rsid w:val="00D71D20"/>
    <w:rsid w:val="00D71F72"/>
    <w:rsid w:val="00D72639"/>
    <w:rsid w:val="00D72FA0"/>
    <w:rsid w:val="00D732AE"/>
    <w:rsid w:val="00D736E9"/>
    <w:rsid w:val="00D7428C"/>
    <w:rsid w:val="00D742C1"/>
    <w:rsid w:val="00D7475E"/>
    <w:rsid w:val="00D74A00"/>
    <w:rsid w:val="00D74ED0"/>
    <w:rsid w:val="00D75102"/>
    <w:rsid w:val="00D75479"/>
    <w:rsid w:val="00D75CCD"/>
    <w:rsid w:val="00D76027"/>
    <w:rsid w:val="00D762C1"/>
    <w:rsid w:val="00D76B98"/>
    <w:rsid w:val="00D76D6C"/>
    <w:rsid w:val="00D76DAB"/>
    <w:rsid w:val="00D77032"/>
    <w:rsid w:val="00D770CD"/>
    <w:rsid w:val="00D7775B"/>
    <w:rsid w:val="00D80661"/>
    <w:rsid w:val="00D809F5"/>
    <w:rsid w:val="00D80B3A"/>
    <w:rsid w:val="00D80F57"/>
    <w:rsid w:val="00D81965"/>
    <w:rsid w:val="00D81977"/>
    <w:rsid w:val="00D81DB0"/>
    <w:rsid w:val="00D82006"/>
    <w:rsid w:val="00D8214B"/>
    <w:rsid w:val="00D82722"/>
    <w:rsid w:val="00D8289A"/>
    <w:rsid w:val="00D82E8E"/>
    <w:rsid w:val="00D83744"/>
    <w:rsid w:val="00D83A79"/>
    <w:rsid w:val="00D8466C"/>
    <w:rsid w:val="00D849CF"/>
    <w:rsid w:val="00D84C4E"/>
    <w:rsid w:val="00D84C79"/>
    <w:rsid w:val="00D84C85"/>
    <w:rsid w:val="00D84D8E"/>
    <w:rsid w:val="00D84EB0"/>
    <w:rsid w:val="00D85036"/>
    <w:rsid w:val="00D851CD"/>
    <w:rsid w:val="00D859A7"/>
    <w:rsid w:val="00D85BC8"/>
    <w:rsid w:val="00D86530"/>
    <w:rsid w:val="00D8677E"/>
    <w:rsid w:val="00D870F0"/>
    <w:rsid w:val="00D8722D"/>
    <w:rsid w:val="00D8743C"/>
    <w:rsid w:val="00D875CE"/>
    <w:rsid w:val="00D87E24"/>
    <w:rsid w:val="00D90067"/>
    <w:rsid w:val="00D909C6"/>
    <w:rsid w:val="00D909EE"/>
    <w:rsid w:val="00D91392"/>
    <w:rsid w:val="00D91901"/>
    <w:rsid w:val="00D91BEA"/>
    <w:rsid w:val="00D93131"/>
    <w:rsid w:val="00D932C3"/>
    <w:rsid w:val="00D9344A"/>
    <w:rsid w:val="00D938F0"/>
    <w:rsid w:val="00D93D46"/>
    <w:rsid w:val="00D94291"/>
    <w:rsid w:val="00D9449C"/>
    <w:rsid w:val="00D94553"/>
    <w:rsid w:val="00D948F7"/>
    <w:rsid w:val="00D9499F"/>
    <w:rsid w:val="00D94B21"/>
    <w:rsid w:val="00D9508D"/>
    <w:rsid w:val="00D951F7"/>
    <w:rsid w:val="00D955A1"/>
    <w:rsid w:val="00D95CED"/>
    <w:rsid w:val="00D95D25"/>
    <w:rsid w:val="00D95D55"/>
    <w:rsid w:val="00D95DF6"/>
    <w:rsid w:val="00D96136"/>
    <w:rsid w:val="00D961A1"/>
    <w:rsid w:val="00D9630B"/>
    <w:rsid w:val="00D965B8"/>
    <w:rsid w:val="00D96756"/>
    <w:rsid w:val="00D96EE6"/>
    <w:rsid w:val="00D9744F"/>
    <w:rsid w:val="00D9764D"/>
    <w:rsid w:val="00D97AC7"/>
    <w:rsid w:val="00D97EF7"/>
    <w:rsid w:val="00DA0335"/>
    <w:rsid w:val="00DA03A6"/>
    <w:rsid w:val="00DA0A89"/>
    <w:rsid w:val="00DA0AA1"/>
    <w:rsid w:val="00DA0B07"/>
    <w:rsid w:val="00DA1312"/>
    <w:rsid w:val="00DA1368"/>
    <w:rsid w:val="00DA145A"/>
    <w:rsid w:val="00DA1C1B"/>
    <w:rsid w:val="00DA1C78"/>
    <w:rsid w:val="00DA1FA8"/>
    <w:rsid w:val="00DA2297"/>
    <w:rsid w:val="00DA2393"/>
    <w:rsid w:val="00DA2C2C"/>
    <w:rsid w:val="00DA3663"/>
    <w:rsid w:val="00DA372F"/>
    <w:rsid w:val="00DA3BF6"/>
    <w:rsid w:val="00DA3F48"/>
    <w:rsid w:val="00DA495A"/>
    <w:rsid w:val="00DA4D97"/>
    <w:rsid w:val="00DA5EB9"/>
    <w:rsid w:val="00DA5F4B"/>
    <w:rsid w:val="00DA6B12"/>
    <w:rsid w:val="00DA6BE3"/>
    <w:rsid w:val="00DA6D43"/>
    <w:rsid w:val="00DA6EFF"/>
    <w:rsid w:val="00DA7274"/>
    <w:rsid w:val="00DA741D"/>
    <w:rsid w:val="00DA7769"/>
    <w:rsid w:val="00DA784C"/>
    <w:rsid w:val="00DA78C6"/>
    <w:rsid w:val="00DA7BD3"/>
    <w:rsid w:val="00DA7EBD"/>
    <w:rsid w:val="00DA7FA9"/>
    <w:rsid w:val="00DB0819"/>
    <w:rsid w:val="00DB0EAF"/>
    <w:rsid w:val="00DB0F35"/>
    <w:rsid w:val="00DB1945"/>
    <w:rsid w:val="00DB1A09"/>
    <w:rsid w:val="00DB212D"/>
    <w:rsid w:val="00DB27D1"/>
    <w:rsid w:val="00DB2B90"/>
    <w:rsid w:val="00DB30DD"/>
    <w:rsid w:val="00DB3130"/>
    <w:rsid w:val="00DB3A3F"/>
    <w:rsid w:val="00DB42EA"/>
    <w:rsid w:val="00DB478B"/>
    <w:rsid w:val="00DB48FD"/>
    <w:rsid w:val="00DB52A2"/>
    <w:rsid w:val="00DB54E2"/>
    <w:rsid w:val="00DB58EC"/>
    <w:rsid w:val="00DB6528"/>
    <w:rsid w:val="00DB655B"/>
    <w:rsid w:val="00DB6BE9"/>
    <w:rsid w:val="00DB6FF4"/>
    <w:rsid w:val="00DB725A"/>
    <w:rsid w:val="00DB7A68"/>
    <w:rsid w:val="00DC0752"/>
    <w:rsid w:val="00DC09A0"/>
    <w:rsid w:val="00DC0A85"/>
    <w:rsid w:val="00DC1344"/>
    <w:rsid w:val="00DC1B85"/>
    <w:rsid w:val="00DC1C0A"/>
    <w:rsid w:val="00DC1FC7"/>
    <w:rsid w:val="00DC212E"/>
    <w:rsid w:val="00DC286C"/>
    <w:rsid w:val="00DC35B7"/>
    <w:rsid w:val="00DC3BC3"/>
    <w:rsid w:val="00DC415C"/>
    <w:rsid w:val="00DC43CE"/>
    <w:rsid w:val="00DC4561"/>
    <w:rsid w:val="00DC46AC"/>
    <w:rsid w:val="00DC4713"/>
    <w:rsid w:val="00DC49ED"/>
    <w:rsid w:val="00DC4EA5"/>
    <w:rsid w:val="00DC5B95"/>
    <w:rsid w:val="00DC6642"/>
    <w:rsid w:val="00DC6888"/>
    <w:rsid w:val="00DC6ACD"/>
    <w:rsid w:val="00DC6CF8"/>
    <w:rsid w:val="00DC6E3E"/>
    <w:rsid w:val="00DC74FA"/>
    <w:rsid w:val="00DC750F"/>
    <w:rsid w:val="00DC7B5B"/>
    <w:rsid w:val="00DD0129"/>
    <w:rsid w:val="00DD0A16"/>
    <w:rsid w:val="00DD0AC4"/>
    <w:rsid w:val="00DD12AD"/>
    <w:rsid w:val="00DD139E"/>
    <w:rsid w:val="00DD17DF"/>
    <w:rsid w:val="00DD196F"/>
    <w:rsid w:val="00DD19E9"/>
    <w:rsid w:val="00DD1FCF"/>
    <w:rsid w:val="00DD2890"/>
    <w:rsid w:val="00DD30E8"/>
    <w:rsid w:val="00DD3316"/>
    <w:rsid w:val="00DD3661"/>
    <w:rsid w:val="00DD37E8"/>
    <w:rsid w:val="00DD3946"/>
    <w:rsid w:val="00DD3CC7"/>
    <w:rsid w:val="00DD4008"/>
    <w:rsid w:val="00DD4B00"/>
    <w:rsid w:val="00DD4F25"/>
    <w:rsid w:val="00DD5445"/>
    <w:rsid w:val="00DD552B"/>
    <w:rsid w:val="00DD59C9"/>
    <w:rsid w:val="00DD60FC"/>
    <w:rsid w:val="00DD62E9"/>
    <w:rsid w:val="00DD6304"/>
    <w:rsid w:val="00DD6797"/>
    <w:rsid w:val="00DD6CA8"/>
    <w:rsid w:val="00DD6D44"/>
    <w:rsid w:val="00DD7000"/>
    <w:rsid w:val="00DD7048"/>
    <w:rsid w:val="00DD7080"/>
    <w:rsid w:val="00DD77CD"/>
    <w:rsid w:val="00DE0764"/>
    <w:rsid w:val="00DE0977"/>
    <w:rsid w:val="00DE10F4"/>
    <w:rsid w:val="00DE16D5"/>
    <w:rsid w:val="00DE1B81"/>
    <w:rsid w:val="00DE1F13"/>
    <w:rsid w:val="00DE260C"/>
    <w:rsid w:val="00DE3370"/>
    <w:rsid w:val="00DE34A7"/>
    <w:rsid w:val="00DE35D9"/>
    <w:rsid w:val="00DE3829"/>
    <w:rsid w:val="00DE3A63"/>
    <w:rsid w:val="00DE3C71"/>
    <w:rsid w:val="00DE3F21"/>
    <w:rsid w:val="00DE40C0"/>
    <w:rsid w:val="00DE4357"/>
    <w:rsid w:val="00DE46C7"/>
    <w:rsid w:val="00DE46E2"/>
    <w:rsid w:val="00DE4CCC"/>
    <w:rsid w:val="00DE4F22"/>
    <w:rsid w:val="00DE5086"/>
    <w:rsid w:val="00DE528A"/>
    <w:rsid w:val="00DE52B3"/>
    <w:rsid w:val="00DE5383"/>
    <w:rsid w:val="00DE54BD"/>
    <w:rsid w:val="00DE56B5"/>
    <w:rsid w:val="00DE5A72"/>
    <w:rsid w:val="00DE60EA"/>
    <w:rsid w:val="00DE6486"/>
    <w:rsid w:val="00DE65ED"/>
    <w:rsid w:val="00DE6B8A"/>
    <w:rsid w:val="00DE6E10"/>
    <w:rsid w:val="00DE7229"/>
    <w:rsid w:val="00DE723E"/>
    <w:rsid w:val="00DE7456"/>
    <w:rsid w:val="00DE7BB9"/>
    <w:rsid w:val="00DF0EE9"/>
    <w:rsid w:val="00DF1418"/>
    <w:rsid w:val="00DF1BB0"/>
    <w:rsid w:val="00DF1C78"/>
    <w:rsid w:val="00DF1E5A"/>
    <w:rsid w:val="00DF1E71"/>
    <w:rsid w:val="00DF2291"/>
    <w:rsid w:val="00DF23BA"/>
    <w:rsid w:val="00DF24CE"/>
    <w:rsid w:val="00DF27E7"/>
    <w:rsid w:val="00DF304E"/>
    <w:rsid w:val="00DF35BA"/>
    <w:rsid w:val="00DF38B5"/>
    <w:rsid w:val="00DF3936"/>
    <w:rsid w:val="00DF3E42"/>
    <w:rsid w:val="00DF3E87"/>
    <w:rsid w:val="00DF40CB"/>
    <w:rsid w:val="00DF412C"/>
    <w:rsid w:val="00DF4164"/>
    <w:rsid w:val="00DF5158"/>
    <w:rsid w:val="00DF52A4"/>
    <w:rsid w:val="00DF53CF"/>
    <w:rsid w:val="00DF553B"/>
    <w:rsid w:val="00DF5A33"/>
    <w:rsid w:val="00DF602E"/>
    <w:rsid w:val="00DF63D2"/>
    <w:rsid w:val="00DF757B"/>
    <w:rsid w:val="00DF7D8D"/>
    <w:rsid w:val="00E004ED"/>
    <w:rsid w:val="00E00501"/>
    <w:rsid w:val="00E00560"/>
    <w:rsid w:val="00E00CA0"/>
    <w:rsid w:val="00E00ED9"/>
    <w:rsid w:val="00E01393"/>
    <w:rsid w:val="00E0153E"/>
    <w:rsid w:val="00E01A25"/>
    <w:rsid w:val="00E02244"/>
    <w:rsid w:val="00E0240D"/>
    <w:rsid w:val="00E028CA"/>
    <w:rsid w:val="00E02B40"/>
    <w:rsid w:val="00E03364"/>
    <w:rsid w:val="00E0376E"/>
    <w:rsid w:val="00E03B91"/>
    <w:rsid w:val="00E03D54"/>
    <w:rsid w:val="00E04063"/>
    <w:rsid w:val="00E04F26"/>
    <w:rsid w:val="00E05391"/>
    <w:rsid w:val="00E056CC"/>
    <w:rsid w:val="00E05ACC"/>
    <w:rsid w:val="00E05D5D"/>
    <w:rsid w:val="00E05E65"/>
    <w:rsid w:val="00E05FB1"/>
    <w:rsid w:val="00E061D3"/>
    <w:rsid w:val="00E062A2"/>
    <w:rsid w:val="00E062EA"/>
    <w:rsid w:val="00E064DE"/>
    <w:rsid w:val="00E06C16"/>
    <w:rsid w:val="00E06CD5"/>
    <w:rsid w:val="00E06D58"/>
    <w:rsid w:val="00E06DAB"/>
    <w:rsid w:val="00E06FC8"/>
    <w:rsid w:val="00E073A7"/>
    <w:rsid w:val="00E073EC"/>
    <w:rsid w:val="00E0748D"/>
    <w:rsid w:val="00E074C2"/>
    <w:rsid w:val="00E074D0"/>
    <w:rsid w:val="00E07D83"/>
    <w:rsid w:val="00E10E27"/>
    <w:rsid w:val="00E11204"/>
    <w:rsid w:val="00E1122C"/>
    <w:rsid w:val="00E1124F"/>
    <w:rsid w:val="00E11448"/>
    <w:rsid w:val="00E116B4"/>
    <w:rsid w:val="00E119E9"/>
    <w:rsid w:val="00E121FE"/>
    <w:rsid w:val="00E125E9"/>
    <w:rsid w:val="00E126E9"/>
    <w:rsid w:val="00E12739"/>
    <w:rsid w:val="00E129E8"/>
    <w:rsid w:val="00E12F88"/>
    <w:rsid w:val="00E1362E"/>
    <w:rsid w:val="00E13B53"/>
    <w:rsid w:val="00E14348"/>
    <w:rsid w:val="00E14B3C"/>
    <w:rsid w:val="00E14B4F"/>
    <w:rsid w:val="00E14CCA"/>
    <w:rsid w:val="00E1508F"/>
    <w:rsid w:val="00E1529B"/>
    <w:rsid w:val="00E15423"/>
    <w:rsid w:val="00E154E9"/>
    <w:rsid w:val="00E15600"/>
    <w:rsid w:val="00E159D9"/>
    <w:rsid w:val="00E16137"/>
    <w:rsid w:val="00E16346"/>
    <w:rsid w:val="00E1634E"/>
    <w:rsid w:val="00E16473"/>
    <w:rsid w:val="00E16C26"/>
    <w:rsid w:val="00E16C60"/>
    <w:rsid w:val="00E16CC4"/>
    <w:rsid w:val="00E16E87"/>
    <w:rsid w:val="00E171FB"/>
    <w:rsid w:val="00E17B66"/>
    <w:rsid w:val="00E17B97"/>
    <w:rsid w:val="00E17D88"/>
    <w:rsid w:val="00E208B7"/>
    <w:rsid w:val="00E20921"/>
    <w:rsid w:val="00E20B42"/>
    <w:rsid w:val="00E20F0E"/>
    <w:rsid w:val="00E21303"/>
    <w:rsid w:val="00E2278C"/>
    <w:rsid w:val="00E22BFA"/>
    <w:rsid w:val="00E22E18"/>
    <w:rsid w:val="00E22E5C"/>
    <w:rsid w:val="00E235B4"/>
    <w:rsid w:val="00E2391A"/>
    <w:rsid w:val="00E24232"/>
    <w:rsid w:val="00E247C9"/>
    <w:rsid w:val="00E24801"/>
    <w:rsid w:val="00E2655A"/>
    <w:rsid w:val="00E26D2E"/>
    <w:rsid w:val="00E2708D"/>
    <w:rsid w:val="00E270EC"/>
    <w:rsid w:val="00E271CF"/>
    <w:rsid w:val="00E2732B"/>
    <w:rsid w:val="00E27542"/>
    <w:rsid w:val="00E279EF"/>
    <w:rsid w:val="00E27FBC"/>
    <w:rsid w:val="00E303B1"/>
    <w:rsid w:val="00E3064F"/>
    <w:rsid w:val="00E30CB8"/>
    <w:rsid w:val="00E30F69"/>
    <w:rsid w:val="00E31081"/>
    <w:rsid w:val="00E3120C"/>
    <w:rsid w:val="00E329BE"/>
    <w:rsid w:val="00E32AE2"/>
    <w:rsid w:val="00E33322"/>
    <w:rsid w:val="00E3364C"/>
    <w:rsid w:val="00E33720"/>
    <w:rsid w:val="00E34469"/>
    <w:rsid w:val="00E34523"/>
    <w:rsid w:val="00E34BDE"/>
    <w:rsid w:val="00E35A97"/>
    <w:rsid w:val="00E35D18"/>
    <w:rsid w:val="00E35F51"/>
    <w:rsid w:val="00E361EC"/>
    <w:rsid w:val="00E36581"/>
    <w:rsid w:val="00E36A5E"/>
    <w:rsid w:val="00E376A7"/>
    <w:rsid w:val="00E40168"/>
    <w:rsid w:val="00E402DC"/>
    <w:rsid w:val="00E402F3"/>
    <w:rsid w:val="00E40AF6"/>
    <w:rsid w:val="00E40E16"/>
    <w:rsid w:val="00E412D3"/>
    <w:rsid w:val="00E41449"/>
    <w:rsid w:val="00E41BD2"/>
    <w:rsid w:val="00E41DC8"/>
    <w:rsid w:val="00E41EA8"/>
    <w:rsid w:val="00E41FCA"/>
    <w:rsid w:val="00E4246F"/>
    <w:rsid w:val="00E425AB"/>
    <w:rsid w:val="00E42624"/>
    <w:rsid w:val="00E42D1B"/>
    <w:rsid w:val="00E43183"/>
    <w:rsid w:val="00E4322F"/>
    <w:rsid w:val="00E43584"/>
    <w:rsid w:val="00E43828"/>
    <w:rsid w:val="00E4387F"/>
    <w:rsid w:val="00E439FD"/>
    <w:rsid w:val="00E43BA9"/>
    <w:rsid w:val="00E43C22"/>
    <w:rsid w:val="00E44A1A"/>
    <w:rsid w:val="00E44A3C"/>
    <w:rsid w:val="00E44D76"/>
    <w:rsid w:val="00E44D90"/>
    <w:rsid w:val="00E4556F"/>
    <w:rsid w:val="00E4559F"/>
    <w:rsid w:val="00E455D1"/>
    <w:rsid w:val="00E45927"/>
    <w:rsid w:val="00E45AFB"/>
    <w:rsid w:val="00E45CD4"/>
    <w:rsid w:val="00E45F9E"/>
    <w:rsid w:val="00E464D2"/>
    <w:rsid w:val="00E46997"/>
    <w:rsid w:val="00E46B19"/>
    <w:rsid w:val="00E46ECC"/>
    <w:rsid w:val="00E47222"/>
    <w:rsid w:val="00E47931"/>
    <w:rsid w:val="00E47BA1"/>
    <w:rsid w:val="00E5043E"/>
    <w:rsid w:val="00E50E39"/>
    <w:rsid w:val="00E5101B"/>
    <w:rsid w:val="00E510D6"/>
    <w:rsid w:val="00E515BD"/>
    <w:rsid w:val="00E51FDB"/>
    <w:rsid w:val="00E522B8"/>
    <w:rsid w:val="00E5236A"/>
    <w:rsid w:val="00E52389"/>
    <w:rsid w:val="00E524F0"/>
    <w:rsid w:val="00E52719"/>
    <w:rsid w:val="00E527E8"/>
    <w:rsid w:val="00E52C89"/>
    <w:rsid w:val="00E52E2D"/>
    <w:rsid w:val="00E52E8F"/>
    <w:rsid w:val="00E52F8A"/>
    <w:rsid w:val="00E53392"/>
    <w:rsid w:val="00E53B50"/>
    <w:rsid w:val="00E53B9B"/>
    <w:rsid w:val="00E53BE1"/>
    <w:rsid w:val="00E54320"/>
    <w:rsid w:val="00E543EC"/>
    <w:rsid w:val="00E54786"/>
    <w:rsid w:val="00E55588"/>
    <w:rsid w:val="00E55739"/>
    <w:rsid w:val="00E5593F"/>
    <w:rsid w:val="00E559F7"/>
    <w:rsid w:val="00E55F9B"/>
    <w:rsid w:val="00E563C8"/>
    <w:rsid w:val="00E564FC"/>
    <w:rsid w:val="00E57319"/>
    <w:rsid w:val="00E573D0"/>
    <w:rsid w:val="00E57C2B"/>
    <w:rsid w:val="00E603E8"/>
    <w:rsid w:val="00E604C9"/>
    <w:rsid w:val="00E606E9"/>
    <w:rsid w:val="00E60796"/>
    <w:rsid w:val="00E60850"/>
    <w:rsid w:val="00E61325"/>
    <w:rsid w:val="00E61662"/>
    <w:rsid w:val="00E61B32"/>
    <w:rsid w:val="00E61C21"/>
    <w:rsid w:val="00E621EF"/>
    <w:rsid w:val="00E6269A"/>
    <w:rsid w:val="00E62C0C"/>
    <w:rsid w:val="00E630E7"/>
    <w:rsid w:val="00E6330E"/>
    <w:rsid w:val="00E63479"/>
    <w:rsid w:val="00E63516"/>
    <w:rsid w:val="00E6392D"/>
    <w:rsid w:val="00E64A74"/>
    <w:rsid w:val="00E64B47"/>
    <w:rsid w:val="00E650DF"/>
    <w:rsid w:val="00E65743"/>
    <w:rsid w:val="00E65ECD"/>
    <w:rsid w:val="00E65FD1"/>
    <w:rsid w:val="00E6612B"/>
    <w:rsid w:val="00E6628A"/>
    <w:rsid w:val="00E66F3C"/>
    <w:rsid w:val="00E67171"/>
    <w:rsid w:val="00E677E6"/>
    <w:rsid w:val="00E67B92"/>
    <w:rsid w:val="00E67BF0"/>
    <w:rsid w:val="00E67DED"/>
    <w:rsid w:val="00E70337"/>
    <w:rsid w:val="00E703D5"/>
    <w:rsid w:val="00E70681"/>
    <w:rsid w:val="00E70B4C"/>
    <w:rsid w:val="00E70F70"/>
    <w:rsid w:val="00E71614"/>
    <w:rsid w:val="00E716C6"/>
    <w:rsid w:val="00E71BFA"/>
    <w:rsid w:val="00E71D73"/>
    <w:rsid w:val="00E71E67"/>
    <w:rsid w:val="00E720DB"/>
    <w:rsid w:val="00E72240"/>
    <w:rsid w:val="00E72894"/>
    <w:rsid w:val="00E731DF"/>
    <w:rsid w:val="00E73395"/>
    <w:rsid w:val="00E73478"/>
    <w:rsid w:val="00E7362D"/>
    <w:rsid w:val="00E73E3F"/>
    <w:rsid w:val="00E7469A"/>
    <w:rsid w:val="00E74D9C"/>
    <w:rsid w:val="00E750B2"/>
    <w:rsid w:val="00E75A9C"/>
    <w:rsid w:val="00E75C9A"/>
    <w:rsid w:val="00E75E58"/>
    <w:rsid w:val="00E765ED"/>
    <w:rsid w:val="00E7669F"/>
    <w:rsid w:val="00E76924"/>
    <w:rsid w:val="00E76ACE"/>
    <w:rsid w:val="00E77231"/>
    <w:rsid w:val="00E77338"/>
    <w:rsid w:val="00E778AD"/>
    <w:rsid w:val="00E7792C"/>
    <w:rsid w:val="00E77A09"/>
    <w:rsid w:val="00E77C60"/>
    <w:rsid w:val="00E806C4"/>
    <w:rsid w:val="00E8083D"/>
    <w:rsid w:val="00E80A48"/>
    <w:rsid w:val="00E80AE5"/>
    <w:rsid w:val="00E80AF4"/>
    <w:rsid w:val="00E81081"/>
    <w:rsid w:val="00E81EE4"/>
    <w:rsid w:val="00E81F94"/>
    <w:rsid w:val="00E82241"/>
    <w:rsid w:val="00E8243E"/>
    <w:rsid w:val="00E8259D"/>
    <w:rsid w:val="00E829E2"/>
    <w:rsid w:val="00E82AF4"/>
    <w:rsid w:val="00E82BB5"/>
    <w:rsid w:val="00E82D75"/>
    <w:rsid w:val="00E82DC4"/>
    <w:rsid w:val="00E83011"/>
    <w:rsid w:val="00E83651"/>
    <w:rsid w:val="00E8369F"/>
    <w:rsid w:val="00E8382B"/>
    <w:rsid w:val="00E8382E"/>
    <w:rsid w:val="00E83EED"/>
    <w:rsid w:val="00E83F7E"/>
    <w:rsid w:val="00E8485E"/>
    <w:rsid w:val="00E85599"/>
    <w:rsid w:val="00E855FB"/>
    <w:rsid w:val="00E85C4D"/>
    <w:rsid w:val="00E85DFA"/>
    <w:rsid w:val="00E86945"/>
    <w:rsid w:val="00E86F2A"/>
    <w:rsid w:val="00E87458"/>
    <w:rsid w:val="00E875F6"/>
    <w:rsid w:val="00E8789D"/>
    <w:rsid w:val="00E87AA4"/>
    <w:rsid w:val="00E87AC6"/>
    <w:rsid w:val="00E9083E"/>
    <w:rsid w:val="00E90FE7"/>
    <w:rsid w:val="00E9142E"/>
    <w:rsid w:val="00E9152E"/>
    <w:rsid w:val="00E91545"/>
    <w:rsid w:val="00E91BED"/>
    <w:rsid w:val="00E91C33"/>
    <w:rsid w:val="00E91D0C"/>
    <w:rsid w:val="00E91DCD"/>
    <w:rsid w:val="00E92AD5"/>
    <w:rsid w:val="00E93086"/>
    <w:rsid w:val="00E932ED"/>
    <w:rsid w:val="00E93417"/>
    <w:rsid w:val="00E93A6A"/>
    <w:rsid w:val="00E94226"/>
    <w:rsid w:val="00E9422D"/>
    <w:rsid w:val="00E94F72"/>
    <w:rsid w:val="00E957E1"/>
    <w:rsid w:val="00E95D64"/>
    <w:rsid w:val="00E95F84"/>
    <w:rsid w:val="00E961C1"/>
    <w:rsid w:val="00E963F2"/>
    <w:rsid w:val="00E9665F"/>
    <w:rsid w:val="00E96DBC"/>
    <w:rsid w:val="00E97C14"/>
    <w:rsid w:val="00E97EE1"/>
    <w:rsid w:val="00EA0863"/>
    <w:rsid w:val="00EA0E75"/>
    <w:rsid w:val="00EA1329"/>
    <w:rsid w:val="00EA1517"/>
    <w:rsid w:val="00EA1547"/>
    <w:rsid w:val="00EA1822"/>
    <w:rsid w:val="00EA1856"/>
    <w:rsid w:val="00EA1A3A"/>
    <w:rsid w:val="00EA1E4B"/>
    <w:rsid w:val="00EA22D5"/>
    <w:rsid w:val="00EA249C"/>
    <w:rsid w:val="00EA252E"/>
    <w:rsid w:val="00EA2D18"/>
    <w:rsid w:val="00EA33B2"/>
    <w:rsid w:val="00EA3A3A"/>
    <w:rsid w:val="00EA3E69"/>
    <w:rsid w:val="00EA47ED"/>
    <w:rsid w:val="00EA4DD4"/>
    <w:rsid w:val="00EA502B"/>
    <w:rsid w:val="00EA581C"/>
    <w:rsid w:val="00EB0366"/>
    <w:rsid w:val="00EB0483"/>
    <w:rsid w:val="00EB07C5"/>
    <w:rsid w:val="00EB0886"/>
    <w:rsid w:val="00EB08CA"/>
    <w:rsid w:val="00EB08D4"/>
    <w:rsid w:val="00EB0C90"/>
    <w:rsid w:val="00EB1AD1"/>
    <w:rsid w:val="00EB1B7B"/>
    <w:rsid w:val="00EB1D5A"/>
    <w:rsid w:val="00EB1F8B"/>
    <w:rsid w:val="00EB2051"/>
    <w:rsid w:val="00EB25DC"/>
    <w:rsid w:val="00EB276E"/>
    <w:rsid w:val="00EB2C7C"/>
    <w:rsid w:val="00EB307E"/>
    <w:rsid w:val="00EB399E"/>
    <w:rsid w:val="00EB4398"/>
    <w:rsid w:val="00EB487F"/>
    <w:rsid w:val="00EB4AFE"/>
    <w:rsid w:val="00EB4D0C"/>
    <w:rsid w:val="00EB4EF2"/>
    <w:rsid w:val="00EB504E"/>
    <w:rsid w:val="00EB521C"/>
    <w:rsid w:val="00EB53BF"/>
    <w:rsid w:val="00EB58F5"/>
    <w:rsid w:val="00EB61BA"/>
    <w:rsid w:val="00EB633A"/>
    <w:rsid w:val="00EB6776"/>
    <w:rsid w:val="00EB68B4"/>
    <w:rsid w:val="00EB7718"/>
    <w:rsid w:val="00EB78B4"/>
    <w:rsid w:val="00EB79D2"/>
    <w:rsid w:val="00EB7AEA"/>
    <w:rsid w:val="00EB7C99"/>
    <w:rsid w:val="00EB7E42"/>
    <w:rsid w:val="00EB7E5C"/>
    <w:rsid w:val="00EB7FEB"/>
    <w:rsid w:val="00EC020C"/>
    <w:rsid w:val="00EC021A"/>
    <w:rsid w:val="00EC0410"/>
    <w:rsid w:val="00EC076A"/>
    <w:rsid w:val="00EC088B"/>
    <w:rsid w:val="00EC0931"/>
    <w:rsid w:val="00EC0CF8"/>
    <w:rsid w:val="00EC1068"/>
    <w:rsid w:val="00EC1477"/>
    <w:rsid w:val="00EC1A71"/>
    <w:rsid w:val="00EC1C55"/>
    <w:rsid w:val="00EC2158"/>
    <w:rsid w:val="00EC231A"/>
    <w:rsid w:val="00EC24C7"/>
    <w:rsid w:val="00EC2ADB"/>
    <w:rsid w:val="00EC2E84"/>
    <w:rsid w:val="00EC302E"/>
    <w:rsid w:val="00EC3225"/>
    <w:rsid w:val="00EC3504"/>
    <w:rsid w:val="00EC3DBD"/>
    <w:rsid w:val="00EC3FE6"/>
    <w:rsid w:val="00EC471F"/>
    <w:rsid w:val="00EC4B12"/>
    <w:rsid w:val="00EC5771"/>
    <w:rsid w:val="00EC592B"/>
    <w:rsid w:val="00EC5A92"/>
    <w:rsid w:val="00EC5BA0"/>
    <w:rsid w:val="00EC6A8E"/>
    <w:rsid w:val="00EC6E65"/>
    <w:rsid w:val="00EC71C7"/>
    <w:rsid w:val="00EC7517"/>
    <w:rsid w:val="00EC7B79"/>
    <w:rsid w:val="00EC7EF6"/>
    <w:rsid w:val="00EC7FD7"/>
    <w:rsid w:val="00ED0674"/>
    <w:rsid w:val="00ED0A74"/>
    <w:rsid w:val="00ED0F90"/>
    <w:rsid w:val="00ED166E"/>
    <w:rsid w:val="00ED1AE7"/>
    <w:rsid w:val="00ED1F26"/>
    <w:rsid w:val="00ED21BC"/>
    <w:rsid w:val="00ED2C2C"/>
    <w:rsid w:val="00ED3032"/>
    <w:rsid w:val="00ED3478"/>
    <w:rsid w:val="00ED421B"/>
    <w:rsid w:val="00ED466F"/>
    <w:rsid w:val="00ED4817"/>
    <w:rsid w:val="00ED4826"/>
    <w:rsid w:val="00ED514A"/>
    <w:rsid w:val="00ED5438"/>
    <w:rsid w:val="00ED55E4"/>
    <w:rsid w:val="00ED608B"/>
    <w:rsid w:val="00ED61CB"/>
    <w:rsid w:val="00ED678E"/>
    <w:rsid w:val="00ED69A9"/>
    <w:rsid w:val="00ED6AFC"/>
    <w:rsid w:val="00ED6B5A"/>
    <w:rsid w:val="00ED6D74"/>
    <w:rsid w:val="00ED70C1"/>
    <w:rsid w:val="00ED7906"/>
    <w:rsid w:val="00ED7931"/>
    <w:rsid w:val="00ED7A40"/>
    <w:rsid w:val="00ED7BA6"/>
    <w:rsid w:val="00EE0ED6"/>
    <w:rsid w:val="00EE12E1"/>
    <w:rsid w:val="00EE21CB"/>
    <w:rsid w:val="00EE23E4"/>
    <w:rsid w:val="00EE26F7"/>
    <w:rsid w:val="00EE277C"/>
    <w:rsid w:val="00EE2B41"/>
    <w:rsid w:val="00EE2BA9"/>
    <w:rsid w:val="00EE2C72"/>
    <w:rsid w:val="00EE2DE7"/>
    <w:rsid w:val="00EE3045"/>
    <w:rsid w:val="00EE350D"/>
    <w:rsid w:val="00EE374F"/>
    <w:rsid w:val="00EE3F26"/>
    <w:rsid w:val="00EE4654"/>
    <w:rsid w:val="00EE4B2C"/>
    <w:rsid w:val="00EE4E12"/>
    <w:rsid w:val="00EE521D"/>
    <w:rsid w:val="00EE55F5"/>
    <w:rsid w:val="00EE572C"/>
    <w:rsid w:val="00EE595E"/>
    <w:rsid w:val="00EE5FB4"/>
    <w:rsid w:val="00EE636D"/>
    <w:rsid w:val="00EE6999"/>
    <w:rsid w:val="00EE7654"/>
    <w:rsid w:val="00EE773A"/>
    <w:rsid w:val="00EE7D08"/>
    <w:rsid w:val="00EE7EB1"/>
    <w:rsid w:val="00EE7F84"/>
    <w:rsid w:val="00EF0202"/>
    <w:rsid w:val="00EF0293"/>
    <w:rsid w:val="00EF03B5"/>
    <w:rsid w:val="00EF094B"/>
    <w:rsid w:val="00EF0A54"/>
    <w:rsid w:val="00EF0A72"/>
    <w:rsid w:val="00EF1651"/>
    <w:rsid w:val="00EF1956"/>
    <w:rsid w:val="00EF2727"/>
    <w:rsid w:val="00EF27BE"/>
    <w:rsid w:val="00EF2EBE"/>
    <w:rsid w:val="00EF3818"/>
    <w:rsid w:val="00EF3C50"/>
    <w:rsid w:val="00EF3FBB"/>
    <w:rsid w:val="00EF4178"/>
    <w:rsid w:val="00EF4A5E"/>
    <w:rsid w:val="00EF4C07"/>
    <w:rsid w:val="00EF5598"/>
    <w:rsid w:val="00EF56DF"/>
    <w:rsid w:val="00EF5703"/>
    <w:rsid w:val="00EF57D8"/>
    <w:rsid w:val="00EF5874"/>
    <w:rsid w:val="00EF60CC"/>
    <w:rsid w:val="00EF62B3"/>
    <w:rsid w:val="00EF699F"/>
    <w:rsid w:val="00EF6F1A"/>
    <w:rsid w:val="00EF6F2A"/>
    <w:rsid w:val="00EF70E6"/>
    <w:rsid w:val="00EF7492"/>
    <w:rsid w:val="00EF79C2"/>
    <w:rsid w:val="00EF7AAB"/>
    <w:rsid w:val="00F002B4"/>
    <w:rsid w:val="00F0159D"/>
    <w:rsid w:val="00F016D7"/>
    <w:rsid w:val="00F0170E"/>
    <w:rsid w:val="00F0172A"/>
    <w:rsid w:val="00F01A17"/>
    <w:rsid w:val="00F01D50"/>
    <w:rsid w:val="00F0231E"/>
    <w:rsid w:val="00F023F7"/>
    <w:rsid w:val="00F02583"/>
    <w:rsid w:val="00F02AC3"/>
    <w:rsid w:val="00F02C84"/>
    <w:rsid w:val="00F02E87"/>
    <w:rsid w:val="00F0345A"/>
    <w:rsid w:val="00F034D7"/>
    <w:rsid w:val="00F03955"/>
    <w:rsid w:val="00F03DF2"/>
    <w:rsid w:val="00F040B5"/>
    <w:rsid w:val="00F042F0"/>
    <w:rsid w:val="00F052B2"/>
    <w:rsid w:val="00F059B0"/>
    <w:rsid w:val="00F06199"/>
    <w:rsid w:val="00F06212"/>
    <w:rsid w:val="00F062E3"/>
    <w:rsid w:val="00F06493"/>
    <w:rsid w:val="00F07C37"/>
    <w:rsid w:val="00F07FD7"/>
    <w:rsid w:val="00F102F6"/>
    <w:rsid w:val="00F1089D"/>
    <w:rsid w:val="00F11892"/>
    <w:rsid w:val="00F119F2"/>
    <w:rsid w:val="00F11F18"/>
    <w:rsid w:val="00F12063"/>
    <w:rsid w:val="00F12645"/>
    <w:rsid w:val="00F128E6"/>
    <w:rsid w:val="00F12A6D"/>
    <w:rsid w:val="00F12BD7"/>
    <w:rsid w:val="00F12E0D"/>
    <w:rsid w:val="00F12E5D"/>
    <w:rsid w:val="00F1355F"/>
    <w:rsid w:val="00F13A0A"/>
    <w:rsid w:val="00F13ED9"/>
    <w:rsid w:val="00F13EEC"/>
    <w:rsid w:val="00F13F71"/>
    <w:rsid w:val="00F14742"/>
    <w:rsid w:val="00F1474B"/>
    <w:rsid w:val="00F14832"/>
    <w:rsid w:val="00F148A4"/>
    <w:rsid w:val="00F14D79"/>
    <w:rsid w:val="00F15438"/>
    <w:rsid w:val="00F155BA"/>
    <w:rsid w:val="00F15967"/>
    <w:rsid w:val="00F159FE"/>
    <w:rsid w:val="00F1619F"/>
    <w:rsid w:val="00F16909"/>
    <w:rsid w:val="00F16D76"/>
    <w:rsid w:val="00F177A1"/>
    <w:rsid w:val="00F177B3"/>
    <w:rsid w:val="00F20100"/>
    <w:rsid w:val="00F20126"/>
    <w:rsid w:val="00F2025B"/>
    <w:rsid w:val="00F20814"/>
    <w:rsid w:val="00F20925"/>
    <w:rsid w:val="00F20A8B"/>
    <w:rsid w:val="00F20B61"/>
    <w:rsid w:val="00F20DCD"/>
    <w:rsid w:val="00F21A47"/>
    <w:rsid w:val="00F21A56"/>
    <w:rsid w:val="00F2203F"/>
    <w:rsid w:val="00F220FA"/>
    <w:rsid w:val="00F228F3"/>
    <w:rsid w:val="00F22FE9"/>
    <w:rsid w:val="00F231FA"/>
    <w:rsid w:val="00F234BF"/>
    <w:rsid w:val="00F23CA4"/>
    <w:rsid w:val="00F24514"/>
    <w:rsid w:val="00F24F85"/>
    <w:rsid w:val="00F2567B"/>
    <w:rsid w:val="00F25D70"/>
    <w:rsid w:val="00F25D7A"/>
    <w:rsid w:val="00F263A7"/>
    <w:rsid w:val="00F26D20"/>
    <w:rsid w:val="00F26DC7"/>
    <w:rsid w:val="00F271BB"/>
    <w:rsid w:val="00F271CB"/>
    <w:rsid w:val="00F27902"/>
    <w:rsid w:val="00F30723"/>
    <w:rsid w:val="00F308CF"/>
    <w:rsid w:val="00F30BC9"/>
    <w:rsid w:val="00F30D97"/>
    <w:rsid w:val="00F313C5"/>
    <w:rsid w:val="00F31600"/>
    <w:rsid w:val="00F31B95"/>
    <w:rsid w:val="00F31E24"/>
    <w:rsid w:val="00F31E59"/>
    <w:rsid w:val="00F31F37"/>
    <w:rsid w:val="00F32297"/>
    <w:rsid w:val="00F322E5"/>
    <w:rsid w:val="00F327BA"/>
    <w:rsid w:val="00F328BA"/>
    <w:rsid w:val="00F32B47"/>
    <w:rsid w:val="00F32FCD"/>
    <w:rsid w:val="00F330F6"/>
    <w:rsid w:val="00F334C0"/>
    <w:rsid w:val="00F338C2"/>
    <w:rsid w:val="00F33A0B"/>
    <w:rsid w:val="00F345E3"/>
    <w:rsid w:val="00F34729"/>
    <w:rsid w:val="00F3575E"/>
    <w:rsid w:val="00F3588B"/>
    <w:rsid w:val="00F36A6B"/>
    <w:rsid w:val="00F36B9C"/>
    <w:rsid w:val="00F36C27"/>
    <w:rsid w:val="00F37589"/>
    <w:rsid w:val="00F37B0F"/>
    <w:rsid w:val="00F37C94"/>
    <w:rsid w:val="00F37F4A"/>
    <w:rsid w:val="00F4025D"/>
    <w:rsid w:val="00F40A0C"/>
    <w:rsid w:val="00F40A18"/>
    <w:rsid w:val="00F40CB8"/>
    <w:rsid w:val="00F40D16"/>
    <w:rsid w:val="00F40D99"/>
    <w:rsid w:val="00F4136B"/>
    <w:rsid w:val="00F41A92"/>
    <w:rsid w:val="00F41B26"/>
    <w:rsid w:val="00F41CD9"/>
    <w:rsid w:val="00F42585"/>
    <w:rsid w:val="00F425F9"/>
    <w:rsid w:val="00F42924"/>
    <w:rsid w:val="00F43364"/>
    <w:rsid w:val="00F437AD"/>
    <w:rsid w:val="00F438B3"/>
    <w:rsid w:val="00F43916"/>
    <w:rsid w:val="00F43AB4"/>
    <w:rsid w:val="00F43F84"/>
    <w:rsid w:val="00F4436E"/>
    <w:rsid w:val="00F44877"/>
    <w:rsid w:val="00F4569A"/>
    <w:rsid w:val="00F45872"/>
    <w:rsid w:val="00F45B24"/>
    <w:rsid w:val="00F45BE1"/>
    <w:rsid w:val="00F461B8"/>
    <w:rsid w:val="00F4661E"/>
    <w:rsid w:val="00F466C3"/>
    <w:rsid w:val="00F466FA"/>
    <w:rsid w:val="00F472DE"/>
    <w:rsid w:val="00F474D2"/>
    <w:rsid w:val="00F4781A"/>
    <w:rsid w:val="00F47882"/>
    <w:rsid w:val="00F478F7"/>
    <w:rsid w:val="00F47CC3"/>
    <w:rsid w:val="00F50149"/>
    <w:rsid w:val="00F502B5"/>
    <w:rsid w:val="00F503C4"/>
    <w:rsid w:val="00F503E4"/>
    <w:rsid w:val="00F50869"/>
    <w:rsid w:val="00F50A9E"/>
    <w:rsid w:val="00F50C33"/>
    <w:rsid w:val="00F50DB8"/>
    <w:rsid w:val="00F51273"/>
    <w:rsid w:val="00F51C76"/>
    <w:rsid w:val="00F52075"/>
    <w:rsid w:val="00F52309"/>
    <w:rsid w:val="00F537AF"/>
    <w:rsid w:val="00F53AF3"/>
    <w:rsid w:val="00F53F14"/>
    <w:rsid w:val="00F540F0"/>
    <w:rsid w:val="00F54115"/>
    <w:rsid w:val="00F5428E"/>
    <w:rsid w:val="00F543F9"/>
    <w:rsid w:val="00F54C67"/>
    <w:rsid w:val="00F54F55"/>
    <w:rsid w:val="00F5507A"/>
    <w:rsid w:val="00F551F3"/>
    <w:rsid w:val="00F555E7"/>
    <w:rsid w:val="00F5576D"/>
    <w:rsid w:val="00F55C9E"/>
    <w:rsid w:val="00F56BDD"/>
    <w:rsid w:val="00F56FE2"/>
    <w:rsid w:val="00F5706B"/>
    <w:rsid w:val="00F601E9"/>
    <w:rsid w:val="00F6050A"/>
    <w:rsid w:val="00F607DB"/>
    <w:rsid w:val="00F609AF"/>
    <w:rsid w:val="00F60A10"/>
    <w:rsid w:val="00F60AF2"/>
    <w:rsid w:val="00F61453"/>
    <w:rsid w:val="00F6188A"/>
    <w:rsid w:val="00F61D3D"/>
    <w:rsid w:val="00F61D44"/>
    <w:rsid w:val="00F6209E"/>
    <w:rsid w:val="00F62242"/>
    <w:rsid w:val="00F62500"/>
    <w:rsid w:val="00F62D08"/>
    <w:rsid w:val="00F62FD6"/>
    <w:rsid w:val="00F63328"/>
    <w:rsid w:val="00F635D7"/>
    <w:rsid w:val="00F63688"/>
    <w:rsid w:val="00F6378E"/>
    <w:rsid w:val="00F63822"/>
    <w:rsid w:val="00F6388A"/>
    <w:rsid w:val="00F63B18"/>
    <w:rsid w:val="00F643B7"/>
    <w:rsid w:val="00F654DD"/>
    <w:rsid w:val="00F657A2"/>
    <w:rsid w:val="00F65A2A"/>
    <w:rsid w:val="00F65A3C"/>
    <w:rsid w:val="00F65B51"/>
    <w:rsid w:val="00F6660A"/>
    <w:rsid w:val="00F6728C"/>
    <w:rsid w:val="00F672CB"/>
    <w:rsid w:val="00F67526"/>
    <w:rsid w:val="00F67549"/>
    <w:rsid w:val="00F6765F"/>
    <w:rsid w:val="00F67ED4"/>
    <w:rsid w:val="00F701ED"/>
    <w:rsid w:val="00F704AE"/>
    <w:rsid w:val="00F7116F"/>
    <w:rsid w:val="00F71787"/>
    <w:rsid w:val="00F719C6"/>
    <w:rsid w:val="00F72972"/>
    <w:rsid w:val="00F72DA1"/>
    <w:rsid w:val="00F73357"/>
    <w:rsid w:val="00F73CD5"/>
    <w:rsid w:val="00F73DA8"/>
    <w:rsid w:val="00F73EC2"/>
    <w:rsid w:val="00F7421F"/>
    <w:rsid w:val="00F74460"/>
    <w:rsid w:val="00F74578"/>
    <w:rsid w:val="00F749E3"/>
    <w:rsid w:val="00F74DBD"/>
    <w:rsid w:val="00F74F01"/>
    <w:rsid w:val="00F75413"/>
    <w:rsid w:val="00F7555F"/>
    <w:rsid w:val="00F75C7E"/>
    <w:rsid w:val="00F75DF5"/>
    <w:rsid w:val="00F75E36"/>
    <w:rsid w:val="00F765D7"/>
    <w:rsid w:val="00F76672"/>
    <w:rsid w:val="00F767C6"/>
    <w:rsid w:val="00F769E4"/>
    <w:rsid w:val="00F76B93"/>
    <w:rsid w:val="00F76E8B"/>
    <w:rsid w:val="00F76FBD"/>
    <w:rsid w:val="00F770D7"/>
    <w:rsid w:val="00F77E2B"/>
    <w:rsid w:val="00F80519"/>
    <w:rsid w:val="00F80883"/>
    <w:rsid w:val="00F80C98"/>
    <w:rsid w:val="00F80FC4"/>
    <w:rsid w:val="00F816B7"/>
    <w:rsid w:val="00F818AF"/>
    <w:rsid w:val="00F818EE"/>
    <w:rsid w:val="00F81A2B"/>
    <w:rsid w:val="00F82890"/>
    <w:rsid w:val="00F82CA9"/>
    <w:rsid w:val="00F82DC7"/>
    <w:rsid w:val="00F82F49"/>
    <w:rsid w:val="00F831EA"/>
    <w:rsid w:val="00F834D8"/>
    <w:rsid w:val="00F83894"/>
    <w:rsid w:val="00F83973"/>
    <w:rsid w:val="00F83AB2"/>
    <w:rsid w:val="00F84049"/>
    <w:rsid w:val="00F8435D"/>
    <w:rsid w:val="00F844D9"/>
    <w:rsid w:val="00F84655"/>
    <w:rsid w:val="00F84877"/>
    <w:rsid w:val="00F84AAB"/>
    <w:rsid w:val="00F85140"/>
    <w:rsid w:val="00F853B9"/>
    <w:rsid w:val="00F854F2"/>
    <w:rsid w:val="00F856FA"/>
    <w:rsid w:val="00F85767"/>
    <w:rsid w:val="00F85922"/>
    <w:rsid w:val="00F85C86"/>
    <w:rsid w:val="00F86744"/>
    <w:rsid w:val="00F87236"/>
    <w:rsid w:val="00F873B1"/>
    <w:rsid w:val="00F87D61"/>
    <w:rsid w:val="00F87DE1"/>
    <w:rsid w:val="00F906EF"/>
    <w:rsid w:val="00F90742"/>
    <w:rsid w:val="00F9077E"/>
    <w:rsid w:val="00F91080"/>
    <w:rsid w:val="00F91371"/>
    <w:rsid w:val="00F915A1"/>
    <w:rsid w:val="00F9167A"/>
    <w:rsid w:val="00F91711"/>
    <w:rsid w:val="00F91C61"/>
    <w:rsid w:val="00F92037"/>
    <w:rsid w:val="00F9226E"/>
    <w:rsid w:val="00F922B0"/>
    <w:rsid w:val="00F926A2"/>
    <w:rsid w:val="00F926AA"/>
    <w:rsid w:val="00F93FFA"/>
    <w:rsid w:val="00F9422A"/>
    <w:rsid w:val="00F94605"/>
    <w:rsid w:val="00F9474C"/>
    <w:rsid w:val="00F9480B"/>
    <w:rsid w:val="00F958B6"/>
    <w:rsid w:val="00F95991"/>
    <w:rsid w:val="00F96278"/>
    <w:rsid w:val="00F96F86"/>
    <w:rsid w:val="00F974E1"/>
    <w:rsid w:val="00F976AE"/>
    <w:rsid w:val="00F977DF"/>
    <w:rsid w:val="00F97877"/>
    <w:rsid w:val="00F979EF"/>
    <w:rsid w:val="00FA041D"/>
    <w:rsid w:val="00FA0FD5"/>
    <w:rsid w:val="00FA1897"/>
    <w:rsid w:val="00FA1EB0"/>
    <w:rsid w:val="00FA2515"/>
    <w:rsid w:val="00FA2A63"/>
    <w:rsid w:val="00FA31E7"/>
    <w:rsid w:val="00FA38D6"/>
    <w:rsid w:val="00FA5E85"/>
    <w:rsid w:val="00FA5ED8"/>
    <w:rsid w:val="00FA63EC"/>
    <w:rsid w:val="00FA6495"/>
    <w:rsid w:val="00FA6609"/>
    <w:rsid w:val="00FA68AB"/>
    <w:rsid w:val="00FA6BB9"/>
    <w:rsid w:val="00FA71B5"/>
    <w:rsid w:val="00FA7326"/>
    <w:rsid w:val="00FA76F4"/>
    <w:rsid w:val="00FA78F3"/>
    <w:rsid w:val="00FB000E"/>
    <w:rsid w:val="00FB0181"/>
    <w:rsid w:val="00FB07C9"/>
    <w:rsid w:val="00FB0DFB"/>
    <w:rsid w:val="00FB1331"/>
    <w:rsid w:val="00FB18E8"/>
    <w:rsid w:val="00FB1DE5"/>
    <w:rsid w:val="00FB1FD5"/>
    <w:rsid w:val="00FB2409"/>
    <w:rsid w:val="00FB253D"/>
    <w:rsid w:val="00FB25A9"/>
    <w:rsid w:val="00FB3031"/>
    <w:rsid w:val="00FB3091"/>
    <w:rsid w:val="00FB30A8"/>
    <w:rsid w:val="00FB3229"/>
    <w:rsid w:val="00FB3677"/>
    <w:rsid w:val="00FB3AE9"/>
    <w:rsid w:val="00FB4125"/>
    <w:rsid w:val="00FB42F1"/>
    <w:rsid w:val="00FB4799"/>
    <w:rsid w:val="00FB49DF"/>
    <w:rsid w:val="00FB4BC6"/>
    <w:rsid w:val="00FB4EB6"/>
    <w:rsid w:val="00FB5EC4"/>
    <w:rsid w:val="00FB6CF4"/>
    <w:rsid w:val="00FB7AD9"/>
    <w:rsid w:val="00FB7FF1"/>
    <w:rsid w:val="00FC06F5"/>
    <w:rsid w:val="00FC0B94"/>
    <w:rsid w:val="00FC0BDA"/>
    <w:rsid w:val="00FC0DA1"/>
    <w:rsid w:val="00FC0EC1"/>
    <w:rsid w:val="00FC0F2D"/>
    <w:rsid w:val="00FC12B6"/>
    <w:rsid w:val="00FC134E"/>
    <w:rsid w:val="00FC13F1"/>
    <w:rsid w:val="00FC19A8"/>
    <w:rsid w:val="00FC1DD1"/>
    <w:rsid w:val="00FC2094"/>
    <w:rsid w:val="00FC2122"/>
    <w:rsid w:val="00FC2630"/>
    <w:rsid w:val="00FC26B2"/>
    <w:rsid w:val="00FC3216"/>
    <w:rsid w:val="00FC3294"/>
    <w:rsid w:val="00FC34A8"/>
    <w:rsid w:val="00FC38DC"/>
    <w:rsid w:val="00FC3984"/>
    <w:rsid w:val="00FC3A3E"/>
    <w:rsid w:val="00FC3A91"/>
    <w:rsid w:val="00FC3E06"/>
    <w:rsid w:val="00FC4736"/>
    <w:rsid w:val="00FC4A48"/>
    <w:rsid w:val="00FC4C87"/>
    <w:rsid w:val="00FC52C7"/>
    <w:rsid w:val="00FC542D"/>
    <w:rsid w:val="00FC5508"/>
    <w:rsid w:val="00FC56ED"/>
    <w:rsid w:val="00FC5748"/>
    <w:rsid w:val="00FC5813"/>
    <w:rsid w:val="00FC62D3"/>
    <w:rsid w:val="00FC634A"/>
    <w:rsid w:val="00FC64A4"/>
    <w:rsid w:val="00FC64C5"/>
    <w:rsid w:val="00FC71CB"/>
    <w:rsid w:val="00FC7374"/>
    <w:rsid w:val="00FC7E52"/>
    <w:rsid w:val="00FD02AC"/>
    <w:rsid w:val="00FD0438"/>
    <w:rsid w:val="00FD05AC"/>
    <w:rsid w:val="00FD0779"/>
    <w:rsid w:val="00FD1196"/>
    <w:rsid w:val="00FD129C"/>
    <w:rsid w:val="00FD14EB"/>
    <w:rsid w:val="00FD1D99"/>
    <w:rsid w:val="00FD2296"/>
    <w:rsid w:val="00FD2D43"/>
    <w:rsid w:val="00FD3612"/>
    <w:rsid w:val="00FD368D"/>
    <w:rsid w:val="00FD4240"/>
    <w:rsid w:val="00FD46FD"/>
    <w:rsid w:val="00FD4A98"/>
    <w:rsid w:val="00FD4B9D"/>
    <w:rsid w:val="00FD4D14"/>
    <w:rsid w:val="00FD4D7E"/>
    <w:rsid w:val="00FD4ED6"/>
    <w:rsid w:val="00FD543F"/>
    <w:rsid w:val="00FD55A1"/>
    <w:rsid w:val="00FD5791"/>
    <w:rsid w:val="00FD6B12"/>
    <w:rsid w:val="00FD6CB5"/>
    <w:rsid w:val="00FD6E36"/>
    <w:rsid w:val="00FD76F9"/>
    <w:rsid w:val="00FD775E"/>
    <w:rsid w:val="00FD7E83"/>
    <w:rsid w:val="00FE0174"/>
    <w:rsid w:val="00FE0835"/>
    <w:rsid w:val="00FE0855"/>
    <w:rsid w:val="00FE0AC1"/>
    <w:rsid w:val="00FE0B1F"/>
    <w:rsid w:val="00FE1300"/>
    <w:rsid w:val="00FE151A"/>
    <w:rsid w:val="00FE1CD6"/>
    <w:rsid w:val="00FE22E2"/>
    <w:rsid w:val="00FE2778"/>
    <w:rsid w:val="00FE2BB1"/>
    <w:rsid w:val="00FE2F04"/>
    <w:rsid w:val="00FE3387"/>
    <w:rsid w:val="00FE3A0E"/>
    <w:rsid w:val="00FE3DE7"/>
    <w:rsid w:val="00FE3E79"/>
    <w:rsid w:val="00FE430F"/>
    <w:rsid w:val="00FE43FA"/>
    <w:rsid w:val="00FE49FC"/>
    <w:rsid w:val="00FE4A5E"/>
    <w:rsid w:val="00FE4D72"/>
    <w:rsid w:val="00FE51D3"/>
    <w:rsid w:val="00FE53A8"/>
    <w:rsid w:val="00FE5A4A"/>
    <w:rsid w:val="00FE5CF5"/>
    <w:rsid w:val="00FE6677"/>
    <w:rsid w:val="00FE6D0C"/>
    <w:rsid w:val="00FE6E96"/>
    <w:rsid w:val="00FE72C6"/>
    <w:rsid w:val="00FE7612"/>
    <w:rsid w:val="00FE7905"/>
    <w:rsid w:val="00FE7943"/>
    <w:rsid w:val="00FE79B7"/>
    <w:rsid w:val="00FE7A3F"/>
    <w:rsid w:val="00FE7C19"/>
    <w:rsid w:val="00FE7C7D"/>
    <w:rsid w:val="00FE7D51"/>
    <w:rsid w:val="00FE7F55"/>
    <w:rsid w:val="00FF0371"/>
    <w:rsid w:val="00FF0697"/>
    <w:rsid w:val="00FF0741"/>
    <w:rsid w:val="00FF07B5"/>
    <w:rsid w:val="00FF137E"/>
    <w:rsid w:val="00FF1AFC"/>
    <w:rsid w:val="00FF1B89"/>
    <w:rsid w:val="00FF2FFD"/>
    <w:rsid w:val="00FF316C"/>
    <w:rsid w:val="00FF368A"/>
    <w:rsid w:val="00FF4301"/>
    <w:rsid w:val="00FF462A"/>
    <w:rsid w:val="00FF4706"/>
    <w:rsid w:val="00FF4DBF"/>
    <w:rsid w:val="00FF4EA5"/>
    <w:rsid w:val="00FF4FCC"/>
    <w:rsid w:val="00FF52CF"/>
    <w:rsid w:val="00FF5B71"/>
    <w:rsid w:val="00FF5C0E"/>
    <w:rsid w:val="00FF6F64"/>
    <w:rsid w:val="00FF76BA"/>
    <w:rsid w:val="00FF796F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height-percent:900" fillcolor="white">
      <v:fill color="white"/>
      <o:colormru v:ext="edit" colors="#40a6be,#b4dce6,#98cfdc,#ff7d26,#ff9d5b"/>
    </o:shapedefaults>
    <o:shapelayout v:ext="edit">
      <o:idmap v:ext="edit" data="2"/>
    </o:shapelayout>
  </w:shapeDefaults>
  <w:doNotEmbedSmartTags/>
  <w:decimalSymbol w:val="."/>
  <w:listSeparator w:val=","/>
  <w14:docId w14:val="508412D8"/>
  <w15:docId w15:val="{7AF1C2DD-1873-4B8B-99B9-55C2E3C58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 Schoolbook" w:eastAsia="Century Schoolbook" w:hAnsi="Century Schoolbook" w:cs="Century Schoolbook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uiPriority="9"/>
    <w:lsdException w:name="heading 3" w:uiPriority="9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iPriority="5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0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FD368D"/>
    <w:pPr>
      <w:bidi/>
    </w:pPr>
    <w:rPr>
      <w:rFonts w:eastAsia="Times New Roman" w:cs="Times New Roman"/>
      <w:color w:val="414751"/>
    </w:rPr>
  </w:style>
  <w:style w:type="paragraph" w:styleId="11">
    <w:name w:val="heading 1"/>
    <w:basedOn w:val="a0"/>
    <w:next w:val="a0"/>
    <w:link w:val="12"/>
    <w:uiPriority w:val="9"/>
    <w:unhideWhenUsed/>
    <w:rsid w:val="003018AB"/>
    <w:pPr>
      <w:spacing w:before="360" w:after="40"/>
      <w:outlineLvl w:val="0"/>
    </w:pPr>
    <w:rPr>
      <w:smallCaps/>
      <w:spacing w:val="5"/>
      <w:sz w:val="32"/>
      <w:szCs w:val="32"/>
    </w:rPr>
  </w:style>
  <w:style w:type="paragraph" w:styleId="20">
    <w:name w:val="heading 2"/>
    <w:basedOn w:val="a0"/>
    <w:next w:val="a0"/>
    <w:link w:val="21"/>
    <w:uiPriority w:val="9"/>
    <w:unhideWhenUsed/>
    <w:rsid w:val="003018AB"/>
    <w:pPr>
      <w:outlineLvl w:val="1"/>
    </w:pPr>
    <w:rPr>
      <w:sz w:val="28"/>
      <w:szCs w:val="28"/>
    </w:rPr>
  </w:style>
  <w:style w:type="paragraph" w:styleId="3">
    <w:name w:val="heading 3"/>
    <w:basedOn w:val="a0"/>
    <w:next w:val="a0"/>
    <w:link w:val="30"/>
    <w:uiPriority w:val="9"/>
    <w:semiHidden/>
    <w:unhideWhenUsed/>
    <w:rsid w:val="003018AB"/>
    <w:pPr>
      <w:outlineLvl w:val="2"/>
    </w:pPr>
    <w:rPr>
      <w:spacing w:val="5"/>
      <w:sz w:val="24"/>
      <w:szCs w:val="24"/>
    </w:rPr>
  </w:style>
  <w:style w:type="paragraph" w:styleId="4">
    <w:name w:val="heading 4"/>
    <w:basedOn w:val="a0"/>
    <w:next w:val="a0"/>
    <w:link w:val="40"/>
    <w:uiPriority w:val="9"/>
    <w:semiHidden/>
    <w:unhideWhenUsed/>
    <w:rsid w:val="003018AB"/>
    <w:pPr>
      <w:outlineLvl w:val="3"/>
    </w:pPr>
    <w:rPr>
      <w:color w:val="E65B01"/>
      <w:sz w:val="22"/>
      <w:szCs w:val="22"/>
    </w:rPr>
  </w:style>
  <w:style w:type="paragraph" w:styleId="5">
    <w:name w:val="heading 5"/>
    <w:basedOn w:val="a0"/>
    <w:next w:val="a0"/>
    <w:link w:val="50"/>
    <w:uiPriority w:val="9"/>
    <w:semiHidden/>
    <w:unhideWhenUsed/>
    <w:rsid w:val="003018AB"/>
    <w:pPr>
      <w:outlineLvl w:val="4"/>
    </w:pPr>
    <w:rPr>
      <w:i/>
      <w:iCs/>
      <w:color w:val="E65B01"/>
      <w:sz w:val="22"/>
      <w:szCs w:val="22"/>
    </w:rPr>
  </w:style>
  <w:style w:type="paragraph" w:styleId="6">
    <w:name w:val="heading 6"/>
    <w:basedOn w:val="a0"/>
    <w:next w:val="a0"/>
    <w:link w:val="60"/>
    <w:uiPriority w:val="9"/>
    <w:semiHidden/>
    <w:unhideWhenUsed/>
    <w:rsid w:val="003018AB"/>
    <w:pPr>
      <w:outlineLvl w:val="5"/>
    </w:pPr>
    <w:rPr>
      <w:b/>
      <w:bCs/>
      <w:color w:val="E65B01"/>
    </w:rPr>
  </w:style>
  <w:style w:type="paragraph" w:styleId="7">
    <w:name w:val="heading 7"/>
    <w:basedOn w:val="a0"/>
    <w:next w:val="a0"/>
    <w:link w:val="70"/>
    <w:uiPriority w:val="9"/>
    <w:semiHidden/>
    <w:unhideWhenUsed/>
    <w:rsid w:val="003018AB"/>
    <w:pPr>
      <w:outlineLvl w:val="6"/>
    </w:pPr>
    <w:rPr>
      <w:b/>
      <w:bCs/>
      <w:i/>
      <w:iCs/>
      <w:color w:val="E65B01"/>
    </w:rPr>
  </w:style>
  <w:style w:type="paragraph" w:styleId="8">
    <w:name w:val="heading 8"/>
    <w:basedOn w:val="a0"/>
    <w:next w:val="a0"/>
    <w:link w:val="80"/>
    <w:uiPriority w:val="9"/>
    <w:semiHidden/>
    <w:unhideWhenUsed/>
    <w:rsid w:val="003018AB"/>
    <w:pPr>
      <w:outlineLvl w:val="7"/>
    </w:pPr>
    <w:rPr>
      <w:b/>
      <w:bCs/>
      <w:color w:val="3667C3"/>
    </w:rPr>
  </w:style>
  <w:style w:type="paragraph" w:styleId="9">
    <w:name w:val="heading 9"/>
    <w:basedOn w:val="a0"/>
    <w:next w:val="a0"/>
    <w:link w:val="90"/>
    <w:uiPriority w:val="9"/>
    <w:semiHidden/>
    <w:unhideWhenUsed/>
    <w:rsid w:val="003018AB"/>
    <w:pPr>
      <w:outlineLvl w:val="8"/>
    </w:pPr>
    <w:rPr>
      <w:b/>
      <w:bCs/>
      <w:i/>
      <w:iCs/>
      <w:color w:val="3667C3"/>
      <w:sz w:val="18"/>
      <w:szCs w:val="1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1"/>
    <w:rsid w:val="003018AB"/>
    <w:pPr>
      <w:bidi/>
    </w:pPr>
    <w:rPr>
      <w:rFonts w:eastAsia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bidi/>
      </w:pPr>
    </w:tblStylePr>
    <w:tblStylePr w:type="lastRow">
      <w:pPr>
        <w:bidi/>
      </w:pPr>
    </w:tblStylePr>
    <w:tblStylePr w:type="firstCol">
      <w:pPr>
        <w:bidi/>
      </w:pPr>
    </w:tblStylePr>
    <w:tblStylePr w:type="lastCol">
      <w:pPr>
        <w:bidi/>
      </w:pPr>
    </w:tblStylePr>
    <w:tblStylePr w:type="band1Vert">
      <w:pPr>
        <w:bidi/>
      </w:pPr>
    </w:tblStylePr>
    <w:tblStylePr w:type="band2Vert">
      <w:pPr>
        <w:bidi/>
      </w:pPr>
    </w:tblStylePr>
    <w:tblStylePr w:type="band1Horz">
      <w:pPr>
        <w:bidi/>
      </w:pPr>
    </w:tblStylePr>
    <w:tblStylePr w:type="band2Horz">
      <w:pPr>
        <w:bidi/>
      </w:pPr>
    </w:tblStylePr>
    <w:tblStylePr w:type="neCell">
      <w:pPr>
        <w:bidi/>
      </w:pPr>
    </w:tblStylePr>
    <w:tblStylePr w:type="nwCell">
      <w:pPr>
        <w:bidi/>
      </w:pPr>
    </w:tblStylePr>
    <w:tblStylePr w:type="seCell">
      <w:pPr>
        <w:bidi/>
      </w:pPr>
    </w:tblStylePr>
    <w:tblStylePr w:type="swCell">
      <w:pPr>
        <w:bidi/>
      </w:pPr>
    </w:tblStylePr>
  </w:style>
  <w:style w:type="paragraph" w:styleId="a5">
    <w:name w:val="Normal Indent"/>
    <w:basedOn w:val="a0"/>
    <w:uiPriority w:val="99"/>
    <w:unhideWhenUsed/>
    <w:rsid w:val="003018AB"/>
    <w:pPr>
      <w:ind w:left="720"/>
    </w:pPr>
  </w:style>
  <w:style w:type="character" w:styleId="a6">
    <w:name w:val="Book Title"/>
    <w:basedOn w:val="a1"/>
    <w:uiPriority w:val="33"/>
    <w:qFormat/>
    <w:rsid w:val="003018AB"/>
    <w:rPr>
      <w:rFonts w:eastAsia="Times New Roman" w:cs="Times New Roman"/>
      <w:bCs w:val="0"/>
      <w:iCs w:val="0"/>
      <w:smallCaps/>
      <w:color w:val="000000"/>
      <w:spacing w:val="10"/>
      <w:szCs w:val="20"/>
    </w:rPr>
  </w:style>
  <w:style w:type="numbering" w:customStyle="1" w:styleId="a">
    <w:name w:val="רשימה עם תבליטים"/>
    <w:uiPriority w:val="99"/>
    <w:rsid w:val="003018AB"/>
    <w:pPr>
      <w:numPr>
        <w:numId w:val="1"/>
      </w:numPr>
    </w:pPr>
  </w:style>
  <w:style w:type="paragraph" w:customStyle="1" w:styleId="a7">
    <w:name w:val="כתובת להחזרה"/>
    <w:basedOn w:val="a0"/>
    <w:uiPriority w:val="2"/>
    <w:qFormat/>
    <w:rsid w:val="003018AB"/>
    <w:rPr>
      <w:color w:val="FFFFFF"/>
      <w:spacing w:val="20"/>
    </w:rPr>
  </w:style>
  <w:style w:type="paragraph" w:styleId="a8">
    <w:name w:val="header"/>
    <w:basedOn w:val="a0"/>
    <w:link w:val="a9"/>
    <w:uiPriority w:val="99"/>
    <w:unhideWhenUsed/>
    <w:rsid w:val="003018AB"/>
    <w:pPr>
      <w:tabs>
        <w:tab w:val="center" w:pos="4680"/>
        <w:tab w:val="right" w:pos="9360"/>
      </w:tabs>
    </w:pPr>
  </w:style>
  <w:style w:type="character" w:customStyle="1" w:styleId="a9">
    <w:name w:val="כותרת עליונה תו"/>
    <w:basedOn w:val="a1"/>
    <w:link w:val="a8"/>
    <w:uiPriority w:val="99"/>
    <w:rsid w:val="003018AB"/>
    <w:rPr>
      <w:color w:val="414751"/>
      <w:sz w:val="20"/>
    </w:rPr>
  </w:style>
  <w:style w:type="paragraph" w:styleId="aa">
    <w:name w:val="footer"/>
    <w:basedOn w:val="a0"/>
    <w:link w:val="ab"/>
    <w:uiPriority w:val="99"/>
    <w:unhideWhenUsed/>
    <w:rsid w:val="003018AB"/>
    <w:pPr>
      <w:tabs>
        <w:tab w:val="center" w:pos="4680"/>
        <w:tab w:val="right" w:pos="9360"/>
      </w:tabs>
    </w:pPr>
  </w:style>
  <w:style w:type="character" w:customStyle="1" w:styleId="ab">
    <w:name w:val="כותרת תחתונה תו"/>
    <w:basedOn w:val="a1"/>
    <w:link w:val="aa"/>
    <w:uiPriority w:val="99"/>
    <w:rsid w:val="003018AB"/>
    <w:rPr>
      <w:color w:val="414751"/>
      <w:sz w:val="20"/>
    </w:rPr>
  </w:style>
  <w:style w:type="paragraph" w:styleId="ac">
    <w:name w:val="Salutation"/>
    <w:basedOn w:val="a5"/>
    <w:next w:val="a0"/>
    <w:link w:val="ad"/>
    <w:uiPriority w:val="4"/>
    <w:unhideWhenUsed/>
    <w:qFormat/>
    <w:rsid w:val="003018AB"/>
    <w:pPr>
      <w:ind w:left="0"/>
    </w:pPr>
    <w:rPr>
      <w:b/>
      <w:bCs/>
    </w:rPr>
  </w:style>
  <w:style w:type="character" w:customStyle="1" w:styleId="ad">
    <w:name w:val="ברכה תו"/>
    <w:basedOn w:val="a1"/>
    <w:link w:val="ac"/>
    <w:uiPriority w:val="4"/>
    <w:rsid w:val="003018AB"/>
    <w:rPr>
      <w:b/>
      <w:bCs/>
      <w:color w:val="414751"/>
      <w:sz w:val="20"/>
    </w:rPr>
  </w:style>
  <w:style w:type="paragraph" w:customStyle="1" w:styleId="ae">
    <w:name w:val="נושא"/>
    <w:basedOn w:val="a5"/>
    <w:uiPriority w:val="7"/>
    <w:qFormat/>
    <w:rsid w:val="003018AB"/>
    <w:pPr>
      <w:ind w:left="0"/>
    </w:pPr>
    <w:rPr>
      <w:b/>
      <w:bCs/>
      <w:color w:val="FE8637"/>
    </w:rPr>
  </w:style>
  <w:style w:type="paragraph" w:customStyle="1" w:styleId="af">
    <w:name w:val="כתובת למשלוח"/>
    <w:basedOn w:val="af0"/>
    <w:uiPriority w:val="3"/>
    <w:qFormat/>
    <w:rsid w:val="003018AB"/>
    <w:pPr>
      <w:spacing w:after="480"/>
      <w:contextualSpacing/>
    </w:pPr>
  </w:style>
  <w:style w:type="paragraph" w:styleId="af1">
    <w:name w:val="Closing"/>
    <w:basedOn w:val="af0"/>
    <w:link w:val="af2"/>
    <w:uiPriority w:val="5"/>
    <w:unhideWhenUsed/>
    <w:qFormat/>
    <w:rsid w:val="003018AB"/>
    <w:pPr>
      <w:spacing w:before="960" w:after="960"/>
      <w:ind w:right="2520"/>
    </w:pPr>
  </w:style>
  <w:style w:type="character" w:customStyle="1" w:styleId="af2">
    <w:name w:val="סיום תו"/>
    <w:basedOn w:val="a1"/>
    <w:link w:val="af1"/>
    <w:uiPriority w:val="5"/>
    <w:rsid w:val="003018AB"/>
    <w:rPr>
      <w:rFonts w:eastAsia="Times New Roman" w:cs="Times New Roman"/>
      <w:color w:val="414751"/>
      <w:sz w:val="20"/>
      <w:szCs w:val="20"/>
    </w:rPr>
  </w:style>
  <w:style w:type="character" w:styleId="af3">
    <w:name w:val="Strong"/>
    <w:basedOn w:val="a1"/>
    <w:uiPriority w:val="22"/>
    <w:qFormat/>
    <w:rsid w:val="003018AB"/>
    <w:rPr>
      <w:b/>
      <w:bCs/>
    </w:rPr>
  </w:style>
  <w:style w:type="paragraph" w:styleId="af4">
    <w:name w:val="caption"/>
    <w:basedOn w:val="a0"/>
    <w:next w:val="a0"/>
    <w:uiPriority w:val="99"/>
    <w:semiHidden/>
    <w:rsid w:val="003018AB"/>
    <w:pPr>
      <w:jc w:val="right"/>
    </w:pPr>
    <w:rPr>
      <w:b/>
      <w:bCs/>
      <w:color w:val="E65B01"/>
      <w:sz w:val="16"/>
      <w:szCs w:val="16"/>
    </w:rPr>
  </w:style>
  <w:style w:type="character" w:styleId="af5">
    <w:name w:val="Emphasis"/>
    <w:uiPriority w:val="20"/>
    <w:qFormat/>
    <w:rsid w:val="003018AB"/>
    <w:rPr>
      <w:rFonts w:eastAsia="Times New Roman" w:cs="Times New Roman"/>
      <w:b/>
      <w:bCs/>
      <w:i/>
      <w:iCs/>
      <w:color w:val="2B2F36"/>
      <w:spacing w:val="10"/>
      <w:sz w:val="18"/>
      <w:szCs w:val="18"/>
    </w:rPr>
  </w:style>
  <w:style w:type="character" w:customStyle="1" w:styleId="12">
    <w:name w:val="כותרת 1 תו"/>
    <w:basedOn w:val="a1"/>
    <w:link w:val="11"/>
    <w:uiPriority w:val="9"/>
    <w:rsid w:val="003018AB"/>
    <w:rPr>
      <w:rFonts w:ascii="Century Schoolbook" w:eastAsia="Times New Roman" w:hAnsi="Century Schoolbook" w:cs="Times New Roman"/>
      <w:smallCaps/>
      <w:color w:val="414751"/>
      <w:spacing w:val="5"/>
      <w:sz w:val="32"/>
      <w:szCs w:val="32"/>
    </w:rPr>
  </w:style>
  <w:style w:type="character" w:customStyle="1" w:styleId="21">
    <w:name w:val="כותרת 2 תו"/>
    <w:basedOn w:val="a1"/>
    <w:link w:val="20"/>
    <w:uiPriority w:val="9"/>
    <w:rsid w:val="003018AB"/>
    <w:rPr>
      <w:rFonts w:ascii="Century Schoolbook" w:eastAsia="Times New Roman" w:hAnsi="Century Schoolbook" w:cs="Times New Roman"/>
      <w:color w:val="414751"/>
      <w:sz w:val="28"/>
      <w:szCs w:val="28"/>
    </w:rPr>
  </w:style>
  <w:style w:type="character" w:customStyle="1" w:styleId="30">
    <w:name w:val="כותרת 3 תו"/>
    <w:basedOn w:val="a1"/>
    <w:link w:val="3"/>
    <w:uiPriority w:val="9"/>
    <w:semiHidden/>
    <w:rsid w:val="003018AB"/>
    <w:rPr>
      <w:rFonts w:ascii="Century Schoolbook" w:eastAsia="Times New Roman" w:hAnsi="Century Schoolbook" w:cs="Times New Roman"/>
      <w:color w:val="414751"/>
      <w:spacing w:val="5"/>
      <w:sz w:val="24"/>
      <w:szCs w:val="24"/>
    </w:rPr>
  </w:style>
  <w:style w:type="character" w:customStyle="1" w:styleId="40">
    <w:name w:val="כותרת 4 תו"/>
    <w:basedOn w:val="a1"/>
    <w:link w:val="4"/>
    <w:uiPriority w:val="9"/>
    <w:semiHidden/>
    <w:rsid w:val="003018AB"/>
    <w:rPr>
      <w:rFonts w:ascii="Century Schoolbook" w:eastAsia="Times New Roman" w:hAnsi="Century Schoolbook" w:cs="Times New Roman"/>
      <w:color w:val="E65B01"/>
    </w:rPr>
  </w:style>
  <w:style w:type="character" w:customStyle="1" w:styleId="50">
    <w:name w:val="כותרת 5 תו"/>
    <w:basedOn w:val="a1"/>
    <w:link w:val="5"/>
    <w:uiPriority w:val="9"/>
    <w:semiHidden/>
    <w:rsid w:val="003018AB"/>
    <w:rPr>
      <w:i/>
      <w:iCs/>
      <w:color w:val="E65B01"/>
    </w:rPr>
  </w:style>
  <w:style w:type="character" w:customStyle="1" w:styleId="60">
    <w:name w:val="כותרת 6 תו"/>
    <w:basedOn w:val="a1"/>
    <w:link w:val="6"/>
    <w:uiPriority w:val="9"/>
    <w:semiHidden/>
    <w:rsid w:val="003018AB"/>
    <w:rPr>
      <w:b/>
      <w:bCs/>
      <w:color w:val="E65B01"/>
      <w:sz w:val="20"/>
    </w:rPr>
  </w:style>
  <w:style w:type="character" w:customStyle="1" w:styleId="70">
    <w:name w:val="כותרת 7 תו"/>
    <w:basedOn w:val="a1"/>
    <w:link w:val="7"/>
    <w:uiPriority w:val="9"/>
    <w:semiHidden/>
    <w:rsid w:val="003018AB"/>
    <w:rPr>
      <w:b/>
      <w:bCs/>
      <w:i/>
      <w:iCs/>
      <w:color w:val="E65B01"/>
      <w:sz w:val="20"/>
    </w:rPr>
  </w:style>
  <w:style w:type="character" w:customStyle="1" w:styleId="80">
    <w:name w:val="כותרת 8 תו"/>
    <w:basedOn w:val="a1"/>
    <w:link w:val="8"/>
    <w:uiPriority w:val="9"/>
    <w:semiHidden/>
    <w:rsid w:val="003018AB"/>
    <w:rPr>
      <w:b/>
      <w:bCs/>
      <w:color w:val="3667C3"/>
      <w:sz w:val="20"/>
    </w:rPr>
  </w:style>
  <w:style w:type="character" w:customStyle="1" w:styleId="90">
    <w:name w:val="כותרת 9 תו"/>
    <w:basedOn w:val="a1"/>
    <w:link w:val="9"/>
    <w:uiPriority w:val="9"/>
    <w:semiHidden/>
    <w:rsid w:val="003018AB"/>
    <w:rPr>
      <w:b/>
      <w:bCs/>
      <w:i/>
      <w:iCs/>
      <w:color w:val="3667C3"/>
      <w:sz w:val="18"/>
      <w:szCs w:val="18"/>
    </w:rPr>
  </w:style>
  <w:style w:type="character" w:styleId="af6">
    <w:name w:val="Intense Emphasis"/>
    <w:basedOn w:val="a1"/>
    <w:uiPriority w:val="21"/>
    <w:qFormat/>
    <w:rsid w:val="003018AB"/>
    <w:rPr>
      <w:i/>
      <w:iCs/>
      <w:caps/>
      <w:color w:val="E65B01"/>
      <w:spacing w:val="10"/>
      <w:sz w:val="18"/>
      <w:szCs w:val="18"/>
    </w:rPr>
  </w:style>
  <w:style w:type="paragraph" w:styleId="af7">
    <w:name w:val="Quote"/>
    <w:basedOn w:val="a0"/>
    <w:link w:val="af8"/>
    <w:uiPriority w:val="29"/>
    <w:qFormat/>
    <w:rsid w:val="003018AB"/>
    <w:rPr>
      <w:i/>
      <w:iCs/>
    </w:rPr>
  </w:style>
  <w:style w:type="character" w:customStyle="1" w:styleId="af8">
    <w:name w:val="ציטוט תו"/>
    <w:basedOn w:val="a1"/>
    <w:link w:val="af7"/>
    <w:uiPriority w:val="29"/>
    <w:rsid w:val="003018AB"/>
    <w:rPr>
      <w:i/>
      <w:iCs/>
      <w:color w:val="414751"/>
      <w:sz w:val="20"/>
    </w:rPr>
  </w:style>
  <w:style w:type="paragraph" w:styleId="af9">
    <w:name w:val="Intense Quote"/>
    <w:basedOn w:val="af7"/>
    <w:link w:val="afa"/>
    <w:uiPriority w:val="30"/>
    <w:qFormat/>
    <w:rsid w:val="003018AB"/>
    <w:pPr>
      <w:pBdr>
        <w:bottom w:val="double" w:sz="4" w:space="4" w:color="FE8637"/>
      </w:pBdr>
      <w:spacing w:line="300" w:lineRule="auto"/>
      <w:ind w:left="936" w:right="936"/>
    </w:pPr>
    <w:rPr>
      <w:i w:val="0"/>
      <w:iCs w:val="0"/>
      <w:color w:val="E65B01"/>
    </w:rPr>
  </w:style>
  <w:style w:type="character" w:customStyle="1" w:styleId="afa">
    <w:name w:val="ציטוט חזק תו"/>
    <w:basedOn w:val="a1"/>
    <w:link w:val="af9"/>
    <w:uiPriority w:val="30"/>
    <w:rsid w:val="003018AB"/>
    <w:rPr>
      <w:color w:val="E65B01"/>
      <w:sz w:val="20"/>
    </w:rPr>
  </w:style>
  <w:style w:type="character" w:styleId="afb">
    <w:name w:val="Intense Reference"/>
    <w:basedOn w:val="a1"/>
    <w:uiPriority w:val="32"/>
    <w:qFormat/>
    <w:rsid w:val="003018AB"/>
    <w:rPr>
      <w:b/>
      <w:bCs/>
      <w:caps/>
      <w:color w:val="3667C3"/>
      <w:spacing w:val="5"/>
      <w:sz w:val="18"/>
      <w:szCs w:val="18"/>
    </w:rPr>
  </w:style>
  <w:style w:type="numbering" w:customStyle="1" w:styleId="10">
    <w:name w:val="רשימה ממוספרת1"/>
    <w:uiPriority w:val="99"/>
    <w:rsid w:val="003018AB"/>
    <w:pPr>
      <w:numPr>
        <w:numId w:val="2"/>
      </w:numPr>
    </w:pPr>
  </w:style>
  <w:style w:type="paragraph" w:styleId="afc">
    <w:name w:val="Subtitle"/>
    <w:basedOn w:val="a0"/>
    <w:link w:val="afd"/>
    <w:uiPriority w:val="11"/>
    <w:rsid w:val="003018AB"/>
    <w:rPr>
      <w:i/>
      <w:iCs/>
      <w:color w:val="575F6D"/>
      <w:spacing w:val="5"/>
      <w:sz w:val="24"/>
      <w:szCs w:val="24"/>
    </w:rPr>
  </w:style>
  <w:style w:type="character" w:customStyle="1" w:styleId="afd">
    <w:name w:val="כותרת משנה תו"/>
    <w:basedOn w:val="a1"/>
    <w:link w:val="afc"/>
    <w:uiPriority w:val="11"/>
    <w:rsid w:val="003018AB"/>
    <w:rPr>
      <w:i/>
      <w:iCs/>
      <w:color w:val="575F6D"/>
      <w:spacing w:val="5"/>
      <w:sz w:val="24"/>
      <w:szCs w:val="24"/>
    </w:rPr>
  </w:style>
  <w:style w:type="character" w:styleId="afe">
    <w:name w:val="Subtle Emphasis"/>
    <w:basedOn w:val="a1"/>
    <w:uiPriority w:val="19"/>
    <w:qFormat/>
    <w:rsid w:val="003018AB"/>
    <w:rPr>
      <w:i/>
      <w:iCs/>
      <w:color w:val="E65B01"/>
    </w:rPr>
  </w:style>
  <w:style w:type="character" w:styleId="aff">
    <w:name w:val="Subtle Reference"/>
    <w:basedOn w:val="a1"/>
    <w:uiPriority w:val="31"/>
    <w:qFormat/>
    <w:rsid w:val="003018AB"/>
    <w:rPr>
      <w:b/>
      <w:bCs/>
      <w:i/>
      <w:iCs/>
      <w:color w:val="3667C3"/>
    </w:rPr>
  </w:style>
  <w:style w:type="paragraph" w:styleId="aff0">
    <w:name w:val="Title"/>
    <w:basedOn w:val="a0"/>
    <w:link w:val="aff1"/>
    <w:uiPriority w:val="10"/>
    <w:rsid w:val="003018AB"/>
    <w:rPr>
      <w:smallCaps/>
      <w:color w:val="FE8637"/>
      <w:spacing w:val="10"/>
      <w:sz w:val="48"/>
      <w:szCs w:val="48"/>
    </w:rPr>
  </w:style>
  <w:style w:type="character" w:customStyle="1" w:styleId="aff1">
    <w:name w:val="כותרת טקסט תו"/>
    <w:basedOn w:val="a1"/>
    <w:link w:val="aff0"/>
    <w:uiPriority w:val="10"/>
    <w:rsid w:val="003018AB"/>
    <w:rPr>
      <w:rFonts w:ascii="Century Schoolbook" w:eastAsia="Times New Roman" w:hAnsi="Century Schoolbook" w:cs="Times New Roman"/>
      <w:smallCaps/>
      <w:color w:val="FE8637"/>
      <w:spacing w:val="10"/>
      <w:sz w:val="48"/>
      <w:szCs w:val="48"/>
    </w:rPr>
  </w:style>
  <w:style w:type="paragraph" w:styleId="af0">
    <w:name w:val="No Spacing"/>
    <w:uiPriority w:val="1"/>
    <w:unhideWhenUsed/>
    <w:qFormat/>
    <w:rsid w:val="003018AB"/>
    <w:pPr>
      <w:bidi/>
    </w:pPr>
    <w:rPr>
      <w:rFonts w:eastAsia="Times New Roman" w:cs="Times New Roman"/>
      <w:color w:val="414751"/>
    </w:rPr>
  </w:style>
  <w:style w:type="paragraph" w:customStyle="1" w:styleId="aff2">
    <w:name w:val="תיבה צידית"/>
    <w:basedOn w:val="a0"/>
    <w:uiPriority w:val="2"/>
    <w:semiHidden/>
    <w:unhideWhenUsed/>
    <w:rsid w:val="003018AB"/>
    <w:pPr>
      <w:spacing w:line="300" w:lineRule="auto"/>
    </w:pPr>
    <w:rPr>
      <w:b/>
      <w:bCs/>
      <w:color w:val="E65B01"/>
      <w:sz w:val="16"/>
      <w:szCs w:val="16"/>
    </w:rPr>
  </w:style>
  <w:style w:type="paragraph" w:styleId="aff3">
    <w:name w:val="Balloon Text"/>
    <w:basedOn w:val="a0"/>
    <w:link w:val="aff4"/>
    <w:uiPriority w:val="99"/>
    <w:semiHidden/>
    <w:unhideWhenUsed/>
    <w:rsid w:val="003018AB"/>
    <w:rPr>
      <w:rFonts w:hAnsi="Tahoma"/>
      <w:sz w:val="16"/>
      <w:szCs w:val="16"/>
    </w:rPr>
  </w:style>
  <w:style w:type="character" w:customStyle="1" w:styleId="aff4">
    <w:name w:val="טקסט בלונים תו"/>
    <w:basedOn w:val="a1"/>
    <w:link w:val="aff3"/>
    <w:uiPriority w:val="99"/>
    <w:semiHidden/>
    <w:rsid w:val="003018AB"/>
    <w:rPr>
      <w:rFonts w:eastAsia="Times New Roman" w:hAnsi="Tahoma" w:cs="Times New Roman"/>
      <w:color w:val="414751"/>
      <w:sz w:val="16"/>
      <w:szCs w:val="16"/>
    </w:rPr>
  </w:style>
  <w:style w:type="character" w:styleId="aff5">
    <w:name w:val="Placeholder Text"/>
    <w:basedOn w:val="a1"/>
    <w:uiPriority w:val="99"/>
    <w:unhideWhenUsed/>
    <w:rsid w:val="003018AB"/>
    <w:rPr>
      <w:color w:val="808080"/>
    </w:rPr>
  </w:style>
  <w:style w:type="paragraph" w:customStyle="1" w:styleId="13">
    <w:name w:val="כתובת להחזרה1"/>
    <w:basedOn w:val="a0"/>
    <w:uiPriority w:val="2"/>
    <w:qFormat/>
    <w:rsid w:val="003018AB"/>
    <w:rPr>
      <w:color w:val="FFFFFF"/>
      <w:spacing w:val="20"/>
    </w:rPr>
  </w:style>
  <w:style w:type="paragraph" w:styleId="aff6">
    <w:name w:val="Date"/>
    <w:basedOn w:val="a0"/>
    <w:next w:val="a0"/>
    <w:link w:val="aff7"/>
    <w:uiPriority w:val="99"/>
    <w:unhideWhenUsed/>
    <w:rsid w:val="003018AB"/>
    <w:rPr>
      <w:b/>
      <w:bCs/>
      <w:color w:val="FE8637"/>
    </w:rPr>
  </w:style>
  <w:style w:type="character" w:customStyle="1" w:styleId="aff7">
    <w:name w:val="תאריך תו"/>
    <w:basedOn w:val="a1"/>
    <w:link w:val="aff6"/>
    <w:uiPriority w:val="99"/>
    <w:rsid w:val="003018AB"/>
    <w:rPr>
      <w:rFonts w:eastAsia="Times New Roman" w:cs="Times New Roman"/>
      <w:b/>
      <w:bCs/>
      <w:color w:val="FE8637"/>
      <w:sz w:val="20"/>
      <w:szCs w:val="20"/>
    </w:rPr>
  </w:style>
  <w:style w:type="paragraph" w:styleId="aff8">
    <w:name w:val="Signature"/>
    <w:basedOn w:val="af1"/>
    <w:link w:val="aff9"/>
    <w:uiPriority w:val="99"/>
    <w:unhideWhenUsed/>
    <w:rsid w:val="003018AB"/>
    <w:pPr>
      <w:spacing w:before="0" w:after="0"/>
      <w:contextualSpacing/>
    </w:pPr>
  </w:style>
  <w:style w:type="character" w:customStyle="1" w:styleId="aff9">
    <w:name w:val="חתימה תו"/>
    <w:basedOn w:val="a1"/>
    <w:link w:val="aff8"/>
    <w:uiPriority w:val="99"/>
    <w:rsid w:val="003018AB"/>
    <w:rPr>
      <w:color w:val="414751"/>
      <w:sz w:val="20"/>
    </w:rPr>
  </w:style>
  <w:style w:type="paragraph" w:customStyle="1" w:styleId="affa">
    <w:name w:val="שם נמען"/>
    <w:basedOn w:val="a0"/>
    <w:uiPriority w:val="3"/>
    <w:qFormat/>
    <w:rsid w:val="003018AB"/>
    <w:pPr>
      <w:spacing w:before="480"/>
      <w:contextualSpacing/>
    </w:pPr>
    <w:rPr>
      <w:b/>
      <w:bCs/>
    </w:rPr>
  </w:style>
  <w:style w:type="paragraph" w:styleId="affb">
    <w:name w:val="List Paragraph"/>
    <w:basedOn w:val="a0"/>
    <w:uiPriority w:val="39"/>
    <w:unhideWhenUsed/>
    <w:qFormat/>
    <w:rsid w:val="003018AB"/>
    <w:pPr>
      <w:ind w:left="720"/>
    </w:pPr>
  </w:style>
  <w:style w:type="paragraph" w:customStyle="1" w:styleId="1">
    <w:name w:val="תבליט 1"/>
    <w:basedOn w:val="affb"/>
    <w:uiPriority w:val="37"/>
    <w:qFormat/>
    <w:rsid w:val="003018AB"/>
    <w:pPr>
      <w:numPr>
        <w:numId w:val="3"/>
      </w:numPr>
      <w:contextualSpacing/>
    </w:pPr>
    <w:rPr>
      <w:color w:val="auto"/>
    </w:rPr>
  </w:style>
  <w:style w:type="paragraph" w:customStyle="1" w:styleId="2">
    <w:name w:val="תבליט 2"/>
    <w:basedOn w:val="affb"/>
    <w:uiPriority w:val="37"/>
    <w:qFormat/>
    <w:rsid w:val="003018AB"/>
    <w:pPr>
      <w:numPr>
        <w:ilvl w:val="1"/>
        <w:numId w:val="3"/>
      </w:numPr>
      <w:contextualSpacing/>
    </w:pPr>
    <w:rPr>
      <w:color w:val="auto"/>
    </w:rPr>
  </w:style>
  <w:style w:type="paragraph" w:customStyle="1" w:styleId="affc">
    <w:name w:val="שם החברה"/>
    <w:basedOn w:val="a0"/>
    <w:uiPriority w:val="4"/>
    <w:qFormat/>
    <w:rsid w:val="003018AB"/>
    <w:rPr>
      <w:color w:val="FFFFFF"/>
      <w:spacing w:val="20"/>
    </w:rPr>
  </w:style>
  <w:style w:type="character" w:styleId="Hyperlink">
    <w:name w:val="Hyperlink"/>
    <w:basedOn w:val="a1"/>
    <w:uiPriority w:val="99"/>
    <w:unhideWhenUsed/>
    <w:rsid w:val="008106A7"/>
    <w:rPr>
      <w:color w:val="0000FF"/>
      <w:u w:val="single"/>
    </w:rPr>
  </w:style>
  <w:style w:type="paragraph" w:styleId="affd">
    <w:name w:val="footnote text"/>
    <w:basedOn w:val="a0"/>
    <w:link w:val="affe"/>
    <w:uiPriority w:val="99"/>
    <w:qFormat/>
    <w:rsid w:val="00101D79"/>
    <w:rPr>
      <w:rFonts w:ascii="Times New Roman" w:hAnsi="Times New Roman" w:cs="Miriam"/>
      <w:noProof/>
      <w:color w:val="auto"/>
      <w:lang w:eastAsia="he-IL"/>
    </w:rPr>
  </w:style>
  <w:style w:type="character" w:customStyle="1" w:styleId="affe">
    <w:name w:val="טקסט הערת שוליים תו"/>
    <w:basedOn w:val="a1"/>
    <w:link w:val="affd"/>
    <w:uiPriority w:val="99"/>
    <w:rsid w:val="00101D79"/>
    <w:rPr>
      <w:rFonts w:ascii="Times New Roman" w:eastAsia="Times New Roman" w:hAnsi="Times New Roman" w:cs="Miriam"/>
      <w:noProof/>
      <w:lang w:eastAsia="he-IL"/>
    </w:rPr>
  </w:style>
  <w:style w:type="character" w:styleId="afff">
    <w:name w:val="footnote reference"/>
    <w:basedOn w:val="a1"/>
    <w:uiPriority w:val="99"/>
    <w:semiHidden/>
    <w:unhideWhenUsed/>
    <w:rsid w:val="00A518EC"/>
    <w:rPr>
      <w:vertAlign w:val="superscript"/>
    </w:rPr>
  </w:style>
  <w:style w:type="paragraph" w:customStyle="1" w:styleId="afff0">
    <w:name w:val="כתיבה רגילה"/>
    <w:basedOn w:val="a0"/>
    <w:qFormat/>
    <w:rsid w:val="00DD62E9"/>
    <w:pPr>
      <w:widowControl w:val="0"/>
      <w:tabs>
        <w:tab w:val="left" w:pos="720"/>
      </w:tabs>
      <w:snapToGrid w:val="0"/>
      <w:spacing w:line="360" w:lineRule="auto"/>
      <w:contextualSpacing/>
      <w:jc w:val="both"/>
    </w:pPr>
    <w:rPr>
      <w:rFonts w:ascii="Times New Roman" w:hAnsi="Times New Roman" w:cs="FrankRuehl"/>
      <w:color w:val="auto"/>
      <w:szCs w:val="24"/>
      <w:lang w:eastAsia="he-IL"/>
    </w:rPr>
  </w:style>
  <w:style w:type="character" w:styleId="afff1">
    <w:name w:val="Unresolved Mention"/>
    <w:basedOn w:val="a1"/>
    <w:uiPriority w:val="99"/>
    <w:semiHidden/>
    <w:unhideWhenUsed/>
    <w:rsid w:val="00547475"/>
    <w:rPr>
      <w:color w:val="605E5C"/>
      <w:shd w:val="clear" w:color="auto" w:fill="E1DFDD"/>
    </w:rPr>
  </w:style>
  <w:style w:type="paragraph" w:styleId="NormalWeb">
    <w:name w:val="Normal (Web)"/>
    <w:basedOn w:val="a0"/>
    <w:uiPriority w:val="99"/>
    <w:semiHidden/>
    <w:unhideWhenUsed/>
    <w:rsid w:val="008C3AF6"/>
    <w:pPr>
      <w:bidi w:val="0"/>
      <w:spacing w:before="100" w:beforeAutospacing="1" w:after="100" w:afterAutospacing="1"/>
    </w:pPr>
    <w:rPr>
      <w:rFonts w:ascii="Times New Roman" w:hAnsi="Times New Roman"/>
      <w:color w:val="auto"/>
      <w:sz w:val="24"/>
      <w:szCs w:val="24"/>
    </w:rPr>
  </w:style>
  <w:style w:type="character" w:styleId="FollowedHyperlink">
    <w:name w:val="FollowedHyperlink"/>
    <w:basedOn w:val="a1"/>
    <w:uiPriority w:val="99"/>
    <w:semiHidden/>
    <w:unhideWhenUsed/>
    <w:rsid w:val="003400ED"/>
    <w:rPr>
      <w:color w:val="800080" w:themeColor="followedHyperlink"/>
      <w:u w:val="single"/>
    </w:rPr>
  </w:style>
  <w:style w:type="paragraph" w:customStyle="1" w:styleId="22">
    <w:name w:val="סגנון2"/>
    <w:basedOn w:val="a0"/>
    <w:link w:val="210"/>
    <w:qFormat/>
    <w:rsid w:val="009F6FDA"/>
    <w:pPr>
      <w:widowControl w:val="0"/>
      <w:tabs>
        <w:tab w:val="left" w:pos="720"/>
      </w:tabs>
      <w:ind w:right="720" w:hanging="720"/>
      <w:jc w:val="center"/>
    </w:pPr>
    <w:rPr>
      <w:rFonts w:ascii="Times New Roman" w:hAnsi="Times New Roman" w:cs="Guttman Mantova-Decor"/>
      <w:snapToGrid w:val="0"/>
      <w:color w:val="auto"/>
      <w:sz w:val="24"/>
      <w:u w:val="double"/>
    </w:rPr>
  </w:style>
  <w:style w:type="paragraph" w:customStyle="1" w:styleId="23">
    <w:name w:val="ציטוט2"/>
    <w:basedOn w:val="a0"/>
    <w:semiHidden/>
    <w:rsid w:val="00111392"/>
    <w:pPr>
      <w:keepLines/>
      <w:spacing w:line="360" w:lineRule="auto"/>
      <w:ind w:left="1418" w:right="1418"/>
      <w:jc w:val="both"/>
    </w:pPr>
    <w:rPr>
      <w:rFonts w:ascii="Times New Roman" w:hAnsi="Times New Roman" w:cs="David"/>
      <w:color w:val="auto"/>
      <w:sz w:val="16"/>
      <w:szCs w:val="24"/>
    </w:rPr>
  </w:style>
  <w:style w:type="paragraph" w:customStyle="1" w:styleId="14">
    <w:name w:val="ציטוט1"/>
    <w:basedOn w:val="a0"/>
    <w:qFormat/>
    <w:rsid w:val="00907EB5"/>
    <w:pPr>
      <w:keepLines/>
      <w:spacing w:line="360" w:lineRule="auto"/>
      <w:ind w:right="170"/>
      <w:jc w:val="both"/>
    </w:pPr>
    <w:rPr>
      <w:rFonts w:ascii="Times New Roman" w:hAnsi="Times New Roman" w:cs="David"/>
      <w:color w:val="auto"/>
      <w:sz w:val="16"/>
      <w:szCs w:val="22"/>
    </w:rPr>
  </w:style>
  <w:style w:type="character" w:customStyle="1" w:styleId="mw-page-title-main">
    <w:name w:val="mw-page-title-main"/>
    <w:basedOn w:val="a1"/>
    <w:rsid w:val="00AD30B2"/>
  </w:style>
  <w:style w:type="character" w:customStyle="1" w:styleId="210">
    <w:name w:val="סגנון2 תו1"/>
    <w:basedOn w:val="a1"/>
    <w:link w:val="22"/>
    <w:rsid w:val="000375B6"/>
    <w:rPr>
      <w:rFonts w:ascii="Times New Roman" w:eastAsia="Times New Roman" w:hAnsi="Times New Roman" w:cs="Guttman Mantova-Decor"/>
      <w:snapToGrid w:val="0"/>
      <w:sz w:val="24"/>
      <w:u w:val="doub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4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6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28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5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1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4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8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81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34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62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95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03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24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70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96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49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80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540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rafi%20stern\Application%20Data\Microsoft\Templates\Letter.dotx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גליון חגיגי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301B52F-760C-4255-80AB-E3BDF594A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</Template>
  <TotalTime>1</TotalTime>
  <Pages>1</Pages>
  <Words>360</Words>
  <Characters>1800</Characters>
  <Application>Microsoft Office Word</Application>
  <DocSecurity>0</DocSecurity>
  <Lines>15</Lines>
  <Paragraphs>4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הלכה בגבעה  / עלון בית הכנסת לשבת וכל ימות השנה</Company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Rafael Stern</cp:lastModifiedBy>
  <cp:revision>2</cp:revision>
  <cp:lastPrinted>2024-03-13T08:23:00Z</cp:lastPrinted>
  <dcterms:created xsi:type="dcterms:W3CDTF">2024-10-15T18:36:00Z</dcterms:created>
  <dcterms:modified xsi:type="dcterms:W3CDTF">2024-10-15T18:36:00Z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LCID">
    <vt:i4>1037</vt:i4>
  </property>
  <property fmtid="{D5CDD505-2E9C-101B-9397-08002B2CF9AE}" pid="3" name="_Version">
    <vt:lpwstr>12.0.4518</vt:lpwstr>
  </property>
  <property fmtid="{D5CDD505-2E9C-101B-9397-08002B2CF9AE}" pid="4" name="_TemplateID">
    <vt:lpwstr>TC101927481037</vt:lpwstr>
  </property>
</Properties>
</file>