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32A92" w14:textId="5C965986" w:rsidR="00384B6A" w:rsidRPr="009B27EB" w:rsidRDefault="00384B6A" w:rsidP="007D06DB">
      <w:pPr>
        <w:spacing w:line="276" w:lineRule="auto"/>
        <w:rPr>
          <w:sz w:val="28"/>
          <w:szCs w:val="28"/>
        </w:rPr>
        <w:sectPr w:rsidR="00384B6A" w:rsidRPr="009B27EB" w:rsidSect="00C31CF5">
          <w:headerReference w:type="default" r:id="rId9"/>
          <w:footerReference w:type="default" r:id="rId10"/>
          <w:type w:val="continuous"/>
          <w:pgSz w:w="11907" w:h="16839" w:code="9"/>
          <w:pgMar w:top="284" w:right="1134" w:bottom="567" w:left="2693" w:header="709" w:footer="1134" w:gutter="0"/>
          <w:cols w:num="2" w:space="720"/>
          <w:titlePg/>
          <w:bidi/>
          <w:rtlGutter/>
          <w:docGrid w:linePitch="360"/>
        </w:sectPr>
      </w:pPr>
      <w:bookmarkStart w:id="0" w:name="_Hlk121807708"/>
    </w:p>
    <w:p w14:paraId="45BF8C53" w14:textId="355CBAF3" w:rsidR="00AB49D1" w:rsidRDefault="00242D42" w:rsidP="007D06DB">
      <w:pPr>
        <w:spacing w:line="276" w:lineRule="auto"/>
        <w:ind w:firstLine="720"/>
        <w:jc w:val="right"/>
        <w:rPr>
          <w:sz w:val="22"/>
          <w:szCs w:val="22"/>
          <w:rtl/>
        </w:rPr>
      </w:pPr>
      <w:r>
        <w:rPr>
          <w:noProof/>
          <w:sz w:val="24"/>
          <w:szCs w:val="24"/>
          <w:rtl/>
          <w:lang w:val="he-I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799198" wp14:editId="3F252CEA">
                <wp:simplePos x="0" y="0"/>
                <wp:positionH relativeFrom="column">
                  <wp:posOffset>-1078563</wp:posOffset>
                </wp:positionH>
                <wp:positionV relativeFrom="paragraph">
                  <wp:posOffset>260978</wp:posOffset>
                </wp:positionV>
                <wp:extent cx="697167" cy="333428"/>
                <wp:effectExtent l="0" t="0" r="27305" b="28575"/>
                <wp:wrapNone/>
                <wp:docPr id="1751086711" name="תיבת טקסט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167" cy="3334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62B43B" w14:textId="42582F8E" w:rsidR="00242D42" w:rsidRDefault="00242D42">
                            <w:pPr>
                              <w:rPr>
                                <w:rtl/>
                              </w:rPr>
                            </w:pPr>
                            <w:proofErr w:type="spellStart"/>
                            <w:r>
                              <w:rPr>
                                <w:rFonts w:hint="cs"/>
                                <w:rtl/>
                              </w:rPr>
                              <w:t>גליון</w:t>
                            </w:r>
                            <w:proofErr w:type="spellEnd"/>
                            <w:r>
                              <w:rPr>
                                <w:rFonts w:hint="cs"/>
                                <w:rtl/>
                              </w:rPr>
                              <w:t xml:space="preserve"> 8</w:t>
                            </w:r>
                            <w:r w:rsidR="005C2BED">
                              <w:rPr>
                                <w:rFonts w:hint="cs"/>
                                <w:rtl/>
                              </w:rPr>
                              <w:t>4</w:t>
                            </w:r>
                            <w:r w:rsidR="003C6F27">
                              <w:rPr>
                                <w:rFonts w:hint="cs"/>
                                <w:rtl/>
                              </w:rPr>
                              <w:t>2</w:t>
                            </w:r>
                          </w:p>
                          <w:p w14:paraId="78AA7CCF" w14:textId="77777777" w:rsidR="00964CF4" w:rsidRDefault="00964CF4">
                            <w:pPr>
                              <w:rPr>
                                <w:rtl/>
                              </w:rPr>
                            </w:pPr>
                          </w:p>
                          <w:p w14:paraId="73A6C03D" w14:textId="77777777" w:rsidR="00242D42" w:rsidRDefault="00242D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799198" id="_x0000_t202" coordsize="21600,21600" o:spt="202" path="m,l,21600r21600,l21600,xe">
                <v:stroke joinstyle="miter"/>
                <v:path gradientshapeok="t" o:connecttype="rect"/>
              </v:shapetype>
              <v:shape id="תיבת טקסט 9" o:spid="_x0000_s1026" type="#_x0000_t202" style="position:absolute;left:0;text-align:left;margin-left:-84.95pt;margin-top:20.55pt;width:54.9pt;height:26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" fillcolor="white [3201]" strokeweight=".5pt">
                <v:textbox>
                  <w:txbxContent>
                    <w:p w14:paraId="4162B43B" w14:textId="42582F8E" w:rsidR="00242D42" w:rsidRDefault="00242D42">
                      <w:pPr>
                        <w:rPr>
                          <w:rtl/>
                        </w:rPr>
                      </w:pPr>
                      <w:proofErr w:type="spellStart"/>
                      <w:r>
                        <w:rPr>
                          <w:rFonts w:hint="cs"/>
                          <w:rtl/>
                        </w:rPr>
                        <w:t>גליון</w:t>
                      </w:r>
                      <w:proofErr w:type="spellEnd"/>
                      <w:r>
                        <w:rPr>
                          <w:rFonts w:hint="cs"/>
                          <w:rtl/>
                        </w:rPr>
                        <w:t xml:space="preserve"> 8</w:t>
                      </w:r>
                      <w:r w:rsidR="005C2BED">
                        <w:rPr>
                          <w:rFonts w:hint="cs"/>
                          <w:rtl/>
                        </w:rPr>
                        <w:t>4</w:t>
                      </w:r>
                      <w:r w:rsidR="003C6F27">
                        <w:rPr>
                          <w:rFonts w:hint="cs"/>
                          <w:rtl/>
                        </w:rPr>
                        <w:t>2</w:t>
                      </w:r>
                    </w:p>
                    <w:p w14:paraId="78AA7CCF" w14:textId="77777777" w:rsidR="00964CF4" w:rsidRDefault="00964CF4">
                      <w:pPr>
                        <w:rPr>
                          <w:rtl/>
                        </w:rPr>
                      </w:pPr>
                    </w:p>
                    <w:p w14:paraId="73A6C03D" w14:textId="77777777" w:rsidR="00242D42" w:rsidRDefault="00242D42"/>
                  </w:txbxContent>
                </v:textbox>
              </v:shape>
            </w:pict>
          </mc:Fallback>
        </mc:AlternateContent>
      </w:r>
    </w:p>
    <w:p w14:paraId="673F8117" w14:textId="0135F635" w:rsidR="00DA5D21" w:rsidRDefault="00DA5D21" w:rsidP="007D06DB">
      <w:pPr>
        <w:spacing w:line="276" w:lineRule="auto"/>
        <w:ind w:firstLine="720"/>
        <w:jc w:val="right"/>
        <w:rPr>
          <w:sz w:val="22"/>
          <w:szCs w:val="22"/>
          <w:rtl/>
        </w:rPr>
      </w:pPr>
    </w:p>
    <w:p w14:paraId="5761C4EB" w14:textId="2F7B1108" w:rsidR="001E38B3" w:rsidRPr="009B27EB" w:rsidRDefault="00D6668D" w:rsidP="00BF10E7">
      <w:pPr>
        <w:spacing w:line="276" w:lineRule="auto"/>
        <w:ind w:firstLine="720"/>
        <w:jc w:val="right"/>
        <w:rPr>
          <w:sz w:val="28"/>
          <w:szCs w:val="28"/>
          <w:rtl/>
        </w:rPr>
      </w:pPr>
      <w:r w:rsidRPr="009B27EB">
        <w:rPr>
          <w:rFonts w:ascii="David" w:hAnsi="David" w:cs="David"/>
          <w:noProof/>
          <w:color w:val="FF0000"/>
          <w:sz w:val="28"/>
          <w:szCs w:val="28"/>
          <w:rtl/>
        </w:rPr>
        <mc:AlternateContent>
          <mc:Choice Requires="wpg">
            <w:drawing>
              <wp:anchor distT="0" distB="0" distL="228600" distR="114300" simplePos="0" relativeHeight="251657216" behindDoc="0" locked="0" layoutInCell="1" allowOverlap="1" wp14:anchorId="2CFACE3C" wp14:editId="0FECB96A">
                <wp:simplePos x="0" y="0"/>
                <wp:positionH relativeFrom="page">
                  <wp:posOffset>374015</wp:posOffset>
                </wp:positionH>
                <wp:positionV relativeFrom="page">
                  <wp:posOffset>493699</wp:posOffset>
                </wp:positionV>
                <wp:extent cx="1267460" cy="10641330"/>
                <wp:effectExtent l="19050" t="0" r="27940" b="32385"/>
                <wp:wrapSquare wrapText="bothSides"/>
                <wp:docPr id="5" name="Group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flipH="1">
                          <a:off x="0" y="0"/>
                          <a:ext cx="1267460" cy="10641330"/>
                          <a:chOff x="9540" y="45"/>
                          <a:chExt cx="1996" cy="16133"/>
                        </a:xfrm>
                        <a:blipFill>
                          <a:blip r:embed="rId11"/>
                          <a:tile tx="0" ty="0" sx="100000" sy="100000" flip="none" algn="tl"/>
                        </a:blipFill>
                      </wpg:grpSpPr>
                      <wps:wsp>
                        <wps:cNvPr id="6" name="Rectangle 155"/>
                        <wps:cNvSpPr>
                          <a:spLocks noChangeArrowheads="1"/>
                        </wps:cNvSpPr>
                        <wps:spPr bwMode="auto">
                          <a:xfrm>
                            <a:off x="9857" y="45"/>
                            <a:ext cx="1512" cy="16114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BFB675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AutoShape 156"/>
                        <wps:cNvCnPr>
                          <a:cxnSpLocks noChangeShapeType="1"/>
                        </wps:cNvCnPr>
                        <wps:spPr bwMode="auto">
                          <a:xfrm>
                            <a:off x="9540" y="45"/>
                            <a:ext cx="0" cy="16114"/>
                          </a:xfrm>
                          <a:prstGeom prst="straightConnector1">
                            <a:avLst/>
                          </a:prstGeom>
                          <a:grpFill/>
                          <a:ln w="12700">
                            <a:solidFill>
                              <a:srgbClr val="FECEAE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8" name="AutoShape 157"/>
                        <wps:cNvCnPr>
                          <a:cxnSpLocks noChangeShapeType="1"/>
                        </wps:cNvCnPr>
                        <wps:spPr bwMode="auto">
                          <a:xfrm>
                            <a:off x="11536" y="68"/>
                            <a:ext cx="0" cy="16110"/>
                          </a:xfrm>
                          <a:prstGeom prst="straightConnector1">
                            <a:avLst/>
                          </a:prstGeom>
                          <a:grpFill/>
                          <a:ln w="28575">
                            <a:solidFill>
                              <a:srgbClr val="FE8637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  <wps:wsp>
                        <wps:cNvPr id="9" name="AutoShape 158"/>
                        <wps:cNvCnPr>
                          <a:cxnSpLocks noChangeShapeType="1"/>
                        </wps:cNvCnPr>
                        <wps:spPr bwMode="auto">
                          <a:xfrm>
                            <a:off x="9768" y="45"/>
                            <a:ext cx="0" cy="16114"/>
                          </a:xfrm>
                          <a:prstGeom prst="straightConnector1">
                            <a:avLst/>
                          </a:prstGeom>
                          <a:grpFill/>
                          <a:ln w="57150">
                            <a:solidFill>
                              <a:srgbClr val="FECEAE"/>
                            </a:solidFill>
                            <a:round/>
                            <a:headEnd/>
                            <a:tailEnd/>
                          </a:ln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63712245" id="Group 154" o:spid="_x0000_s1026" style="position:absolute;left:0;text-align:left;margin-left:29.45pt;margin-top:38.85pt;width:99.8pt;height:837.9pt;flip:x;z-index:251657216;mso-height-percent:1000;mso-wrap-distance-left:18pt;mso-position-horizontal-relative:page;mso-position-vertical-relative:page;mso-height-percent:1000" coordorigin="9540,45" coordsize="1996,1613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">
                <v:rect id="Rectangle 155" o:spid="_x0000_s1027" style="position:absolute;left:9857;top:45;width:1512;height:161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" filled="f" stroked="f" strokecolor="#bfb675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6" o:spid="_x0000_s1028" type="#_x0000_t32" style="position:absolute;left:9540;top:45;width:0;height:161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" strokecolor="#feceae" strokeweight="1pt"/>
                <v:shape id="AutoShape 157" o:spid="_x0000_s1029" type="#_x0000_t32" style="position:absolute;left:11536;top:68;width:0;height:161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" strokecolor="#fe8637" strokeweight="2.25pt"/>
                <v:shape id="AutoShape 158" o:spid="_x0000_s1030" type="#_x0000_t32" style="position:absolute;left:9768;top:45;width:0;height:1611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" strokecolor="#feceae" strokeweight="4.5pt"/>
                <w10:wrap type="square" anchorx="page" anchory="page"/>
              </v:group>
            </w:pict>
          </mc:Fallback>
        </mc:AlternateContent>
      </w:r>
      <w:r w:rsidR="001E38B3" w:rsidRPr="009B27EB">
        <w:rPr>
          <w:rFonts w:hint="cs"/>
          <w:sz w:val="22"/>
          <w:szCs w:val="22"/>
          <w:rtl/>
        </w:rPr>
        <w:t>בס"ד</w:t>
      </w:r>
      <w:r w:rsidR="00B555AD" w:rsidRPr="009B27EB">
        <w:rPr>
          <w:rFonts w:hint="cs"/>
          <w:sz w:val="22"/>
          <w:szCs w:val="22"/>
          <w:rtl/>
        </w:rPr>
        <w:t>,</w:t>
      </w:r>
      <w:r w:rsidR="00FD754F">
        <w:rPr>
          <w:rFonts w:hint="cs"/>
          <w:sz w:val="22"/>
          <w:szCs w:val="22"/>
          <w:rtl/>
        </w:rPr>
        <w:t xml:space="preserve"> עש"ק לסדר</w:t>
      </w:r>
      <w:r w:rsidR="00180714">
        <w:rPr>
          <w:rFonts w:hint="cs"/>
          <w:sz w:val="22"/>
          <w:szCs w:val="22"/>
          <w:rtl/>
        </w:rPr>
        <w:t xml:space="preserve"> "</w:t>
      </w:r>
      <w:r w:rsidR="008679A7">
        <w:rPr>
          <w:rFonts w:hint="cs"/>
          <w:sz w:val="22"/>
          <w:szCs w:val="22"/>
          <w:rtl/>
        </w:rPr>
        <w:t xml:space="preserve">שהיו ישראל </w:t>
      </w:r>
      <w:proofErr w:type="spellStart"/>
      <w:r w:rsidR="008679A7">
        <w:rPr>
          <w:rFonts w:hint="cs"/>
          <w:sz w:val="22"/>
          <w:szCs w:val="22"/>
          <w:rtl/>
        </w:rPr>
        <w:t>טרחנין</w:t>
      </w:r>
      <w:proofErr w:type="spellEnd"/>
      <w:r w:rsidR="008679A7">
        <w:rPr>
          <w:rFonts w:hint="cs"/>
          <w:sz w:val="22"/>
          <w:szCs w:val="22"/>
          <w:rtl/>
        </w:rPr>
        <w:t xml:space="preserve"> </w:t>
      </w:r>
      <w:r w:rsidR="008679A7">
        <w:rPr>
          <w:sz w:val="22"/>
          <w:szCs w:val="22"/>
          <w:rtl/>
        </w:rPr>
        <w:t>–</w:t>
      </w:r>
      <w:r w:rsidR="008679A7">
        <w:rPr>
          <w:rFonts w:hint="cs"/>
          <w:sz w:val="22"/>
          <w:szCs w:val="22"/>
          <w:rtl/>
        </w:rPr>
        <w:t>( רש"י דברים א</w:t>
      </w:r>
      <w:r w:rsidR="009126BF">
        <w:rPr>
          <w:rFonts w:hint="cs"/>
          <w:sz w:val="22"/>
          <w:szCs w:val="22"/>
          <w:rtl/>
        </w:rPr>
        <w:t>'</w:t>
      </w:r>
      <w:r w:rsidR="008679A7">
        <w:rPr>
          <w:rFonts w:hint="cs"/>
          <w:sz w:val="22"/>
          <w:szCs w:val="22"/>
          <w:rtl/>
        </w:rPr>
        <w:t xml:space="preserve"> </w:t>
      </w:r>
      <w:proofErr w:type="spellStart"/>
      <w:r w:rsidR="008679A7">
        <w:rPr>
          <w:rFonts w:hint="cs"/>
          <w:sz w:val="22"/>
          <w:szCs w:val="22"/>
          <w:rtl/>
        </w:rPr>
        <w:t>יב</w:t>
      </w:r>
      <w:proofErr w:type="spellEnd"/>
      <w:r w:rsidR="008679A7">
        <w:rPr>
          <w:rFonts w:hint="cs"/>
          <w:sz w:val="22"/>
          <w:szCs w:val="22"/>
          <w:rtl/>
        </w:rPr>
        <w:t>)</w:t>
      </w:r>
      <w:r w:rsidR="00BF2603">
        <w:rPr>
          <w:rFonts w:hint="cs"/>
          <w:sz w:val="22"/>
          <w:szCs w:val="22"/>
          <w:rtl/>
        </w:rPr>
        <w:t>"</w:t>
      </w:r>
      <w:r w:rsidR="007A22B0">
        <w:rPr>
          <w:rFonts w:hint="cs"/>
          <w:sz w:val="22"/>
          <w:szCs w:val="22"/>
          <w:rtl/>
        </w:rPr>
        <w:t xml:space="preserve"> </w:t>
      </w:r>
      <w:r w:rsidR="003C6F27">
        <w:rPr>
          <w:rFonts w:hint="cs"/>
          <w:sz w:val="22"/>
          <w:szCs w:val="22"/>
          <w:rtl/>
        </w:rPr>
        <w:t>דברים</w:t>
      </w:r>
      <w:r w:rsidR="00634619">
        <w:rPr>
          <w:rFonts w:hint="cs"/>
          <w:sz w:val="22"/>
          <w:szCs w:val="22"/>
          <w:rtl/>
        </w:rPr>
        <w:t xml:space="preserve"> תשפ"</w:t>
      </w:r>
      <w:r w:rsidR="00C47121">
        <w:rPr>
          <w:rFonts w:hint="cs"/>
          <w:sz w:val="22"/>
          <w:szCs w:val="22"/>
          <w:rtl/>
        </w:rPr>
        <w:t>ו</w:t>
      </w:r>
    </w:p>
    <w:p w14:paraId="243FF204" w14:textId="4301FD38" w:rsidR="001E38B3" w:rsidRPr="009B27EB" w:rsidRDefault="004D6C30" w:rsidP="00BF10E7">
      <w:pPr>
        <w:bidi w:val="0"/>
        <w:spacing w:line="276" w:lineRule="auto"/>
        <w:rPr>
          <w:sz w:val="28"/>
          <w:szCs w:val="28"/>
        </w:rPr>
      </w:pPr>
      <w:r w:rsidRPr="009B27EB">
        <w:rPr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034A86D5" wp14:editId="6E2A60D5">
                <wp:simplePos x="0" y="0"/>
                <wp:positionH relativeFrom="page">
                  <wp:posOffset>473075</wp:posOffset>
                </wp:positionH>
                <wp:positionV relativeFrom="page">
                  <wp:posOffset>882269</wp:posOffset>
                </wp:positionV>
                <wp:extent cx="940435" cy="10688955"/>
                <wp:effectExtent l="0" t="0" r="0" b="0"/>
                <wp:wrapNone/>
                <wp:docPr id="10" name="Rectangl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940435" cy="10688955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89000"/>
                              </a:schemeClr>
                            </a:gs>
                            <a:gs pos="69000">
                              <a:schemeClr val="accent1">
                                <a:lumMod val="89000"/>
                              </a:schemeClr>
                            </a:gs>
                            <a:gs pos="41000">
                              <a:schemeClr val="accent1">
                                <a:lumMod val="75000"/>
                              </a:schemeClr>
                            </a:gs>
                            <a:gs pos="97000">
                              <a:schemeClr val="accent1">
                                <a:lumMod val="70000"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  <a:tileRect/>
                        </a:gradFill>
                        <a:ln>
                          <a:noFill/>
                        </a:ln>
                      </wps:spPr>
                      <wps:txbx>
                        <w:txbxContent>
                          <w:p w14:paraId="5E84595D" w14:textId="5DE9E660" w:rsidR="00D5078C" w:rsidRPr="0078632C" w:rsidRDefault="00D5078C" w:rsidP="00A54E1D">
                            <w:pPr>
                              <w:pStyle w:val="13"/>
                              <w:rPr>
                                <w:caps/>
                                <w:sz w:val="40"/>
                                <w:szCs w:val="40"/>
                                <w:rtl/>
                              </w:rPr>
                            </w:pPr>
                            <w:r w:rsidRPr="0078632C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>הלכ</w:t>
                            </w:r>
                            <w:r w:rsidR="00C3126A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 xml:space="preserve">ה </w:t>
                            </w:r>
                            <w:r w:rsidRPr="0078632C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 xml:space="preserve">בגבעה / עלון </w:t>
                            </w:r>
                            <w:r w:rsidR="00180420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>שבועי</w:t>
                            </w:r>
                            <w:r w:rsidRPr="0078632C">
                              <w:rPr>
                                <w:rFonts w:hint="cs"/>
                                <w:caps/>
                                <w:sz w:val="40"/>
                                <w:szCs w:val="40"/>
                                <w:rtl/>
                              </w:rPr>
                              <w:t xml:space="preserve"> / </w:t>
                            </w:r>
                            <w:r w:rsidRPr="0078632C">
                              <w:rPr>
                                <w:rFonts w:hint="cs"/>
                                <w:caps/>
                                <w:sz w:val="38"/>
                                <w:szCs w:val="38"/>
                                <w:rtl/>
                              </w:rPr>
                              <w:t>לע"נ הרב משה ב"ר אשר ישעיה ז"ל, נלב"ע י"א טבת תשע"א</w:t>
                            </w:r>
                          </w:p>
                        </w:txbxContent>
                      </wps:txbx>
                      <wps:bodyPr rot="0" vert="vert270" wrap="square" lIns="45720" tIns="685800" rIns="45720" bIns="685800" anchor="t" anchorCtr="0" upright="1">
                        <a:noAutofit/>
                      </wps:bodyPr>
                    </wps:wsp>
                  </a:graphicData>
                </a:graphic>
                <wp14:sizeRelH relativeFrom="leftMargin">
                  <wp14:pctWidth>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rect w14:anchorId="034A86D5" id="Rectangle 159" o:spid="_x0000_s1027" style="position:absolute;margin-left:37.25pt;margin-top:69.45pt;width:74.05pt;height:841.65pt;flip:x;z-index:251658240;visibility:visible;mso-wrap-style:square;mso-width-percent:0;mso-height-percent:10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00;mso-width-relative:lef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" o:allowincell="f" fillcolor="#4071ac [2852]" stroked="f">
                <v:fill color2="#335987 [2244]" rotate="t" focusposition=".5,.5" focussize="" colors="0 #4172ad;26870f #376092;45220f #4172ad;63570f #335a88" focus="100%" type="gradientRadial"/>
                <v:textbox style="layout-flow:vertical;mso-layout-flow-alt:bottom-to-top" inset="3.6pt,54pt,3.6pt,54pt">
                  <w:txbxContent>
                    <w:p w14:paraId="5E84595D" w14:textId="5DE9E660" w:rsidR="00D5078C" w:rsidRPr="0078632C" w:rsidRDefault="00D5078C" w:rsidP="00A54E1D">
                      <w:pPr>
                        <w:pStyle w:val="13"/>
                        <w:rPr>
                          <w:caps/>
                          <w:sz w:val="40"/>
                          <w:szCs w:val="40"/>
                          <w:rtl/>
                        </w:rPr>
                      </w:pPr>
                      <w:r w:rsidRPr="0078632C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>הלכ</w:t>
                      </w:r>
                      <w:r w:rsidR="00C3126A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 xml:space="preserve">ה </w:t>
                      </w:r>
                      <w:r w:rsidRPr="0078632C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 xml:space="preserve">בגבעה / עלון </w:t>
                      </w:r>
                      <w:r w:rsidR="00180420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>שבועי</w:t>
                      </w:r>
                      <w:r w:rsidRPr="0078632C">
                        <w:rPr>
                          <w:rFonts w:hint="cs"/>
                          <w:caps/>
                          <w:sz w:val="40"/>
                          <w:szCs w:val="40"/>
                          <w:rtl/>
                        </w:rPr>
                        <w:t xml:space="preserve"> / </w:t>
                      </w:r>
                      <w:r w:rsidRPr="0078632C">
                        <w:rPr>
                          <w:rFonts w:hint="cs"/>
                          <w:caps/>
                          <w:sz w:val="38"/>
                          <w:szCs w:val="38"/>
                          <w:rtl/>
                        </w:rPr>
                        <w:t>לע"נ הרב משה ב"ר אשר ישעיה ז"ל, נלב"ע י"א טבת תשע"א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031E178A" w14:textId="5C711CC8" w:rsidR="00E46C2F" w:rsidRPr="009B27EB" w:rsidRDefault="00AA15F5" w:rsidP="00BF2603">
      <w:pPr>
        <w:spacing w:line="276" w:lineRule="auto"/>
        <w:jc w:val="center"/>
        <w:rPr>
          <w:sz w:val="28"/>
          <w:szCs w:val="28"/>
          <w:rtl/>
        </w:rPr>
        <w:sectPr w:rsidR="00E46C2F" w:rsidRPr="009B27EB" w:rsidSect="00C31CF5">
          <w:type w:val="continuous"/>
          <w:pgSz w:w="11907" w:h="16839" w:code="9"/>
          <w:pgMar w:top="284" w:right="1134" w:bottom="567" w:left="2693" w:header="709" w:footer="1134" w:gutter="0"/>
          <w:cols w:space="720"/>
          <w:titlePg/>
          <w:bidi/>
          <w:rtlGutter/>
          <w:docGrid w:linePitch="360"/>
        </w:sectPr>
      </w:pPr>
      <w:r w:rsidRPr="009B27EB">
        <w:rPr>
          <w:sz w:val="28"/>
          <w:szCs w:val="28"/>
          <w:rtl/>
        </w:rPr>
        <w:softHyphen/>
      </w:r>
      <w:r w:rsidRPr="009B27EB">
        <w:rPr>
          <w:sz w:val="28"/>
          <w:szCs w:val="28"/>
          <w:rtl/>
        </w:rPr>
        <w:softHyphen/>
      </w:r>
      <w:r w:rsidRPr="009B27EB">
        <w:rPr>
          <w:sz w:val="28"/>
          <w:szCs w:val="28"/>
          <w:rtl/>
        </w:rPr>
        <w:softHyphen/>
      </w:r>
      <w:r w:rsidR="00E14366">
        <w:rPr>
          <w:rFonts w:hint="cs"/>
          <w:sz w:val="28"/>
          <w:szCs w:val="28"/>
          <w:rtl/>
        </w:rPr>
        <w:t>"</w:t>
      </w:r>
      <w:r w:rsidR="008679A7">
        <w:rPr>
          <w:rFonts w:hint="cs"/>
          <w:sz w:val="28"/>
          <w:szCs w:val="28"/>
          <w:rtl/>
        </w:rPr>
        <w:t>מסועים ומכרזים</w:t>
      </w:r>
      <w:r w:rsidR="00A70A86">
        <w:rPr>
          <w:rFonts w:hint="cs"/>
          <w:sz w:val="28"/>
          <w:szCs w:val="28"/>
          <w:rtl/>
        </w:rPr>
        <w:t>"</w:t>
      </w:r>
    </w:p>
    <w:bookmarkEnd w:id="0"/>
    <w:p w14:paraId="495F3E49" w14:textId="23CF0806" w:rsidR="006F7DE2" w:rsidRDefault="004E1426" w:rsidP="00DB77C4">
      <w:pPr>
        <w:pStyle w:val="14"/>
        <w:rPr>
          <w:b/>
          <w:sz w:val="18"/>
          <w:szCs w:val="24"/>
          <w:rtl/>
        </w:rPr>
      </w:pPr>
      <w:r>
        <w:rPr>
          <w:rFonts w:hint="cs"/>
          <w:b/>
          <w:sz w:val="18"/>
          <w:szCs w:val="24"/>
          <w:rtl/>
        </w:rPr>
        <w:t>כמקובל</w:t>
      </w:r>
      <w:r w:rsidR="00915469">
        <w:rPr>
          <w:rFonts w:hint="cs"/>
          <w:b/>
          <w:sz w:val="18"/>
          <w:szCs w:val="24"/>
          <w:rtl/>
        </w:rPr>
        <w:t>,</w:t>
      </w:r>
      <w:r>
        <w:rPr>
          <w:rFonts w:hint="cs"/>
          <w:b/>
          <w:sz w:val="18"/>
          <w:szCs w:val="24"/>
          <w:rtl/>
        </w:rPr>
        <w:t xml:space="preserve"> דרישה תקיפה </w:t>
      </w:r>
      <w:r w:rsidR="008679A7">
        <w:rPr>
          <w:rFonts w:hint="cs"/>
          <w:b/>
          <w:sz w:val="18"/>
          <w:szCs w:val="24"/>
          <w:rtl/>
        </w:rPr>
        <w:t xml:space="preserve">המלווה </w:t>
      </w:r>
      <w:proofErr w:type="spellStart"/>
      <w:r w:rsidR="008679A7">
        <w:rPr>
          <w:rFonts w:hint="cs"/>
          <w:b/>
          <w:sz w:val="18"/>
          <w:szCs w:val="24"/>
          <w:rtl/>
        </w:rPr>
        <w:t>בפירסום</w:t>
      </w:r>
      <w:proofErr w:type="spellEnd"/>
      <w:r w:rsidR="008679A7">
        <w:rPr>
          <w:rFonts w:hint="cs"/>
          <w:b/>
          <w:sz w:val="18"/>
          <w:szCs w:val="24"/>
          <w:rtl/>
        </w:rPr>
        <w:t xml:space="preserve"> רעשני קראה </w:t>
      </w:r>
      <w:r>
        <w:rPr>
          <w:rFonts w:hint="cs"/>
          <w:b/>
          <w:sz w:val="18"/>
          <w:szCs w:val="24"/>
          <w:rtl/>
        </w:rPr>
        <w:t xml:space="preserve">להקמת ועדת חקירה, </w:t>
      </w:r>
      <w:r w:rsidR="008679A7">
        <w:rPr>
          <w:rFonts w:hint="cs"/>
          <w:b/>
          <w:sz w:val="18"/>
          <w:szCs w:val="24"/>
          <w:rtl/>
        </w:rPr>
        <w:t>אודות</w:t>
      </w:r>
      <w:r>
        <w:rPr>
          <w:rFonts w:hint="cs"/>
          <w:b/>
          <w:sz w:val="18"/>
          <w:szCs w:val="24"/>
          <w:rtl/>
        </w:rPr>
        <w:t xml:space="preserve"> בזבוז </w:t>
      </w:r>
      <w:r w:rsidR="008679A7">
        <w:rPr>
          <w:rFonts w:hint="cs"/>
          <w:b/>
          <w:sz w:val="18"/>
          <w:szCs w:val="24"/>
          <w:rtl/>
        </w:rPr>
        <w:t>נוראי ש</w:t>
      </w:r>
      <w:r w:rsidR="00DA5472">
        <w:rPr>
          <w:rFonts w:hint="cs"/>
          <w:b/>
          <w:sz w:val="18"/>
          <w:szCs w:val="24"/>
          <w:rtl/>
        </w:rPr>
        <w:t>ל</w:t>
      </w:r>
      <w:r w:rsidR="008679A7">
        <w:rPr>
          <w:rFonts w:hint="cs"/>
          <w:b/>
          <w:sz w:val="18"/>
          <w:szCs w:val="24"/>
          <w:rtl/>
        </w:rPr>
        <w:t xml:space="preserve"> </w:t>
      </w:r>
      <w:r>
        <w:rPr>
          <w:rFonts w:hint="cs"/>
          <w:b/>
          <w:sz w:val="18"/>
          <w:szCs w:val="24"/>
          <w:rtl/>
        </w:rPr>
        <w:t xml:space="preserve">כספי הקדש שלא לצורך. הטענה </w:t>
      </w:r>
      <w:proofErr w:type="spellStart"/>
      <w:r>
        <w:rPr>
          <w:rFonts w:hint="cs"/>
          <w:b/>
          <w:sz w:val="18"/>
          <w:szCs w:val="24"/>
          <w:rtl/>
        </w:rPr>
        <w:t>היתה</w:t>
      </w:r>
      <w:proofErr w:type="spellEnd"/>
      <w:r>
        <w:rPr>
          <w:rFonts w:hint="cs"/>
          <w:b/>
          <w:sz w:val="18"/>
          <w:szCs w:val="24"/>
          <w:rtl/>
        </w:rPr>
        <w:t xml:space="preserve"> פשוטה, משנה מפורשת היא שמי שאינו יכול לעלות ברגליו, פטור ממצות עליה לרגל </w:t>
      </w:r>
      <w:r w:rsidRPr="00DB77C4">
        <w:rPr>
          <w:rFonts w:hint="cs"/>
          <w:b/>
          <w:rtl/>
        </w:rPr>
        <w:t>(חגיגה פ"א א')</w:t>
      </w:r>
      <w:r>
        <w:rPr>
          <w:rFonts w:hint="cs"/>
          <w:b/>
          <w:sz w:val="18"/>
          <w:szCs w:val="24"/>
          <w:rtl/>
        </w:rPr>
        <w:t xml:space="preserve">. ואע"פ כן </w:t>
      </w:r>
      <w:r w:rsidR="00DB77C4">
        <w:rPr>
          <w:rFonts w:hint="cs"/>
          <w:b/>
          <w:sz w:val="18"/>
          <w:szCs w:val="24"/>
          <w:rtl/>
        </w:rPr>
        <w:t xml:space="preserve">גזבר ההקדש אישר תקציב של </w:t>
      </w:r>
      <w:proofErr w:type="spellStart"/>
      <w:r w:rsidR="00DB77C4">
        <w:rPr>
          <w:rFonts w:hint="cs"/>
          <w:b/>
          <w:sz w:val="18"/>
          <w:szCs w:val="24"/>
          <w:rtl/>
        </w:rPr>
        <w:t>מל</w:t>
      </w:r>
      <w:r w:rsidR="00DA5472">
        <w:rPr>
          <w:rFonts w:hint="cs"/>
          <w:b/>
          <w:sz w:val="18"/>
          <w:szCs w:val="24"/>
          <w:rtl/>
        </w:rPr>
        <w:t>יונ</w:t>
      </w:r>
      <w:proofErr w:type="spellEnd"/>
      <w:r w:rsidR="008679A7">
        <w:rPr>
          <w:rFonts w:hint="cs"/>
          <w:b/>
          <w:sz w:val="18"/>
          <w:szCs w:val="24"/>
          <w:rtl/>
        </w:rPr>
        <w:t xml:space="preserve"> רבים</w:t>
      </w:r>
      <w:r w:rsidR="00DB77C4">
        <w:rPr>
          <w:rFonts w:hint="cs"/>
          <w:b/>
          <w:sz w:val="18"/>
          <w:szCs w:val="24"/>
          <w:rtl/>
        </w:rPr>
        <w:t xml:space="preserve"> למסועים פתוחים</w:t>
      </w:r>
      <w:r w:rsidR="00A676E3">
        <w:rPr>
          <w:rFonts w:hint="cs"/>
          <w:b/>
          <w:sz w:val="18"/>
          <w:szCs w:val="24"/>
          <w:rtl/>
        </w:rPr>
        <w:t xml:space="preserve"> </w:t>
      </w:r>
      <w:r w:rsidR="00A676E3" w:rsidRPr="00A676E3">
        <w:rPr>
          <w:rFonts w:hint="cs"/>
          <w:b/>
          <w:rtl/>
        </w:rPr>
        <w:t>(כמובן עם הכשרים מעולים עבור שבתות וימים טובים)</w:t>
      </w:r>
      <w:r w:rsidR="00DB77C4">
        <w:rPr>
          <w:rFonts w:hint="cs"/>
          <w:b/>
          <w:sz w:val="18"/>
          <w:szCs w:val="24"/>
          <w:rtl/>
        </w:rPr>
        <w:t xml:space="preserve"> שיעלו את עולי הרגל</w:t>
      </w:r>
      <w:r w:rsidR="00A676E3">
        <w:rPr>
          <w:rFonts w:hint="cs"/>
          <w:b/>
          <w:sz w:val="18"/>
          <w:szCs w:val="24"/>
          <w:rtl/>
        </w:rPr>
        <w:t>ים ושאר הבאים</w:t>
      </w:r>
      <w:r w:rsidR="006F7DE2">
        <w:rPr>
          <w:rFonts w:hint="cs"/>
          <w:b/>
          <w:sz w:val="18"/>
          <w:szCs w:val="24"/>
          <w:rtl/>
        </w:rPr>
        <w:t xml:space="preserve"> להר </w:t>
      </w:r>
      <w:r w:rsidR="00A676E3">
        <w:rPr>
          <w:rFonts w:hint="cs"/>
          <w:b/>
          <w:sz w:val="18"/>
          <w:szCs w:val="24"/>
          <w:rtl/>
        </w:rPr>
        <w:t xml:space="preserve">עד לכניסה למקדש </w:t>
      </w:r>
      <w:r w:rsidR="006F7DE2">
        <w:rPr>
          <w:rFonts w:hint="cs"/>
          <w:b/>
          <w:sz w:val="18"/>
          <w:szCs w:val="24"/>
          <w:rtl/>
        </w:rPr>
        <w:t xml:space="preserve">! </w:t>
      </w:r>
    </w:p>
    <w:p w14:paraId="28FDEE75" w14:textId="77777777" w:rsidR="006F7DE2" w:rsidRDefault="006F7DE2" w:rsidP="00DB77C4">
      <w:pPr>
        <w:pStyle w:val="14"/>
        <w:rPr>
          <w:b/>
          <w:sz w:val="18"/>
          <w:szCs w:val="24"/>
          <w:rtl/>
        </w:rPr>
      </w:pPr>
    </w:p>
    <w:p w14:paraId="2716C121" w14:textId="61F3AFF4" w:rsidR="006F7DE2" w:rsidRDefault="006F7DE2" w:rsidP="006F7DE2">
      <w:pPr>
        <w:pStyle w:val="14"/>
        <w:rPr>
          <w:b/>
          <w:sz w:val="18"/>
          <w:szCs w:val="24"/>
          <w:rtl/>
        </w:rPr>
      </w:pPr>
      <w:r>
        <w:rPr>
          <w:rFonts w:hint="cs"/>
          <w:b/>
          <w:sz w:val="18"/>
          <w:szCs w:val="24"/>
          <w:rtl/>
        </w:rPr>
        <w:t>בבדיקה ב'אתר המקדש' לא נמצא דו"ח המפרט את נימוקי ההוצאה, וזאת על סמך האמור בגמרא ב"ב דף ט.: "</w:t>
      </w:r>
      <w:r w:rsidRPr="006F7DE2">
        <w:rPr>
          <w:rFonts w:hint="eastAsia"/>
          <w:b/>
          <w:sz w:val="18"/>
          <w:szCs w:val="24"/>
          <w:rtl/>
        </w:rPr>
        <w:t>אין</w:t>
      </w:r>
      <w:r w:rsidRPr="006F7DE2">
        <w:rPr>
          <w:b/>
          <w:sz w:val="18"/>
          <w:szCs w:val="24"/>
          <w:rtl/>
        </w:rPr>
        <w:t xml:space="preserve"> </w:t>
      </w:r>
      <w:r w:rsidRPr="006F7DE2">
        <w:rPr>
          <w:rFonts w:hint="eastAsia"/>
          <w:b/>
          <w:sz w:val="18"/>
          <w:szCs w:val="24"/>
          <w:rtl/>
        </w:rPr>
        <w:t>מחשבין</w:t>
      </w:r>
      <w:r w:rsidRPr="006F7DE2">
        <w:rPr>
          <w:b/>
          <w:sz w:val="18"/>
          <w:szCs w:val="24"/>
          <w:rtl/>
        </w:rPr>
        <w:t xml:space="preserve"> </w:t>
      </w:r>
      <w:r w:rsidRPr="006F7DE2">
        <w:rPr>
          <w:rFonts w:hint="eastAsia"/>
          <w:b/>
          <w:sz w:val="18"/>
          <w:szCs w:val="24"/>
          <w:rtl/>
        </w:rPr>
        <w:t>בצדקה</w:t>
      </w:r>
      <w:r w:rsidRPr="006F7DE2">
        <w:rPr>
          <w:b/>
          <w:sz w:val="18"/>
          <w:szCs w:val="24"/>
          <w:rtl/>
        </w:rPr>
        <w:t xml:space="preserve"> </w:t>
      </w:r>
      <w:r w:rsidRPr="006F7DE2">
        <w:rPr>
          <w:rFonts w:hint="eastAsia"/>
          <w:b/>
          <w:sz w:val="18"/>
          <w:szCs w:val="24"/>
          <w:rtl/>
        </w:rPr>
        <w:t>עם</w:t>
      </w:r>
      <w:r w:rsidRPr="006F7DE2">
        <w:rPr>
          <w:b/>
          <w:sz w:val="18"/>
          <w:szCs w:val="24"/>
          <w:rtl/>
        </w:rPr>
        <w:t xml:space="preserve"> </w:t>
      </w:r>
      <w:r w:rsidRPr="006F7DE2">
        <w:rPr>
          <w:rFonts w:hint="eastAsia"/>
          <w:b/>
          <w:sz w:val="18"/>
          <w:szCs w:val="24"/>
          <w:rtl/>
        </w:rPr>
        <w:t>גבאי</w:t>
      </w:r>
      <w:r w:rsidRPr="006F7DE2">
        <w:rPr>
          <w:b/>
          <w:sz w:val="18"/>
          <w:szCs w:val="24"/>
          <w:rtl/>
        </w:rPr>
        <w:t xml:space="preserve"> </w:t>
      </w:r>
      <w:r w:rsidRPr="006F7DE2">
        <w:rPr>
          <w:rFonts w:hint="eastAsia"/>
          <w:b/>
          <w:sz w:val="18"/>
          <w:szCs w:val="24"/>
          <w:rtl/>
        </w:rPr>
        <w:t>צדקה</w:t>
      </w:r>
      <w:r w:rsidRPr="006F7DE2">
        <w:rPr>
          <w:b/>
          <w:sz w:val="18"/>
          <w:szCs w:val="24"/>
          <w:rtl/>
        </w:rPr>
        <w:t xml:space="preserve">, </w:t>
      </w:r>
      <w:r w:rsidRPr="006F7DE2">
        <w:rPr>
          <w:rFonts w:hint="eastAsia"/>
          <w:b/>
          <w:sz w:val="18"/>
          <w:szCs w:val="24"/>
          <w:rtl/>
        </w:rPr>
        <w:t>ולא</w:t>
      </w:r>
      <w:r w:rsidRPr="006F7DE2">
        <w:rPr>
          <w:b/>
          <w:sz w:val="18"/>
          <w:szCs w:val="24"/>
          <w:rtl/>
        </w:rPr>
        <w:t xml:space="preserve"> </w:t>
      </w:r>
      <w:r w:rsidRPr="006F7DE2">
        <w:rPr>
          <w:rFonts w:hint="eastAsia"/>
          <w:b/>
          <w:sz w:val="18"/>
          <w:szCs w:val="24"/>
          <w:rtl/>
        </w:rPr>
        <w:t>בהקדש</w:t>
      </w:r>
      <w:r w:rsidRPr="006F7DE2">
        <w:rPr>
          <w:b/>
          <w:sz w:val="18"/>
          <w:szCs w:val="24"/>
          <w:rtl/>
        </w:rPr>
        <w:t xml:space="preserve"> </w:t>
      </w:r>
      <w:r w:rsidRPr="006F7DE2">
        <w:rPr>
          <w:rFonts w:hint="eastAsia"/>
          <w:b/>
          <w:sz w:val="18"/>
          <w:szCs w:val="24"/>
          <w:rtl/>
        </w:rPr>
        <w:t>עם</w:t>
      </w:r>
      <w:r w:rsidRPr="006F7DE2">
        <w:rPr>
          <w:b/>
          <w:sz w:val="18"/>
          <w:szCs w:val="24"/>
          <w:rtl/>
        </w:rPr>
        <w:t xml:space="preserve"> </w:t>
      </w:r>
      <w:proofErr w:type="spellStart"/>
      <w:r w:rsidRPr="006F7DE2">
        <w:rPr>
          <w:rFonts w:hint="eastAsia"/>
          <w:b/>
          <w:sz w:val="18"/>
          <w:szCs w:val="24"/>
          <w:rtl/>
        </w:rPr>
        <w:t>הגזברין</w:t>
      </w:r>
      <w:proofErr w:type="spellEnd"/>
      <w:r w:rsidR="008679A7">
        <w:rPr>
          <w:rFonts w:hint="cs"/>
          <w:b/>
          <w:sz w:val="18"/>
          <w:szCs w:val="24"/>
          <w:rtl/>
        </w:rPr>
        <w:t>..."</w:t>
      </w:r>
      <w:r>
        <w:rPr>
          <w:rStyle w:val="afff"/>
          <w:b/>
          <w:sz w:val="18"/>
          <w:szCs w:val="24"/>
          <w:rtl/>
        </w:rPr>
        <w:footnoteReference w:id="1"/>
      </w:r>
      <w:r>
        <w:rPr>
          <w:rFonts w:hint="cs"/>
          <w:b/>
          <w:sz w:val="18"/>
          <w:szCs w:val="24"/>
          <w:rtl/>
        </w:rPr>
        <w:t xml:space="preserve">. אולם </w:t>
      </w:r>
      <w:r w:rsidR="008679A7">
        <w:rPr>
          <w:rFonts w:hint="cs"/>
          <w:b/>
          <w:sz w:val="18"/>
          <w:szCs w:val="24"/>
          <w:rtl/>
        </w:rPr>
        <w:t xml:space="preserve">המתנגדים אומרים, </w:t>
      </w:r>
      <w:r>
        <w:rPr>
          <w:rFonts w:hint="cs"/>
          <w:b/>
          <w:sz w:val="18"/>
          <w:szCs w:val="24"/>
          <w:rtl/>
        </w:rPr>
        <w:t>מיליונים נשפכים</w:t>
      </w:r>
      <w:r w:rsidR="00DB74A0">
        <w:rPr>
          <w:rStyle w:val="afff"/>
          <w:b/>
          <w:sz w:val="18"/>
          <w:szCs w:val="24"/>
          <w:rtl/>
        </w:rPr>
        <w:footnoteReference w:id="2"/>
      </w:r>
      <w:r w:rsidR="008679A7">
        <w:rPr>
          <w:rFonts w:hint="cs"/>
          <w:b/>
          <w:sz w:val="18"/>
          <w:szCs w:val="24"/>
          <w:rtl/>
        </w:rPr>
        <w:t>...</w:t>
      </w:r>
      <w:r>
        <w:rPr>
          <w:rFonts w:hint="cs"/>
          <w:b/>
          <w:sz w:val="18"/>
          <w:szCs w:val="24"/>
          <w:rtl/>
        </w:rPr>
        <w:t xml:space="preserve"> </w:t>
      </w:r>
      <w:r w:rsidR="008679A7">
        <w:rPr>
          <w:rFonts w:hint="cs"/>
          <w:b/>
          <w:sz w:val="18"/>
          <w:szCs w:val="24"/>
          <w:rtl/>
        </w:rPr>
        <w:t>!</w:t>
      </w:r>
      <w:r>
        <w:rPr>
          <w:rFonts w:hint="cs"/>
          <w:b/>
          <w:sz w:val="18"/>
          <w:szCs w:val="24"/>
          <w:rtl/>
        </w:rPr>
        <w:t xml:space="preserve"> </w:t>
      </w:r>
    </w:p>
    <w:p w14:paraId="25DF6651" w14:textId="77777777" w:rsidR="00915469" w:rsidRDefault="00915469" w:rsidP="00DB77C4">
      <w:pPr>
        <w:pStyle w:val="14"/>
        <w:rPr>
          <w:b/>
          <w:sz w:val="18"/>
          <w:szCs w:val="24"/>
          <w:rtl/>
        </w:rPr>
      </w:pPr>
    </w:p>
    <w:p w14:paraId="7C6BF966" w14:textId="0C7A8C74" w:rsidR="00915469" w:rsidRDefault="008679A7" w:rsidP="00DB77C4">
      <w:pPr>
        <w:pStyle w:val="14"/>
        <w:rPr>
          <w:b/>
          <w:sz w:val="18"/>
          <w:szCs w:val="24"/>
          <w:rtl/>
        </w:rPr>
      </w:pPr>
      <w:r>
        <w:rPr>
          <w:rFonts w:hint="cs"/>
          <w:b/>
          <w:sz w:val="18"/>
          <w:szCs w:val="24"/>
          <w:rtl/>
        </w:rPr>
        <w:t xml:space="preserve">עוד </w:t>
      </w:r>
      <w:r w:rsidR="00915469">
        <w:rPr>
          <w:rFonts w:hint="cs"/>
          <w:b/>
          <w:sz w:val="18"/>
          <w:szCs w:val="24"/>
          <w:rtl/>
        </w:rPr>
        <w:t>קודם תחילת העבודות</w:t>
      </w:r>
      <w:r w:rsidR="00DB74A0">
        <w:rPr>
          <w:rFonts w:hint="cs"/>
          <w:b/>
          <w:sz w:val="18"/>
          <w:szCs w:val="24"/>
          <w:rtl/>
        </w:rPr>
        <w:t xml:space="preserve"> נמסרה הודעה מטעם </w:t>
      </w:r>
      <w:r w:rsidR="00DB74A0">
        <w:rPr>
          <w:rFonts w:hint="cs"/>
          <w:b/>
          <w:sz w:val="18"/>
          <w:szCs w:val="24"/>
          <w:rtl/>
        </w:rPr>
        <w:t xml:space="preserve">דוברות המקדש </w:t>
      </w:r>
      <w:r w:rsidR="00DB74A0">
        <w:rPr>
          <w:rFonts w:hint="cs"/>
          <w:b/>
          <w:sz w:val="18"/>
          <w:szCs w:val="24"/>
          <w:rtl/>
        </w:rPr>
        <w:t xml:space="preserve">שאחר התייעצות הם </w:t>
      </w:r>
      <w:r w:rsidR="003A5BA7">
        <w:rPr>
          <w:rFonts w:hint="cs"/>
          <w:b/>
          <w:sz w:val="18"/>
          <w:szCs w:val="24"/>
          <w:rtl/>
        </w:rPr>
        <w:t>העדיפו</w:t>
      </w:r>
      <w:r w:rsidR="00915469">
        <w:rPr>
          <w:rFonts w:hint="cs"/>
          <w:b/>
          <w:sz w:val="18"/>
          <w:szCs w:val="24"/>
          <w:rtl/>
        </w:rPr>
        <w:t xml:space="preserve"> מסועים פתוחים על פני קרוניות סגורות</w:t>
      </w:r>
      <w:r w:rsidR="009126BF">
        <w:rPr>
          <w:rFonts w:hint="cs"/>
          <w:b/>
          <w:sz w:val="18"/>
          <w:szCs w:val="24"/>
          <w:rtl/>
        </w:rPr>
        <w:t>,</w:t>
      </w:r>
      <w:r w:rsidR="00915469">
        <w:rPr>
          <w:rFonts w:hint="cs"/>
          <w:b/>
          <w:sz w:val="18"/>
          <w:szCs w:val="24"/>
          <w:rtl/>
        </w:rPr>
        <w:t xml:space="preserve"> כדי למנוע חשש</w:t>
      </w:r>
      <w:r w:rsidR="009126BF">
        <w:rPr>
          <w:rFonts w:hint="cs"/>
          <w:b/>
          <w:sz w:val="18"/>
          <w:szCs w:val="24"/>
          <w:rtl/>
        </w:rPr>
        <w:t xml:space="preserve"> אהל </w:t>
      </w:r>
      <w:r w:rsidR="00915469">
        <w:rPr>
          <w:rFonts w:hint="cs"/>
          <w:b/>
          <w:sz w:val="18"/>
          <w:szCs w:val="24"/>
          <w:rtl/>
        </w:rPr>
        <w:t xml:space="preserve"> </w:t>
      </w:r>
      <w:r w:rsidR="009126BF">
        <w:rPr>
          <w:rFonts w:hint="cs"/>
          <w:b/>
          <w:sz w:val="18"/>
          <w:szCs w:val="24"/>
          <w:rtl/>
        </w:rPr>
        <w:t>ה</w:t>
      </w:r>
      <w:r w:rsidR="00915469">
        <w:rPr>
          <w:rFonts w:hint="cs"/>
          <w:b/>
          <w:sz w:val="18"/>
          <w:szCs w:val="24"/>
          <w:rtl/>
        </w:rPr>
        <w:t xml:space="preserve">טומאה מעולי רגלים </w:t>
      </w:r>
      <w:proofErr w:type="spellStart"/>
      <w:r w:rsidR="00915469">
        <w:rPr>
          <w:rFonts w:hint="cs"/>
          <w:b/>
          <w:sz w:val="18"/>
          <w:szCs w:val="24"/>
          <w:rtl/>
        </w:rPr>
        <w:t>שנטהרו</w:t>
      </w:r>
      <w:proofErr w:type="spellEnd"/>
      <w:r w:rsidR="00915469">
        <w:rPr>
          <w:rFonts w:hint="cs"/>
          <w:b/>
          <w:sz w:val="18"/>
          <w:szCs w:val="24"/>
          <w:rtl/>
        </w:rPr>
        <w:t xml:space="preserve"> </w:t>
      </w:r>
      <w:r w:rsidR="00915469" w:rsidRPr="00915469">
        <w:rPr>
          <w:rFonts w:hint="cs"/>
          <w:b/>
          <w:rtl/>
        </w:rPr>
        <w:t xml:space="preserve">(וכפי שמצאנו שהקפידו על כך </w:t>
      </w:r>
      <w:r w:rsidR="00DA5472">
        <w:rPr>
          <w:rFonts w:hint="cs"/>
          <w:b/>
          <w:rtl/>
        </w:rPr>
        <w:t xml:space="preserve">אצל </w:t>
      </w:r>
      <w:r w:rsidR="00915469" w:rsidRPr="00915469">
        <w:rPr>
          <w:rFonts w:hint="cs"/>
          <w:b/>
          <w:rtl/>
        </w:rPr>
        <w:t>מביאי ביכורים</w:t>
      </w:r>
      <w:r w:rsidR="00915469">
        <w:rPr>
          <w:rFonts w:hint="cs"/>
          <w:b/>
          <w:rtl/>
        </w:rPr>
        <w:t>, כמבואר במשנה</w:t>
      </w:r>
      <w:r>
        <w:rPr>
          <w:rFonts w:hint="cs"/>
          <w:b/>
          <w:rtl/>
        </w:rPr>
        <w:t xml:space="preserve"> ביכורים פ"ג ב'</w:t>
      </w:r>
      <w:r w:rsidR="00915469" w:rsidRPr="00915469">
        <w:rPr>
          <w:rFonts w:hint="cs"/>
          <w:b/>
          <w:rtl/>
        </w:rPr>
        <w:t>)</w:t>
      </w:r>
      <w:r w:rsidR="00915469">
        <w:rPr>
          <w:rFonts w:hint="cs"/>
          <w:b/>
          <w:rtl/>
        </w:rPr>
        <w:t xml:space="preserve"> - </w:t>
      </w:r>
      <w:r w:rsidR="00915469" w:rsidRPr="00915469">
        <w:rPr>
          <w:rFonts w:hint="cs"/>
          <w:b/>
          <w:sz w:val="18"/>
          <w:szCs w:val="24"/>
          <w:rtl/>
        </w:rPr>
        <w:t xml:space="preserve">אבל </w:t>
      </w:r>
      <w:r w:rsidR="00915469">
        <w:rPr>
          <w:rFonts w:hint="cs"/>
          <w:b/>
          <w:sz w:val="18"/>
          <w:szCs w:val="24"/>
          <w:rtl/>
        </w:rPr>
        <w:t>לגבי עצם הצורך שסותר לכאורה את דין עליה לרגל לא נמסרה הודעה מקדימה.</w:t>
      </w:r>
    </w:p>
    <w:p w14:paraId="02D7BB68" w14:textId="77777777" w:rsidR="00C11745" w:rsidRDefault="00C11745" w:rsidP="00DB77C4">
      <w:pPr>
        <w:pStyle w:val="14"/>
        <w:rPr>
          <w:b/>
          <w:sz w:val="18"/>
          <w:szCs w:val="24"/>
          <w:rtl/>
        </w:rPr>
      </w:pPr>
    </w:p>
    <w:p w14:paraId="6734EE49" w14:textId="31895653" w:rsidR="009126BF" w:rsidRDefault="00C11745" w:rsidP="009126BF">
      <w:pPr>
        <w:pStyle w:val="14"/>
        <w:rPr>
          <w:b/>
          <w:sz w:val="18"/>
          <w:szCs w:val="24"/>
          <w:rtl/>
        </w:rPr>
      </w:pPr>
      <w:r>
        <w:rPr>
          <w:rFonts w:hint="cs"/>
          <w:b/>
          <w:sz w:val="18"/>
          <w:szCs w:val="24"/>
          <w:rtl/>
        </w:rPr>
        <w:t>היה מי שהעלה את האפשרות, שאמנם ישנם רבים הפטורים מעליה לרגל, כפי שמתגלה על פי מספר "תווי נכה" המרובים בארץ</w:t>
      </w:r>
      <w:r w:rsidR="009126BF">
        <w:rPr>
          <w:rFonts w:hint="cs"/>
          <w:b/>
          <w:sz w:val="18"/>
          <w:szCs w:val="24"/>
          <w:rtl/>
        </w:rPr>
        <w:t xml:space="preserve"> </w:t>
      </w:r>
      <w:r>
        <w:rPr>
          <w:rFonts w:hint="cs"/>
          <w:b/>
          <w:sz w:val="18"/>
          <w:szCs w:val="24"/>
          <w:rtl/>
        </w:rPr>
        <w:t xml:space="preserve">אולם אם הם רוצים לעלות, מותר להם </w:t>
      </w:r>
      <w:proofErr w:type="spellStart"/>
      <w:r>
        <w:rPr>
          <w:rFonts w:hint="cs"/>
          <w:b/>
          <w:sz w:val="18"/>
          <w:szCs w:val="24"/>
          <w:rtl/>
        </w:rPr>
        <w:t>וקרבנם</w:t>
      </w:r>
      <w:proofErr w:type="spellEnd"/>
      <w:r>
        <w:rPr>
          <w:rFonts w:hint="cs"/>
          <w:b/>
          <w:sz w:val="18"/>
          <w:szCs w:val="24"/>
          <w:rtl/>
        </w:rPr>
        <w:t xml:space="preserve"> מתקבל</w:t>
      </w:r>
      <w:r w:rsidRPr="00915469">
        <w:rPr>
          <w:rFonts w:hint="cs"/>
          <w:b/>
          <w:rtl/>
        </w:rPr>
        <w:t xml:space="preserve"> (עיין מאירי חגיגה ב.</w:t>
      </w:r>
      <w:r w:rsidR="00A676E3">
        <w:rPr>
          <w:rFonts w:hint="cs"/>
          <w:b/>
          <w:rtl/>
        </w:rPr>
        <w:t xml:space="preserve"> בשתי השיטות</w:t>
      </w:r>
      <w:r w:rsidRPr="00915469">
        <w:rPr>
          <w:rFonts w:hint="cs"/>
          <w:b/>
          <w:rtl/>
        </w:rPr>
        <w:t>)</w:t>
      </w:r>
      <w:r w:rsidR="00A676E3">
        <w:rPr>
          <w:rFonts w:hint="cs"/>
          <w:b/>
          <w:sz w:val="18"/>
          <w:szCs w:val="24"/>
          <w:rtl/>
        </w:rPr>
        <w:t>.</w:t>
      </w:r>
      <w:r>
        <w:rPr>
          <w:rFonts w:hint="cs"/>
          <w:b/>
          <w:sz w:val="18"/>
          <w:szCs w:val="24"/>
          <w:rtl/>
        </w:rPr>
        <w:t xml:space="preserve"> </w:t>
      </w:r>
    </w:p>
    <w:p w14:paraId="579C2910" w14:textId="196A4CAE" w:rsidR="00C11745" w:rsidRDefault="009126BF" w:rsidP="00C11745">
      <w:pPr>
        <w:pStyle w:val="14"/>
        <w:rPr>
          <w:b/>
          <w:sz w:val="18"/>
          <w:szCs w:val="24"/>
          <w:rtl/>
        </w:rPr>
      </w:pPr>
      <w:r>
        <w:rPr>
          <w:rFonts w:hint="cs"/>
          <w:b/>
          <w:sz w:val="18"/>
          <w:szCs w:val="24"/>
          <w:rtl/>
        </w:rPr>
        <w:t xml:space="preserve">וא"כ </w:t>
      </w:r>
      <w:r w:rsidR="00C11745">
        <w:rPr>
          <w:rFonts w:hint="cs"/>
          <w:b/>
          <w:sz w:val="18"/>
          <w:szCs w:val="24"/>
          <w:rtl/>
        </w:rPr>
        <w:t>מדוע שלא לאפשר להם לקיים מצוה</w:t>
      </w:r>
      <w:r w:rsidR="00352F5A">
        <w:rPr>
          <w:rFonts w:hint="cs"/>
          <w:b/>
          <w:sz w:val="18"/>
          <w:szCs w:val="24"/>
          <w:rtl/>
        </w:rPr>
        <w:t>.</w:t>
      </w:r>
      <w:r w:rsidR="00C11745">
        <w:rPr>
          <w:rFonts w:hint="cs"/>
          <w:b/>
          <w:sz w:val="18"/>
          <w:szCs w:val="24"/>
          <w:rtl/>
        </w:rPr>
        <w:t xml:space="preserve"> ומה עוד שחלקם נפצעו במערכות ישראל ולהם ודאי ראוי ונכון לסדר אפשרות הגעה נוחה ! </w:t>
      </w:r>
      <w:r>
        <w:rPr>
          <w:rFonts w:hint="cs"/>
          <w:b/>
          <w:sz w:val="18"/>
          <w:szCs w:val="24"/>
          <w:rtl/>
        </w:rPr>
        <w:t xml:space="preserve">אולם עבורם היה </w:t>
      </w:r>
      <w:r w:rsidR="003041AF">
        <w:rPr>
          <w:rFonts w:hint="cs"/>
          <w:b/>
          <w:sz w:val="18"/>
          <w:szCs w:val="24"/>
          <w:rtl/>
        </w:rPr>
        <w:t>די ב</w:t>
      </w:r>
      <w:r>
        <w:rPr>
          <w:rFonts w:hint="cs"/>
          <w:b/>
          <w:sz w:val="18"/>
          <w:szCs w:val="24"/>
          <w:rtl/>
        </w:rPr>
        <w:t>מסוע בודד ולא מסועים עבור כלל הבאים.</w:t>
      </w:r>
    </w:p>
    <w:p w14:paraId="2FD77330" w14:textId="77777777" w:rsidR="006F7DE2" w:rsidRPr="00352F5A" w:rsidRDefault="006F7DE2" w:rsidP="00DB77C4">
      <w:pPr>
        <w:pStyle w:val="14"/>
        <w:rPr>
          <w:b/>
          <w:sz w:val="4"/>
          <w:szCs w:val="10"/>
          <w:rtl/>
        </w:rPr>
      </w:pPr>
    </w:p>
    <w:p w14:paraId="334BAF4B" w14:textId="6BA128BE" w:rsidR="00A676E3" w:rsidRDefault="006F7DE2" w:rsidP="00C11745">
      <w:pPr>
        <w:pStyle w:val="14"/>
        <w:rPr>
          <w:b/>
          <w:sz w:val="18"/>
          <w:szCs w:val="24"/>
          <w:rtl/>
        </w:rPr>
      </w:pPr>
      <w:r>
        <w:rPr>
          <w:rFonts w:hint="cs"/>
          <w:b/>
          <w:sz w:val="18"/>
          <w:szCs w:val="24"/>
          <w:rtl/>
        </w:rPr>
        <w:t>בשיעור הלכתי של ראש הסנהדרין, הובהרו</w:t>
      </w:r>
      <w:r w:rsidR="008679A7">
        <w:rPr>
          <w:rFonts w:hint="cs"/>
          <w:b/>
          <w:sz w:val="18"/>
          <w:szCs w:val="24"/>
          <w:rtl/>
        </w:rPr>
        <w:t xml:space="preserve"> הדברים</w:t>
      </w:r>
      <w:r w:rsidR="00A676E3">
        <w:rPr>
          <w:rFonts w:hint="cs"/>
          <w:b/>
          <w:sz w:val="18"/>
          <w:szCs w:val="24"/>
          <w:rtl/>
        </w:rPr>
        <w:t>:</w:t>
      </w:r>
      <w:r>
        <w:rPr>
          <w:rFonts w:hint="cs"/>
          <w:b/>
          <w:sz w:val="18"/>
          <w:szCs w:val="24"/>
          <w:rtl/>
        </w:rPr>
        <w:t xml:space="preserve"> </w:t>
      </w:r>
    </w:p>
    <w:p w14:paraId="5C83F3DA" w14:textId="77777777" w:rsidR="00A676E3" w:rsidRDefault="006F7DE2" w:rsidP="00A676E3">
      <w:pPr>
        <w:pStyle w:val="14"/>
        <w:numPr>
          <w:ilvl w:val="0"/>
          <w:numId w:val="24"/>
        </w:numPr>
        <w:rPr>
          <w:b/>
          <w:sz w:val="18"/>
          <w:szCs w:val="24"/>
        </w:rPr>
      </w:pPr>
      <w:r>
        <w:rPr>
          <w:rFonts w:hint="cs"/>
          <w:b/>
          <w:sz w:val="18"/>
          <w:szCs w:val="24"/>
          <w:rtl/>
        </w:rPr>
        <w:t>אמת שמי שאינו יכול להלך ברגליו פטור מעליה לרגל</w:t>
      </w:r>
      <w:r w:rsidR="00A676E3">
        <w:rPr>
          <w:rFonts w:hint="cs"/>
          <w:b/>
          <w:sz w:val="18"/>
          <w:szCs w:val="24"/>
          <w:rtl/>
        </w:rPr>
        <w:t>.</w:t>
      </w:r>
      <w:r>
        <w:rPr>
          <w:rFonts w:hint="cs"/>
          <w:b/>
          <w:sz w:val="18"/>
          <w:szCs w:val="24"/>
          <w:rtl/>
        </w:rPr>
        <w:t xml:space="preserve"> </w:t>
      </w:r>
    </w:p>
    <w:p w14:paraId="778CDF1C" w14:textId="77777777" w:rsidR="00A676E3" w:rsidRDefault="006F7DE2" w:rsidP="00A676E3">
      <w:pPr>
        <w:pStyle w:val="14"/>
        <w:numPr>
          <w:ilvl w:val="0"/>
          <w:numId w:val="24"/>
        </w:numPr>
        <w:rPr>
          <w:b/>
          <w:sz w:val="18"/>
          <w:szCs w:val="24"/>
        </w:rPr>
      </w:pPr>
      <w:r>
        <w:rPr>
          <w:rFonts w:hint="cs"/>
          <w:b/>
          <w:sz w:val="18"/>
          <w:szCs w:val="24"/>
          <w:rtl/>
        </w:rPr>
        <w:t xml:space="preserve">מי שכן מהלך ברגליו אינו חייב </w:t>
      </w:r>
      <w:r w:rsidR="00A676E3">
        <w:rPr>
          <w:rFonts w:hint="cs"/>
          <w:b/>
          <w:sz w:val="18"/>
          <w:szCs w:val="24"/>
          <w:rtl/>
        </w:rPr>
        <w:t xml:space="preserve"> בפועל </w:t>
      </w:r>
      <w:r>
        <w:rPr>
          <w:rFonts w:hint="cs"/>
          <w:b/>
          <w:sz w:val="18"/>
          <w:szCs w:val="24"/>
          <w:rtl/>
        </w:rPr>
        <w:t>לעלות ברגליו</w:t>
      </w:r>
      <w:r w:rsidR="00C11745">
        <w:rPr>
          <w:rFonts w:hint="cs"/>
          <w:b/>
          <w:sz w:val="18"/>
          <w:szCs w:val="24"/>
          <w:rtl/>
        </w:rPr>
        <w:t xml:space="preserve"> </w:t>
      </w:r>
      <w:r w:rsidR="00A676E3" w:rsidRPr="00A676E3">
        <w:rPr>
          <w:rFonts w:hint="cs"/>
          <w:b/>
          <w:rtl/>
        </w:rPr>
        <w:t xml:space="preserve">(שו"ת </w:t>
      </w:r>
      <w:proofErr w:type="spellStart"/>
      <w:r w:rsidR="00A676E3" w:rsidRPr="00A676E3">
        <w:rPr>
          <w:rFonts w:hint="cs"/>
          <w:b/>
          <w:rtl/>
        </w:rPr>
        <w:t>אג"מ</w:t>
      </w:r>
      <w:proofErr w:type="spellEnd"/>
      <w:r w:rsidR="00A676E3" w:rsidRPr="00A676E3">
        <w:rPr>
          <w:rFonts w:hint="cs"/>
          <w:b/>
          <w:rtl/>
        </w:rPr>
        <w:t>, ח"א קדשים סימן כ"א)</w:t>
      </w:r>
      <w:r w:rsidR="00A676E3">
        <w:rPr>
          <w:rFonts w:hint="cs"/>
          <w:b/>
          <w:rtl/>
        </w:rPr>
        <w:t>.</w:t>
      </w:r>
      <w:r w:rsidR="00A676E3">
        <w:rPr>
          <w:rFonts w:hint="cs"/>
          <w:b/>
          <w:sz w:val="18"/>
          <w:szCs w:val="24"/>
          <w:rtl/>
        </w:rPr>
        <w:t xml:space="preserve"> </w:t>
      </w:r>
    </w:p>
    <w:p w14:paraId="0CA17B03" w14:textId="06BD9CF7" w:rsidR="00A676E3" w:rsidRDefault="00C11745" w:rsidP="00A676E3">
      <w:pPr>
        <w:pStyle w:val="14"/>
        <w:numPr>
          <w:ilvl w:val="0"/>
          <w:numId w:val="24"/>
        </w:numPr>
        <w:rPr>
          <w:b/>
          <w:sz w:val="18"/>
          <w:szCs w:val="24"/>
        </w:rPr>
      </w:pPr>
      <w:r>
        <w:rPr>
          <w:rFonts w:hint="cs"/>
          <w:b/>
          <w:sz w:val="18"/>
          <w:szCs w:val="24"/>
          <w:rtl/>
        </w:rPr>
        <w:t>עקב ריבוי האנשים</w:t>
      </w:r>
      <w:r w:rsidR="00352F5A">
        <w:rPr>
          <w:rFonts w:hint="cs"/>
          <w:b/>
          <w:sz w:val="18"/>
          <w:szCs w:val="24"/>
          <w:rtl/>
        </w:rPr>
        <w:t>,</w:t>
      </w:r>
      <w:r>
        <w:rPr>
          <w:rFonts w:hint="cs"/>
          <w:b/>
          <w:sz w:val="18"/>
          <w:szCs w:val="24"/>
          <w:rtl/>
        </w:rPr>
        <w:t xml:space="preserve"> הצפיפות והדוחק והקושי לעלות במעלה ההר</w:t>
      </w:r>
      <w:r w:rsidR="00A676E3">
        <w:rPr>
          <w:rFonts w:hint="cs"/>
          <w:b/>
          <w:sz w:val="18"/>
          <w:szCs w:val="24"/>
          <w:rtl/>
        </w:rPr>
        <w:t xml:space="preserve"> בימי</w:t>
      </w:r>
      <w:r w:rsidR="00352F5A">
        <w:rPr>
          <w:rFonts w:hint="cs"/>
          <w:b/>
          <w:sz w:val="18"/>
          <w:szCs w:val="24"/>
          <w:rtl/>
        </w:rPr>
        <w:t>ם</w:t>
      </w:r>
      <w:r w:rsidR="00A676E3">
        <w:rPr>
          <w:rFonts w:hint="cs"/>
          <w:b/>
          <w:sz w:val="18"/>
          <w:szCs w:val="24"/>
          <w:rtl/>
        </w:rPr>
        <w:t xml:space="preserve"> חמים ובימ</w:t>
      </w:r>
      <w:r w:rsidR="00352F5A">
        <w:rPr>
          <w:rFonts w:hint="cs"/>
          <w:b/>
          <w:sz w:val="18"/>
          <w:szCs w:val="24"/>
          <w:rtl/>
        </w:rPr>
        <w:t>ות</w:t>
      </w:r>
      <w:r w:rsidR="00A676E3">
        <w:rPr>
          <w:rFonts w:hint="cs"/>
          <w:b/>
          <w:sz w:val="18"/>
          <w:szCs w:val="24"/>
          <w:rtl/>
        </w:rPr>
        <w:t xml:space="preserve"> הגשמים,</w:t>
      </w:r>
      <w:r>
        <w:rPr>
          <w:rFonts w:hint="cs"/>
          <w:b/>
          <w:sz w:val="18"/>
          <w:szCs w:val="24"/>
          <w:rtl/>
        </w:rPr>
        <w:t xml:space="preserve"> נכון הדבר להקל על האנשים ב</w:t>
      </w:r>
      <w:r w:rsidR="00352F5A">
        <w:rPr>
          <w:rFonts w:hint="cs"/>
          <w:b/>
          <w:sz w:val="18"/>
          <w:szCs w:val="24"/>
          <w:rtl/>
        </w:rPr>
        <w:t xml:space="preserve">אמצעות </w:t>
      </w:r>
      <w:r>
        <w:rPr>
          <w:rFonts w:hint="cs"/>
          <w:b/>
          <w:sz w:val="18"/>
          <w:szCs w:val="24"/>
          <w:rtl/>
        </w:rPr>
        <w:t>מסועים</w:t>
      </w:r>
      <w:r w:rsidR="009126BF">
        <w:rPr>
          <w:rFonts w:hint="cs"/>
          <w:b/>
          <w:sz w:val="18"/>
          <w:szCs w:val="24"/>
          <w:rtl/>
        </w:rPr>
        <w:t>.</w:t>
      </w:r>
      <w:r>
        <w:rPr>
          <w:rFonts w:hint="cs"/>
          <w:b/>
          <w:sz w:val="18"/>
          <w:szCs w:val="24"/>
          <w:rtl/>
        </w:rPr>
        <w:t xml:space="preserve"> ומה עוד שכך תהיה שליטה על כמות האנשים העולם להר כדי שלא יבואו לידי סכנה וכפי שכבר היה בימי הלל: "...</w:t>
      </w:r>
      <w:r w:rsidRPr="00C11745">
        <w:rPr>
          <w:rFonts w:hint="eastAsia"/>
          <w:b/>
          <w:sz w:val="18"/>
          <w:szCs w:val="24"/>
          <w:rtl/>
        </w:rPr>
        <w:t>מפסח</w:t>
      </w:r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אחד</w:t>
      </w:r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שהיה</w:t>
      </w:r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בימי</w:t>
      </w:r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הלל</w:t>
      </w:r>
      <w:r w:rsidRPr="00C11745">
        <w:rPr>
          <w:b/>
          <w:sz w:val="18"/>
          <w:szCs w:val="24"/>
          <w:rtl/>
        </w:rPr>
        <w:t xml:space="preserve">, </w:t>
      </w:r>
      <w:r w:rsidRPr="00C11745">
        <w:rPr>
          <w:rFonts w:hint="eastAsia"/>
          <w:b/>
          <w:sz w:val="18"/>
          <w:szCs w:val="24"/>
          <w:rtl/>
        </w:rPr>
        <w:t>שנתמעך</w:t>
      </w:r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בו</w:t>
      </w:r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זקן</w:t>
      </w:r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אחד</w:t>
      </w:r>
      <w:r w:rsidRPr="00C11745">
        <w:rPr>
          <w:b/>
          <w:sz w:val="18"/>
          <w:szCs w:val="24"/>
          <w:rtl/>
        </w:rPr>
        <w:t xml:space="preserve">, </w:t>
      </w:r>
      <w:r w:rsidRPr="00C11745">
        <w:rPr>
          <w:rFonts w:hint="eastAsia"/>
          <w:b/>
          <w:sz w:val="18"/>
          <w:szCs w:val="24"/>
          <w:rtl/>
        </w:rPr>
        <w:t>והיו</w:t>
      </w:r>
      <w:r w:rsidRPr="00C11745">
        <w:rPr>
          <w:b/>
          <w:sz w:val="18"/>
          <w:szCs w:val="24"/>
          <w:rtl/>
        </w:rPr>
        <w:t xml:space="preserve"> </w:t>
      </w:r>
      <w:proofErr w:type="spellStart"/>
      <w:r w:rsidRPr="00C11745">
        <w:rPr>
          <w:rFonts w:hint="eastAsia"/>
          <w:b/>
          <w:sz w:val="18"/>
          <w:szCs w:val="24"/>
          <w:rtl/>
        </w:rPr>
        <w:t>קוראין</w:t>
      </w:r>
      <w:proofErr w:type="spellEnd"/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אותו</w:t>
      </w:r>
      <w:r w:rsidRPr="00C11745">
        <w:rPr>
          <w:b/>
          <w:sz w:val="18"/>
          <w:szCs w:val="24"/>
          <w:rtl/>
        </w:rPr>
        <w:t xml:space="preserve"> </w:t>
      </w:r>
      <w:r w:rsidRPr="00C11745">
        <w:rPr>
          <w:rFonts w:hint="eastAsia"/>
          <w:b/>
          <w:sz w:val="18"/>
          <w:szCs w:val="24"/>
          <w:rtl/>
        </w:rPr>
        <w:t>פסח</w:t>
      </w:r>
      <w:r w:rsidRPr="00C11745">
        <w:rPr>
          <w:b/>
          <w:sz w:val="18"/>
          <w:szCs w:val="24"/>
          <w:rtl/>
        </w:rPr>
        <w:t xml:space="preserve"> </w:t>
      </w:r>
      <w:proofErr w:type="spellStart"/>
      <w:r w:rsidRPr="00C11745">
        <w:rPr>
          <w:rFonts w:hint="eastAsia"/>
          <w:b/>
          <w:sz w:val="18"/>
          <w:szCs w:val="24"/>
          <w:rtl/>
        </w:rPr>
        <w:t>מעוכין</w:t>
      </w:r>
      <w:proofErr w:type="spellEnd"/>
      <w:r>
        <w:rPr>
          <w:rFonts w:hint="cs"/>
          <w:b/>
          <w:sz w:val="18"/>
          <w:szCs w:val="24"/>
          <w:rtl/>
        </w:rPr>
        <w:t xml:space="preserve">". </w:t>
      </w:r>
      <w:r w:rsidR="00A676E3">
        <w:rPr>
          <w:rFonts w:hint="cs"/>
          <w:b/>
          <w:sz w:val="18"/>
          <w:szCs w:val="24"/>
          <w:rtl/>
        </w:rPr>
        <w:t xml:space="preserve"> </w:t>
      </w:r>
    </w:p>
    <w:p w14:paraId="0FF6C704" w14:textId="333B5FE9" w:rsidR="009126BF" w:rsidRDefault="00A676E3" w:rsidP="00A676E3">
      <w:pPr>
        <w:pStyle w:val="14"/>
        <w:numPr>
          <w:ilvl w:val="0"/>
          <w:numId w:val="24"/>
        </w:numPr>
        <w:rPr>
          <w:b/>
          <w:sz w:val="18"/>
          <w:szCs w:val="24"/>
        </w:rPr>
      </w:pPr>
      <w:r>
        <w:rPr>
          <w:rFonts w:hint="cs"/>
          <w:b/>
          <w:sz w:val="18"/>
          <w:szCs w:val="24"/>
          <w:rtl/>
        </w:rPr>
        <w:t xml:space="preserve">גם בשאר ימות השנה הפטורים מעליה לרגל אינם פטורים משאר </w:t>
      </w:r>
      <w:proofErr w:type="spellStart"/>
      <w:r>
        <w:rPr>
          <w:rFonts w:hint="cs"/>
          <w:b/>
          <w:sz w:val="18"/>
          <w:szCs w:val="24"/>
          <w:rtl/>
        </w:rPr>
        <w:t>קרבנות</w:t>
      </w:r>
      <w:proofErr w:type="spellEnd"/>
      <w:r>
        <w:rPr>
          <w:rFonts w:hint="cs"/>
          <w:b/>
          <w:sz w:val="18"/>
          <w:szCs w:val="24"/>
          <w:rtl/>
        </w:rPr>
        <w:t xml:space="preserve"> כגון, קרבן חטאת</w:t>
      </w:r>
      <w:r w:rsidR="009126BF">
        <w:rPr>
          <w:rFonts w:hint="cs"/>
          <w:b/>
          <w:sz w:val="18"/>
          <w:szCs w:val="24"/>
          <w:rtl/>
        </w:rPr>
        <w:t>.</w:t>
      </w:r>
    </w:p>
    <w:p w14:paraId="74B9E4FD" w14:textId="5E96B2B1" w:rsidR="008679A7" w:rsidRDefault="00A676E3" w:rsidP="00217328">
      <w:pPr>
        <w:pStyle w:val="14"/>
        <w:numPr>
          <w:ilvl w:val="0"/>
          <w:numId w:val="24"/>
        </w:numPr>
        <w:rPr>
          <w:b/>
          <w:sz w:val="18"/>
          <w:szCs w:val="24"/>
        </w:rPr>
      </w:pPr>
      <w:r w:rsidRPr="009126BF">
        <w:rPr>
          <w:rFonts w:hint="cs"/>
          <w:b/>
          <w:sz w:val="18"/>
          <w:szCs w:val="24"/>
          <w:rtl/>
        </w:rPr>
        <w:t xml:space="preserve"> </w:t>
      </w:r>
      <w:r w:rsidR="009126BF" w:rsidRPr="009126BF">
        <w:rPr>
          <w:rFonts w:hint="cs"/>
          <w:b/>
          <w:sz w:val="18"/>
          <w:szCs w:val="24"/>
          <w:rtl/>
        </w:rPr>
        <w:t xml:space="preserve">בחג אם הפטורים באו לירושלים הם חייבים </w:t>
      </w:r>
      <w:r w:rsidRPr="009126BF">
        <w:rPr>
          <w:rFonts w:hint="cs"/>
          <w:b/>
          <w:sz w:val="18"/>
          <w:szCs w:val="24"/>
          <w:rtl/>
        </w:rPr>
        <w:t>שלמי שמחה</w:t>
      </w:r>
      <w:r w:rsidR="00352F5A">
        <w:rPr>
          <w:rFonts w:hint="cs"/>
          <w:b/>
          <w:sz w:val="18"/>
          <w:szCs w:val="24"/>
          <w:rtl/>
        </w:rPr>
        <w:t xml:space="preserve"> </w:t>
      </w:r>
      <w:r w:rsidR="00352F5A" w:rsidRPr="00352F5A">
        <w:rPr>
          <w:rFonts w:hint="cs"/>
          <w:b/>
          <w:sz w:val="14"/>
          <w:szCs w:val="20"/>
          <w:rtl/>
        </w:rPr>
        <w:t>(מאירי חגיגה ב.)</w:t>
      </w:r>
    </w:p>
    <w:p w14:paraId="260265BE" w14:textId="77777777" w:rsidR="00352F5A" w:rsidRDefault="00352F5A" w:rsidP="008679A7">
      <w:pPr>
        <w:pStyle w:val="14"/>
        <w:rPr>
          <w:b/>
          <w:sz w:val="18"/>
          <w:szCs w:val="24"/>
          <w:rtl/>
        </w:rPr>
      </w:pPr>
    </w:p>
    <w:p w14:paraId="37DCA857" w14:textId="6541592C" w:rsidR="000376D7" w:rsidRDefault="009126BF" w:rsidP="00352F5A">
      <w:pPr>
        <w:pStyle w:val="14"/>
        <w:rPr>
          <w:b/>
          <w:sz w:val="18"/>
          <w:szCs w:val="24"/>
          <w:rtl/>
        </w:rPr>
      </w:pPr>
      <w:r>
        <w:rPr>
          <w:rFonts w:hint="cs"/>
          <w:b/>
          <w:sz w:val="18"/>
          <w:szCs w:val="24"/>
          <w:rtl/>
        </w:rPr>
        <w:t xml:space="preserve">האוירה נרגעה. אמנם </w:t>
      </w:r>
      <w:r w:rsidR="008679A7">
        <w:rPr>
          <w:rFonts w:hint="cs"/>
          <w:b/>
          <w:sz w:val="18"/>
          <w:szCs w:val="24"/>
          <w:rtl/>
        </w:rPr>
        <w:t xml:space="preserve">בתחקיר שנעשה על ידי מבקר המקדש התברר שהעומדים מאחורי מסע </w:t>
      </w:r>
      <w:proofErr w:type="spellStart"/>
      <w:r w:rsidR="008679A7">
        <w:rPr>
          <w:rFonts w:hint="cs"/>
          <w:b/>
          <w:sz w:val="18"/>
          <w:szCs w:val="24"/>
          <w:rtl/>
        </w:rPr>
        <w:t>הפירסום</w:t>
      </w:r>
      <w:proofErr w:type="spellEnd"/>
      <w:r w:rsidR="008679A7">
        <w:rPr>
          <w:rFonts w:hint="cs"/>
          <w:b/>
          <w:sz w:val="18"/>
          <w:szCs w:val="24"/>
          <w:rtl/>
        </w:rPr>
        <w:t xml:space="preserve"> הרעשני נגד בניית המסועים, הם </w:t>
      </w:r>
      <w:r>
        <w:rPr>
          <w:rFonts w:hint="cs"/>
          <w:b/>
          <w:sz w:val="18"/>
          <w:szCs w:val="24"/>
          <w:rtl/>
        </w:rPr>
        <w:t>כמוב</w:t>
      </w:r>
      <w:r w:rsidR="00DA5472">
        <w:rPr>
          <w:rFonts w:hint="cs"/>
          <w:b/>
          <w:sz w:val="18"/>
          <w:szCs w:val="24"/>
          <w:rtl/>
        </w:rPr>
        <w:t>ן</w:t>
      </w:r>
      <w:r>
        <w:rPr>
          <w:rFonts w:hint="cs"/>
          <w:b/>
          <w:sz w:val="18"/>
          <w:szCs w:val="24"/>
          <w:rtl/>
        </w:rPr>
        <w:t xml:space="preserve"> </w:t>
      </w:r>
      <w:r w:rsidR="008679A7">
        <w:rPr>
          <w:rFonts w:hint="cs"/>
          <w:b/>
          <w:sz w:val="18"/>
          <w:szCs w:val="24"/>
          <w:rtl/>
        </w:rPr>
        <w:t>המתחרים שלא זכו במכרז</w:t>
      </w:r>
      <w:r>
        <w:rPr>
          <w:rFonts w:hint="cs"/>
          <w:b/>
          <w:sz w:val="18"/>
          <w:szCs w:val="24"/>
          <w:rtl/>
        </w:rPr>
        <w:t xml:space="preserve">ים עקב אי התאמת המסועים שלהם לשבתות וימים טובים. </w:t>
      </w:r>
    </w:p>
    <w:sectPr w:rsidR="000376D7" w:rsidSect="00C31CF5">
      <w:type w:val="continuous"/>
      <w:pgSz w:w="11907" w:h="16839" w:code="9"/>
      <w:pgMar w:top="1134" w:right="1134" w:bottom="1531" w:left="2693" w:header="709" w:footer="1134" w:gutter="0"/>
      <w:cols w:num="2" w:space="720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8B766" w14:textId="77777777" w:rsidR="00D4145A" w:rsidRDefault="00D4145A">
      <w:r>
        <w:separator/>
      </w:r>
    </w:p>
  </w:endnote>
  <w:endnote w:type="continuationSeparator" w:id="0">
    <w:p w14:paraId="7A527981" w14:textId="77777777" w:rsidR="00D4145A" w:rsidRDefault="00D41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Guttman Mantova-Decor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9C296" w14:textId="77777777" w:rsidR="00D5078C" w:rsidRDefault="00D5078C" w:rsidP="00014748">
    <w:pPr>
      <w:pStyle w:val="aa"/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  <w:rtl/>
      </w:rPr>
      <w:t>2</w:t>
    </w:r>
    <w:r>
      <w:rPr>
        <w:noProof/>
      </w:rPr>
      <w:fldChar w:fldCharType="end"/>
    </w:r>
    <w:r>
      <w:rPr>
        <w:rtl/>
        <w:lang w:val="he-IL"/>
      </w:rPr>
      <w:t xml:space="preserve"> </w:t>
    </w:r>
    <w:r>
      <w:rPr>
        <w:noProof/>
      </w:rPr>
      <mc:AlternateContent>
        <mc:Choice Requires="wps">
          <w:drawing>
            <wp:inline distT="0" distB="0" distL="0" distR="0" wp14:anchorId="603DF477" wp14:editId="43D85D69">
              <wp:extent cx="91440" cy="91440"/>
              <wp:effectExtent l="19050" t="19050" r="22860" b="22860"/>
              <wp:docPr id="1" name="Oval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" cy="91440"/>
                      </a:xfrm>
                      <a:prstGeom prst="ellipse">
                        <a:avLst/>
                      </a:prstGeom>
                      <a:noFill/>
                      <a:ln w="38100" cmpd="dbl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7D26"/>
                            </a:soli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45791" dir="3378596" algn="ctr" rotWithShape="0">
                                <a:srgbClr val="1F2F3F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oval w14:anchorId="0A2F3199" id="Oval 9" o:spid="_x0000_s1026" style="width:7.2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" filled="f" fillcolor="#ff7d26" strokecolor="#fe8637" strokeweight="3pt">
              <v:stroke linestyle="thinThin"/>
              <v:shadow color="#1f2f3f" opacity=".5" offset=",3pt"/>
              <w10:wrap anchorx="page"/>
              <w10:anchorlock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982FE" w14:textId="77777777" w:rsidR="00D4145A" w:rsidRDefault="00D4145A">
      <w:r>
        <w:separator/>
      </w:r>
    </w:p>
  </w:footnote>
  <w:footnote w:type="continuationSeparator" w:id="0">
    <w:p w14:paraId="014DA409" w14:textId="77777777" w:rsidR="00D4145A" w:rsidRDefault="00D4145A">
      <w:r>
        <w:continuationSeparator/>
      </w:r>
    </w:p>
  </w:footnote>
  <w:footnote w:id="1">
    <w:p w14:paraId="716669C1" w14:textId="36D30DE9" w:rsidR="006F7DE2" w:rsidRDefault="006F7DE2">
      <w:pPr>
        <w:pStyle w:val="affd"/>
        <w:rPr>
          <w:rFonts w:hint="cs"/>
          <w:rtl/>
        </w:rPr>
      </w:pPr>
      <w:r>
        <w:rPr>
          <w:rStyle w:val="afff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 xml:space="preserve">עיין חוק לישראל נאמנות בנכסים עמ' 134. </w:t>
      </w:r>
    </w:p>
  </w:footnote>
  <w:footnote w:id="2">
    <w:p w14:paraId="5CB1FCE1" w14:textId="4E6D0AE8" w:rsidR="00DB74A0" w:rsidRDefault="00DB74A0">
      <w:pPr>
        <w:pStyle w:val="affd"/>
        <w:rPr>
          <w:rFonts w:hint="cs"/>
          <w:rtl/>
        </w:rPr>
      </w:pPr>
      <w:r>
        <w:rPr>
          <w:rStyle w:val="afff"/>
        </w:rPr>
        <w:footnoteRef/>
      </w:r>
      <w:r>
        <w:rPr>
          <w:rtl/>
        </w:rPr>
        <w:t xml:space="preserve"> </w:t>
      </w:r>
      <w:r>
        <w:rPr>
          <w:rFonts w:hint="cs"/>
          <w:rtl/>
        </w:rPr>
        <w:t xml:space="preserve">ואכמ"ל אם ראוי לתת דיווח במקרים אלו, וכפי שנהג משה </w:t>
      </w:r>
      <w:r>
        <w:rPr>
          <w:rtl/>
        </w:rPr>
        <w:t>–</w:t>
      </w:r>
      <w:r>
        <w:rPr>
          <w:rFonts w:hint="cs"/>
          <w:rtl/>
        </w:rPr>
        <w:t xml:space="preserve"> שמו"ר נא ו'.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489EE" w14:textId="77777777" w:rsidR="00D5078C" w:rsidRDefault="00D5078C" w:rsidP="00014748">
    <w:pPr>
      <w:pStyle w:val="a8"/>
      <w:jc w:val="right"/>
    </w:pPr>
    <w:r>
      <w:rPr>
        <w:sz w:val="16"/>
        <w:szCs w:val="16"/>
        <w:rtl/>
        <w:lang w:val="he-IL"/>
      </w:rPr>
      <w:t>[בחר בתאריך]</w: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79812B1" wp14:editId="501211B4">
              <wp:simplePos x="0" y="0"/>
              <wp:positionH relativeFrom="page">
                <wp:posOffset>248920</wp:posOffset>
              </wp:positionH>
              <wp:positionV relativeFrom="page">
                <wp:posOffset>-100330</wp:posOffset>
              </wp:positionV>
              <wp:extent cx="0" cy="10893425"/>
              <wp:effectExtent l="10795" t="13970" r="8255" b="8255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0" cy="1089342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102000</wp14:pctHeight>
              </wp14:sizeRelV>
            </wp:anchor>
          </w:drawing>
        </mc:Choice>
        <mc:Fallback>
          <w:pict>
            <v:shapetype w14:anchorId="11015D5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left:0;text-align:left;margin-left:19.6pt;margin-top:-7.9pt;width:0;height:857.75pt;flip:x;z-index:251656192;visibility:visible;mso-wrap-style:square;mso-width-percent:0;mso-height-percent:102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20;mso-width-relative:left-margin-area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" strokecolor="#fe8637" strokeweight="1pt"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pt;height:11pt;visibility:visible" o:bullet="t">
        <v:imagedata r:id="rId1" o:title="mso9F73"/>
      </v:shape>
    </w:pict>
  </w:numPicBullet>
  <w:numPicBullet w:numPicBulletId="1">
    <w:pict>
      <v:shape w14:anchorId="2C799198" id="_x0000_i1026" type="#_x0000_t75" style="width:11.35pt;height:11.35pt" o:bullet="t">
        <v:imagedata r:id="rId2" o:title="msoE5AD"/>
      </v:shape>
    </w:pict>
  </w:numPicBullet>
  <w:abstractNum w:abstractNumId="0" w15:restartNumberingAfterBreak="0">
    <w:nsid w:val="0BFC694E"/>
    <w:multiLevelType w:val="hybridMultilevel"/>
    <w:tmpl w:val="CE7E5E5A"/>
    <w:lvl w:ilvl="0" w:tplc="07CEBDEE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3F09ED"/>
    <w:multiLevelType w:val="multilevel"/>
    <w:tmpl w:val="CD40BF9A"/>
    <w:styleLink w:val="a"/>
    <w:lvl w:ilvl="0">
      <w:start w:val="1"/>
      <w:numFmt w:val="bullet"/>
      <w:pStyle w:val="1"/>
      <w:lvlText w:val=""/>
      <w:lvlJc w:val="left"/>
      <w:pPr>
        <w:ind w:left="245" w:hanging="245"/>
      </w:pPr>
      <w:rPr>
        <w:rFonts w:ascii="Century Schoolbook" w:eastAsia="Times New Roman" w:hAnsi="Wingdings 2" w:cs="Times New Roman" w:hint="default"/>
        <w:color w:val="FE8637"/>
        <w:sz w:val="16"/>
        <w:szCs w:val="16"/>
      </w:rPr>
    </w:lvl>
    <w:lvl w:ilvl="1">
      <w:start w:val="1"/>
      <w:numFmt w:val="bullet"/>
      <w:pStyle w:val="2"/>
      <w:lvlText w:val=""/>
      <w:lvlJc w:val="left"/>
      <w:pPr>
        <w:ind w:left="490" w:hanging="245"/>
      </w:pPr>
      <w:rPr>
        <w:rFonts w:ascii="Symbol" w:hAnsi="Symbol" w:hint="default"/>
        <w:color w:val="FE8637"/>
        <w:sz w:val="18"/>
      </w:rPr>
    </w:lvl>
    <w:lvl w:ilvl="2">
      <w:start w:val="1"/>
      <w:numFmt w:val="bullet"/>
      <w:lvlText w:val=""/>
      <w:lvlJc w:val="left"/>
      <w:pPr>
        <w:ind w:left="735" w:hanging="245"/>
      </w:pPr>
      <w:rPr>
        <w:rFonts w:ascii="Symbol" w:hAnsi="Symbol" w:hint="default"/>
        <w:color w:val="FE8637"/>
        <w:sz w:val="18"/>
      </w:rPr>
    </w:lvl>
    <w:lvl w:ilvl="3">
      <w:start w:val="1"/>
      <w:numFmt w:val="bullet"/>
      <w:lvlText w:val=""/>
      <w:lvlJc w:val="left"/>
      <w:pPr>
        <w:ind w:left="980" w:hanging="245"/>
      </w:pPr>
      <w:rPr>
        <w:rFonts w:ascii="Symbol" w:hAnsi="Symbol" w:hint="default"/>
        <w:color w:val="E65B01"/>
        <w:sz w:val="12"/>
      </w:rPr>
    </w:lvl>
    <w:lvl w:ilvl="4">
      <w:start w:val="1"/>
      <w:numFmt w:val="bullet"/>
      <w:lvlText w:val=""/>
      <w:lvlJc w:val="left"/>
      <w:pPr>
        <w:ind w:left="1225" w:hanging="245"/>
      </w:pPr>
      <w:rPr>
        <w:rFonts w:ascii="Symbol" w:hAnsi="Symbol" w:hint="default"/>
        <w:color w:val="E65B01"/>
        <w:sz w:val="12"/>
      </w:rPr>
    </w:lvl>
    <w:lvl w:ilvl="5">
      <w:start w:val="1"/>
      <w:numFmt w:val="bullet"/>
      <w:lvlText w:val=""/>
      <w:lvlJc w:val="left"/>
      <w:pPr>
        <w:ind w:left="1470" w:hanging="245"/>
      </w:pPr>
      <w:rPr>
        <w:rFonts w:ascii="Symbol" w:hAnsi="Symbol" w:hint="default"/>
        <w:color w:val="777C84"/>
        <w:sz w:val="12"/>
      </w:rPr>
    </w:lvl>
    <w:lvl w:ilvl="6">
      <w:start w:val="1"/>
      <w:numFmt w:val="bullet"/>
      <w:lvlText w:val=""/>
      <w:lvlJc w:val="left"/>
      <w:pPr>
        <w:ind w:left="1715" w:hanging="245"/>
      </w:pPr>
      <w:rPr>
        <w:rFonts w:ascii="Symbol" w:hAnsi="Symbol" w:hint="default"/>
        <w:color w:val="777C84"/>
        <w:sz w:val="12"/>
      </w:rPr>
    </w:lvl>
    <w:lvl w:ilvl="7">
      <w:start w:val="1"/>
      <w:numFmt w:val="bullet"/>
      <w:lvlText w:val=""/>
      <w:lvlJc w:val="left"/>
      <w:pPr>
        <w:ind w:left="1960" w:hanging="245"/>
      </w:pPr>
      <w:rPr>
        <w:rFonts w:ascii="Symbol" w:hAnsi="Symbol" w:hint="default"/>
        <w:color w:val="777C84"/>
        <w:sz w:val="12"/>
      </w:rPr>
    </w:lvl>
    <w:lvl w:ilvl="8">
      <w:start w:val="1"/>
      <w:numFmt w:val="bullet"/>
      <w:lvlText w:val=""/>
      <w:lvlJc w:val="left"/>
      <w:pPr>
        <w:ind w:left="2205" w:hanging="245"/>
      </w:pPr>
      <w:rPr>
        <w:rFonts w:ascii="Symbol" w:hAnsi="Symbol" w:hint="default"/>
        <w:color w:val="777C84"/>
        <w:sz w:val="12"/>
      </w:rPr>
    </w:lvl>
  </w:abstractNum>
  <w:abstractNum w:abstractNumId="2" w15:restartNumberingAfterBreak="0">
    <w:nsid w:val="100C5124"/>
    <w:multiLevelType w:val="hybridMultilevel"/>
    <w:tmpl w:val="35628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815410"/>
    <w:multiLevelType w:val="hybridMultilevel"/>
    <w:tmpl w:val="4888F6DC"/>
    <w:lvl w:ilvl="0" w:tplc="4FB8CFEC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74653"/>
    <w:multiLevelType w:val="hybridMultilevel"/>
    <w:tmpl w:val="57CC7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7E3499"/>
    <w:multiLevelType w:val="multilevel"/>
    <w:tmpl w:val="85C08436"/>
    <w:styleLink w:val="10"/>
    <w:lvl w:ilvl="0">
      <w:start w:val="1"/>
      <w:numFmt w:val="decimal"/>
      <w:lvlText w:val="%1)"/>
      <w:lvlJc w:val="left"/>
      <w:pPr>
        <w:ind w:left="288" w:hanging="288"/>
      </w:pPr>
      <w:rPr>
        <w:rFonts w:ascii="Century Schoolbook" w:eastAsia="Times New Roman" w:cs="Times New Roman" w:hint="default"/>
        <w:szCs w:val="20"/>
      </w:rPr>
    </w:lvl>
    <w:lvl w:ilvl="1">
      <w:start w:val="1"/>
      <w:numFmt w:val="lowerLetter"/>
      <w:lvlText w:val="%2)"/>
      <w:lvlJc w:val="left"/>
      <w:pPr>
        <w:ind w:left="576" w:hanging="288"/>
      </w:pPr>
      <w:rPr>
        <w:rFonts w:hint="default"/>
        <w:color w:val="575F6D"/>
      </w:rPr>
    </w:lvl>
    <w:lvl w:ilvl="2">
      <w:start w:val="1"/>
      <w:numFmt w:val="lowerRoman"/>
      <w:lvlText w:val="%3)"/>
      <w:lvlJc w:val="left"/>
      <w:pPr>
        <w:ind w:left="864" w:hanging="288"/>
      </w:pPr>
      <w:rPr>
        <w:rFonts w:hint="default"/>
        <w:color w:val="575F6D"/>
      </w:rPr>
    </w:lvl>
    <w:lvl w:ilvl="3">
      <w:start w:val="1"/>
      <w:numFmt w:val="decimal"/>
      <w:lvlText w:val="(%4)"/>
      <w:lvlJc w:val="left"/>
      <w:pPr>
        <w:ind w:left="1152" w:hanging="288"/>
      </w:pPr>
      <w:rPr>
        <w:rFonts w:hint="default"/>
        <w:color w:val="575F6D"/>
      </w:rPr>
    </w:lvl>
    <w:lvl w:ilvl="4">
      <w:start w:val="1"/>
      <w:numFmt w:val="lowerLetter"/>
      <w:lvlText w:val="(%5)"/>
      <w:lvlJc w:val="left"/>
      <w:pPr>
        <w:ind w:left="1440" w:hanging="288"/>
      </w:pPr>
      <w:rPr>
        <w:rFonts w:hint="default"/>
        <w:color w:val="575F6D"/>
      </w:rPr>
    </w:lvl>
    <w:lvl w:ilvl="5">
      <w:start w:val="1"/>
      <w:numFmt w:val="lowerRoman"/>
      <w:lvlText w:val="(%6)"/>
      <w:lvlJc w:val="left"/>
      <w:pPr>
        <w:ind w:left="1728" w:hanging="288"/>
      </w:pPr>
      <w:rPr>
        <w:rFonts w:hint="default"/>
        <w:color w:val="575F6D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  <w:color w:val="575F6D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  <w:color w:val="575F6D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  <w:color w:val="575F6D"/>
      </w:rPr>
    </w:lvl>
  </w:abstractNum>
  <w:abstractNum w:abstractNumId="6" w15:restartNumberingAfterBreak="0">
    <w:nsid w:val="1D8A00DC"/>
    <w:multiLevelType w:val="hybridMultilevel"/>
    <w:tmpl w:val="A7260A7C"/>
    <w:lvl w:ilvl="0" w:tplc="8854624E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6603C6"/>
    <w:multiLevelType w:val="hybridMultilevel"/>
    <w:tmpl w:val="F98E86A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683C3E"/>
    <w:multiLevelType w:val="hybridMultilevel"/>
    <w:tmpl w:val="CFC09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242640"/>
    <w:multiLevelType w:val="hybridMultilevel"/>
    <w:tmpl w:val="2C5AF0B6"/>
    <w:lvl w:ilvl="0" w:tplc="2BCA2888">
      <w:start w:val="1"/>
      <w:numFmt w:val="hebrew1"/>
      <w:lvlText w:val="%1.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E042BE"/>
    <w:multiLevelType w:val="hybridMultilevel"/>
    <w:tmpl w:val="7FAA204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8F46AA"/>
    <w:multiLevelType w:val="hybridMultilevel"/>
    <w:tmpl w:val="BA9C713A"/>
    <w:lvl w:ilvl="0" w:tplc="0538770E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721D3B"/>
    <w:multiLevelType w:val="hybridMultilevel"/>
    <w:tmpl w:val="FAAAD938"/>
    <w:lvl w:ilvl="0" w:tplc="69AEB540">
      <w:start w:val="1"/>
      <w:numFmt w:val="hebrew1"/>
      <w:lvlText w:val="%1)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ED78F0"/>
    <w:multiLevelType w:val="hybridMultilevel"/>
    <w:tmpl w:val="C3D8B6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917B02"/>
    <w:multiLevelType w:val="hybridMultilevel"/>
    <w:tmpl w:val="E72CFFB0"/>
    <w:lvl w:ilvl="0" w:tplc="F24AA86C">
      <w:start w:val="1"/>
      <w:numFmt w:val="bullet"/>
      <w:lvlText w:val="-"/>
      <w:lvlJc w:val="left"/>
      <w:pPr>
        <w:ind w:left="720" w:hanging="360"/>
      </w:pPr>
      <w:rPr>
        <w:rFonts w:ascii="David" w:eastAsia="Times New Roman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972ABE"/>
    <w:multiLevelType w:val="hybridMultilevel"/>
    <w:tmpl w:val="9B3CD53C"/>
    <w:lvl w:ilvl="0" w:tplc="040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B006C7"/>
    <w:multiLevelType w:val="hybridMultilevel"/>
    <w:tmpl w:val="F7588E90"/>
    <w:lvl w:ilvl="0" w:tplc="E66C600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F13D4B"/>
    <w:multiLevelType w:val="hybridMultilevel"/>
    <w:tmpl w:val="BD54B6DC"/>
    <w:lvl w:ilvl="0" w:tplc="E1CE427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B1214C"/>
    <w:multiLevelType w:val="hybridMultilevel"/>
    <w:tmpl w:val="7FA2CA7C"/>
    <w:lvl w:ilvl="0" w:tplc="17903152">
      <w:start w:val="21"/>
      <w:numFmt w:val="bullet"/>
      <w:lvlText w:val="-"/>
      <w:lvlJc w:val="left"/>
      <w:pPr>
        <w:ind w:left="720" w:hanging="360"/>
      </w:pPr>
      <w:rPr>
        <w:rFonts w:ascii="David" w:eastAsia="Times New Roman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D27952"/>
    <w:multiLevelType w:val="hybridMultilevel"/>
    <w:tmpl w:val="19260872"/>
    <w:lvl w:ilvl="0" w:tplc="8B329D32">
      <w:start w:val="1"/>
      <w:numFmt w:val="bullet"/>
      <w:lvlText w:val="-"/>
      <w:lvlJc w:val="left"/>
      <w:pPr>
        <w:ind w:left="720" w:hanging="360"/>
      </w:pPr>
      <w:rPr>
        <w:rFonts w:ascii="FrankRuehl" w:eastAsia="Times New Roman" w:hAnsi="FrankRuehl" w:cs="FrankRueh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B723A2"/>
    <w:multiLevelType w:val="hybridMultilevel"/>
    <w:tmpl w:val="62F4A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E419CC"/>
    <w:multiLevelType w:val="hybridMultilevel"/>
    <w:tmpl w:val="D5164CE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1C05DB"/>
    <w:multiLevelType w:val="hybridMultilevel"/>
    <w:tmpl w:val="E28009DA"/>
    <w:lvl w:ilvl="0" w:tplc="FDD6A02A">
      <w:start w:val="2"/>
      <w:numFmt w:val="bullet"/>
      <w:lvlText w:val="-"/>
      <w:lvlJc w:val="left"/>
      <w:pPr>
        <w:ind w:left="720" w:hanging="360"/>
      </w:pPr>
      <w:rPr>
        <w:rFonts w:ascii="Narkisim" w:eastAsia="Times New Roman" w:hAnsi="Narkisim" w:cs="Narkisim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396514">
    <w:abstractNumId w:val="1"/>
  </w:num>
  <w:num w:numId="2" w16cid:durableId="578834232">
    <w:abstractNumId w:val="5"/>
  </w:num>
  <w:num w:numId="3" w16cid:durableId="955671152">
    <w:abstractNumId w:val="1"/>
  </w:num>
  <w:num w:numId="4" w16cid:durableId="579290014">
    <w:abstractNumId w:val="8"/>
  </w:num>
  <w:num w:numId="5" w16cid:durableId="1352221259">
    <w:abstractNumId w:val="0"/>
  </w:num>
  <w:num w:numId="6" w16cid:durableId="341709074">
    <w:abstractNumId w:val="2"/>
  </w:num>
  <w:num w:numId="7" w16cid:durableId="690957429">
    <w:abstractNumId w:val="13"/>
  </w:num>
  <w:num w:numId="8" w16cid:durableId="1943876909">
    <w:abstractNumId w:val="19"/>
  </w:num>
  <w:num w:numId="9" w16cid:durableId="1373187045">
    <w:abstractNumId w:val="7"/>
  </w:num>
  <w:num w:numId="10" w16cid:durableId="839077426">
    <w:abstractNumId w:val="3"/>
  </w:num>
  <w:num w:numId="11" w16cid:durableId="122236231">
    <w:abstractNumId w:val="6"/>
  </w:num>
  <w:num w:numId="12" w16cid:durableId="1289974591">
    <w:abstractNumId w:val="18"/>
  </w:num>
  <w:num w:numId="13" w16cid:durableId="363604326">
    <w:abstractNumId w:val="20"/>
  </w:num>
  <w:num w:numId="14" w16cid:durableId="1721784009">
    <w:abstractNumId w:val="4"/>
  </w:num>
  <w:num w:numId="15" w16cid:durableId="1327055328">
    <w:abstractNumId w:val="11"/>
  </w:num>
  <w:num w:numId="16" w16cid:durableId="1595939353">
    <w:abstractNumId w:val="16"/>
  </w:num>
  <w:num w:numId="17" w16cid:durableId="2088381272">
    <w:abstractNumId w:val="9"/>
  </w:num>
  <w:num w:numId="18" w16cid:durableId="1025978318">
    <w:abstractNumId w:val="12"/>
  </w:num>
  <w:num w:numId="19" w16cid:durableId="960649181">
    <w:abstractNumId w:val="21"/>
  </w:num>
  <w:num w:numId="20" w16cid:durableId="140463612">
    <w:abstractNumId w:val="14"/>
  </w:num>
  <w:num w:numId="21" w16cid:durableId="1561864497">
    <w:abstractNumId w:val="17"/>
  </w:num>
  <w:num w:numId="22" w16cid:durableId="711002884">
    <w:abstractNumId w:val="10"/>
  </w:num>
  <w:num w:numId="23" w16cid:durableId="1263025011">
    <w:abstractNumId w:val="22"/>
  </w:num>
  <w:num w:numId="24" w16cid:durableId="270280371">
    <w:abstractNumId w:val="1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9"/>
  <w:gutterAtTop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50" style="mso-height-percent:900" fillcolor="white">
      <v:fill color="white"/>
      <o:colormru v:ext="edit" colors="#40a6be,#b4dce6,#98cfdc,#ff7d26,#ff9d5b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99A"/>
    <w:rsid w:val="00000429"/>
    <w:rsid w:val="00000466"/>
    <w:rsid w:val="00001340"/>
    <w:rsid w:val="00001C7A"/>
    <w:rsid w:val="00001ECC"/>
    <w:rsid w:val="00001F3E"/>
    <w:rsid w:val="000023DB"/>
    <w:rsid w:val="00002518"/>
    <w:rsid w:val="000029C5"/>
    <w:rsid w:val="00002ABB"/>
    <w:rsid w:val="00002DD4"/>
    <w:rsid w:val="00002E2C"/>
    <w:rsid w:val="0000320F"/>
    <w:rsid w:val="000035EF"/>
    <w:rsid w:val="00003734"/>
    <w:rsid w:val="000038D6"/>
    <w:rsid w:val="0000399C"/>
    <w:rsid w:val="00003B0A"/>
    <w:rsid w:val="00003BB2"/>
    <w:rsid w:val="000044D1"/>
    <w:rsid w:val="00004B40"/>
    <w:rsid w:val="00004E08"/>
    <w:rsid w:val="0000530C"/>
    <w:rsid w:val="0000547E"/>
    <w:rsid w:val="00006049"/>
    <w:rsid w:val="00006156"/>
    <w:rsid w:val="000065A5"/>
    <w:rsid w:val="00006C5F"/>
    <w:rsid w:val="00006F20"/>
    <w:rsid w:val="0000718E"/>
    <w:rsid w:val="00007373"/>
    <w:rsid w:val="000073E1"/>
    <w:rsid w:val="00007427"/>
    <w:rsid w:val="00010132"/>
    <w:rsid w:val="0001028E"/>
    <w:rsid w:val="00010500"/>
    <w:rsid w:val="000106E0"/>
    <w:rsid w:val="00010CC7"/>
    <w:rsid w:val="00011219"/>
    <w:rsid w:val="000115FD"/>
    <w:rsid w:val="00011B10"/>
    <w:rsid w:val="00011BAD"/>
    <w:rsid w:val="00012420"/>
    <w:rsid w:val="000128C8"/>
    <w:rsid w:val="00012E46"/>
    <w:rsid w:val="000135C2"/>
    <w:rsid w:val="0001362B"/>
    <w:rsid w:val="000139E9"/>
    <w:rsid w:val="0001441A"/>
    <w:rsid w:val="00014748"/>
    <w:rsid w:val="0001481F"/>
    <w:rsid w:val="00014A60"/>
    <w:rsid w:val="00014E6A"/>
    <w:rsid w:val="00015211"/>
    <w:rsid w:val="000157B1"/>
    <w:rsid w:val="000158E5"/>
    <w:rsid w:val="00015EDF"/>
    <w:rsid w:val="000165C4"/>
    <w:rsid w:val="000168F5"/>
    <w:rsid w:val="00016CE8"/>
    <w:rsid w:val="00016D84"/>
    <w:rsid w:val="00016E56"/>
    <w:rsid w:val="0001737A"/>
    <w:rsid w:val="000174E1"/>
    <w:rsid w:val="00017506"/>
    <w:rsid w:val="000177AE"/>
    <w:rsid w:val="00017DC5"/>
    <w:rsid w:val="0002003F"/>
    <w:rsid w:val="00020258"/>
    <w:rsid w:val="0002030B"/>
    <w:rsid w:val="00020539"/>
    <w:rsid w:val="00020575"/>
    <w:rsid w:val="00020789"/>
    <w:rsid w:val="00020A53"/>
    <w:rsid w:val="00020FFD"/>
    <w:rsid w:val="000212CF"/>
    <w:rsid w:val="0002162F"/>
    <w:rsid w:val="00021EFD"/>
    <w:rsid w:val="000220E3"/>
    <w:rsid w:val="0002219B"/>
    <w:rsid w:val="00023271"/>
    <w:rsid w:val="0002388C"/>
    <w:rsid w:val="00023DBE"/>
    <w:rsid w:val="00024C36"/>
    <w:rsid w:val="0002577C"/>
    <w:rsid w:val="0002585E"/>
    <w:rsid w:val="00025A8E"/>
    <w:rsid w:val="000264AD"/>
    <w:rsid w:val="000269FD"/>
    <w:rsid w:val="0002712F"/>
    <w:rsid w:val="000276F6"/>
    <w:rsid w:val="0002793C"/>
    <w:rsid w:val="00027A28"/>
    <w:rsid w:val="00027B3F"/>
    <w:rsid w:val="00027BFA"/>
    <w:rsid w:val="00027E7F"/>
    <w:rsid w:val="00027F6E"/>
    <w:rsid w:val="00030119"/>
    <w:rsid w:val="000305C5"/>
    <w:rsid w:val="000310AB"/>
    <w:rsid w:val="000310B4"/>
    <w:rsid w:val="0003164F"/>
    <w:rsid w:val="00031B74"/>
    <w:rsid w:val="00031F3E"/>
    <w:rsid w:val="000320B0"/>
    <w:rsid w:val="000322C3"/>
    <w:rsid w:val="000327ED"/>
    <w:rsid w:val="00032A3B"/>
    <w:rsid w:val="0003353D"/>
    <w:rsid w:val="0003365F"/>
    <w:rsid w:val="000342E9"/>
    <w:rsid w:val="00034673"/>
    <w:rsid w:val="00034681"/>
    <w:rsid w:val="000347B0"/>
    <w:rsid w:val="0003495A"/>
    <w:rsid w:val="00034A39"/>
    <w:rsid w:val="00034E42"/>
    <w:rsid w:val="00034F58"/>
    <w:rsid w:val="00035201"/>
    <w:rsid w:val="000355D3"/>
    <w:rsid w:val="00035D20"/>
    <w:rsid w:val="00035E47"/>
    <w:rsid w:val="00035E8A"/>
    <w:rsid w:val="00036A67"/>
    <w:rsid w:val="00036AFE"/>
    <w:rsid w:val="000370A6"/>
    <w:rsid w:val="000370B6"/>
    <w:rsid w:val="00037135"/>
    <w:rsid w:val="000375B6"/>
    <w:rsid w:val="000376D7"/>
    <w:rsid w:val="000400B1"/>
    <w:rsid w:val="00040BF4"/>
    <w:rsid w:val="00040C1E"/>
    <w:rsid w:val="00040CC0"/>
    <w:rsid w:val="00040D56"/>
    <w:rsid w:val="0004111A"/>
    <w:rsid w:val="00041263"/>
    <w:rsid w:val="000414DB"/>
    <w:rsid w:val="000414DD"/>
    <w:rsid w:val="000417A5"/>
    <w:rsid w:val="00041C7D"/>
    <w:rsid w:val="00041F2D"/>
    <w:rsid w:val="00041FEE"/>
    <w:rsid w:val="000425F7"/>
    <w:rsid w:val="00042FED"/>
    <w:rsid w:val="000433C1"/>
    <w:rsid w:val="0004346A"/>
    <w:rsid w:val="0004396C"/>
    <w:rsid w:val="00043989"/>
    <w:rsid w:val="00043BBB"/>
    <w:rsid w:val="00043C89"/>
    <w:rsid w:val="0004424C"/>
    <w:rsid w:val="00044B1D"/>
    <w:rsid w:val="0004510D"/>
    <w:rsid w:val="00045153"/>
    <w:rsid w:val="000452B9"/>
    <w:rsid w:val="000454B4"/>
    <w:rsid w:val="0004569C"/>
    <w:rsid w:val="00045805"/>
    <w:rsid w:val="00045CAF"/>
    <w:rsid w:val="00045E15"/>
    <w:rsid w:val="00046020"/>
    <w:rsid w:val="000462C9"/>
    <w:rsid w:val="000468C7"/>
    <w:rsid w:val="000468E1"/>
    <w:rsid w:val="000469F7"/>
    <w:rsid w:val="00046B66"/>
    <w:rsid w:val="00046BB2"/>
    <w:rsid w:val="00047663"/>
    <w:rsid w:val="00047758"/>
    <w:rsid w:val="00047C21"/>
    <w:rsid w:val="00047DB8"/>
    <w:rsid w:val="0005013D"/>
    <w:rsid w:val="0005043A"/>
    <w:rsid w:val="000504A5"/>
    <w:rsid w:val="00050535"/>
    <w:rsid w:val="0005075B"/>
    <w:rsid w:val="00050808"/>
    <w:rsid w:val="00050B01"/>
    <w:rsid w:val="00050DE3"/>
    <w:rsid w:val="000515E9"/>
    <w:rsid w:val="00051639"/>
    <w:rsid w:val="00051B5D"/>
    <w:rsid w:val="00051BC3"/>
    <w:rsid w:val="00052000"/>
    <w:rsid w:val="0005234D"/>
    <w:rsid w:val="00052542"/>
    <w:rsid w:val="0005258A"/>
    <w:rsid w:val="00052632"/>
    <w:rsid w:val="00053268"/>
    <w:rsid w:val="00053B98"/>
    <w:rsid w:val="0005434C"/>
    <w:rsid w:val="0005447E"/>
    <w:rsid w:val="00055073"/>
    <w:rsid w:val="000550E9"/>
    <w:rsid w:val="00055164"/>
    <w:rsid w:val="000552A0"/>
    <w:rsid w:val="00055366"/>
    <w:rsid w:val="00055562"/>
    <w:rsid w:val="00055659"/>
    <w:rsid w:val="0005573D"/>
    <w:rsid w:val="00055D23"/>
    <w:rsid w:val="000561C9"/>
    <w:rsid w:val="00056458"/>
    <w:rsid w:val="0005696C"/>
    <w:rsid w:val="00056DAF"/>
    <w:rsid w:val="00057075"/>
    <w:rsid w:val="000571C2"/>
    <w:rsid w:val="00057481"/>
    <w:rsid w:val="00057609"/>
    <w:rsid w:val="000576F3"/>
    <w:rsid w:val="0005794D"/>
    <w:rsid w:val="00057B2F"/>
    <w:rsid w:val="00060A03"/>
    <w:rsid w:val="00060B0A"/>
    <w:rsid w:val="00060FFD"/>
    <w:rsid w:val="00061167"/>
    <w:rsid w:val="00061706"/>
    <w:rsid w:val="00061A44"/>
    <w:rsid w:val="00061E88"/>
    <w:rsid w:val="00062197"/>
    <w:rsid w:val="000625DD"/>
    <w:rsid w:val="000626B9"/>
    <w:rsid w:val="00062D8E"/>
    <w:rsid w:val="00062DDF"/>
    <w:rsid w:val="00062E0F"/>
    <w:rsid w:val="00062E37"/>
    <w:rsid w:val="0006356F"/>
    <w:rsid w:val="00063BF8"/>
    <w:rsid w:val="00063C0D"/>
    <w:rsid w:val="00063E79"/>
    <w:rsid w:val="000641AF"/>
    <w:rsid w:val="000641FC"/>
    <w:rsid w:val="0006476B"/>
    <w:rsid w:val="00064BD9"/>
    <w:rsid w:val="00064D23"/>
    <w:rsid w:val="00064E44"/>
    <w:rsid w:val="00064F96"/>
    <w:rsid w:val="0006593C"/>
    <w:rsid w:val="000662DC"/>
    <w:rsid w:val="0006637C"/>
    <w:rsid w:val="00066AE0"/>
    <w:rsid w:val="00066B04"/>
    <w:rsid w:val="00066C4E"/>
    <w:rsid w:val="00066E26"/>
    <w:rsid w:val="00066FE7"/>
    <w:rsid w:val="0006739A"/>
    <w:rsid w:val="00067420"/>
    <w:rsid w:val="00067890"/>
    <w:rsid w:val="00070050"/>
    <w:rsid w:val="0007096C"/>
    <w:rsid w:val="000709BD"/>
    <w:rsid w:val="000711FF"/>
    <w:rsid w:val="00071226"/>
    <w:rsid w:val="0007154E"/>
    <w:rsid w:val="000717E8"/>
    <w:rsid w:val="000718EE"/>
    <w:rsid w:val="00071C60"/>
    <w:rsid w:val="00071F4F"/>
    <w:rsid w:val="000720E3"/>
    <w:rsid w:val="00072106"/>
    <w:rsid w:val="000726F7"/>
    <w:rsid w:val="0007293B"/>
    <w:rsid w:val="00072B2B"/>
    <w:rsid w:val="00072C55"/>
    <w:rsid w:val="00072F12"/>
    <w:rsid w:val="00073248"/>
    <w:rsid w:val="00074692"/>
    <w:rsid w:val="00074D68"/>
    <w:rsid w:val="000750E1"/>
    <w:rsid w:val="000750FE"/>
    <w:rsid w:val="000754BD"/>
    <w:rsid w:val="0007553F"/>
    <w:rsid w:val="00075BB0"/>
    <w:rsid w:val="00075C90"/>
    <w:rsid w:val="00076228"/>
    <w:rsid w:val="000763DB"/>
    <w:rsid w:val="0007662D"/>
    <w:rsid w:val="00076A57"/>
    <w:rsid w:val="00076D7F"/>
    <w:rsid w:val="00077239"/>
    <w:rsid w:val="0007728F"/>
    <w:rsid w:val="000772E2"/>
    <w:rsid w:val="0007740D"/>
    <w:rsid w:val="00077489"/>
    <w:rsid w:val="00077F6A"/>
    <w:rsid w:val="000801FE"/>
    <w:rsid w:val="00080489"/>
    <w:rsid w:val="00080840"/>
    <w:rsid w:val="00080A44"/>
    <w:rsid w:val="00080A5E"/>
    <w:rsid w:val="00080DBA"/>
    <w:rsid w:val="0008104D"/>
    <w:rsid w:val="000813E6"/>
    <w:rsid w:val="00081E4E"/>
    <w:rsid w:val="00082305"/>
    <w:rsid w:val="000825C5"/>
    <w:rsid w:val="0008286E"/>
    <w:rsid w:val="000828EE"/>
    <w:rsid w:val="00082928"/>
    <w:rsid w:val="00082C11"/>
    <w:rsid w:val="00083607"/>
    <w:rsid w:val="00083E48"/>
    <w:rsid w:val="00083EFE"/>
    <w:rsid w:val="00084636"/>
    <w:rsid w:val="00084667"/>
    <w:rsid w:val="00084693"/>
    <w:rsid w:val="000848AF"/>
    <w:rsid w:val="000849B2"/>
    <w:rsid w:val="000855F0"/>
    <w:rsid w:val="0008570C"/>
    <w:rsid w:val="0008578D"/>
    <w:rsid w:val="0008672D"/>
    <w:rsid w:val="00086D61"/>
    <w:rsid w:val="000876EA"/>
    <w:rsid w:val="00087A30"/>
    <w:rsid w:val="00087A44"/>
    <w:rsid w:val="00087C06"/>
    <w:rsid w:val="000900AE"/>
    <w:rsid w:val="000905C7"/>
    <w:rsid w:val="000906CF"/>
    <w:rsid w:val="00090841"/>
    <w:rsid w:val="00090BF8"/>
    <w:rsid w:val="00090C9B"/>
    <w:rsid w:val="00090E82"/>
    <w:rsid w:val="00090F40"/>
    <w:rsid w:val="00090F92"/>
    <w:rsid w:val="0009109F"/>
    <w:rsid w:val="00091408"/>
    <w:rsid w:val="000916F2"/>
    <w:rsid w:val="00091EE0"/>
    <w:rsid w:val="000935D9"/>
    <w:rsid w:val="00093CA4"/>
    <w:rsid w:val="00093E48"/>
    <w:rsid w:val="0009410D"/>
    <w:rsid w:val="0009459C"/>
    <w:rsid w:val="00094A50"/>
    <w:rsid w:val="000952FE"/>
    <w:rsid w:val="0009547F"/>
    <w:rsid w:val="0009552A"/>
    <w:rsid w:val="0009576F"/>
    <w:rsid w:val="00095E7D"/>
    <w:rsid w:val="00095F56"/>
    <w:rsid w:val="00095FB3"/>
    <w:rsid w:val="0009605F"/>
    <w:rsid w:val="00096C12"/>
    <w:rsid w:val="00096E3D"/>
    <w:rsid w:val="00097177"/>
    <w:rsid w:val="0009743D"/>
    <w:rsid w:val="00097756"/>
    <w:rsid w:val="00097925"/>
    <w:rsid w:val="00097C7C"/>
    <w:rsid w:val="00097F52"/>
    <w:rsid w:val="000A046A"/>
    <w:rsid w:val="000A06E8"/>
    <w:rsid w:val="000A098D"/>
    <w:rsid w:val="000A0BA5"/>
    <w:rsid w:val="000A0EF9"/>
    <w:rsid w:val="000A0FED"/>
    <w:rsid w:val="000A1183"/>
    <w:rsid w:val="000A136E"/>
    <w:rsid w:val="000A14C0"/>
    <w:rsid w:val="000A19F9"/>
    <w:rsid w:val="000A217C"/>
    <w:rsid w:val="000A2279"/>
    <w:rsid w:val="000A22F5"/>
    <w:rsid w:val="000A2DB0"/>
    <w:rsid w:val="000A317F"/>
    <w:rsid w:val="000A38B0"/>
    <w:rsid w:val="000A3AC1"/>
    <w:rsid w:val="000A3D2E"/>
    <w:rsid w:val="000A3EE7"/>
    <w:rsid w:val="000A3F0F"/>
    <w:rsid w:val="000A3F37"/>
    <w:rsid w:val="000A42D7"/>
    <w:rsid w:val="000A43AF"/>
    <w:rsid w:val="000A4D64"/>
    <w:rsid w:val="000A4DC2"/>
    <w:rsid w:val="000A4F9E"/>
    <w:rsid w:val="000A4FBA"/>
    <w:rsid w:val="000A54FF"/>
    <w:rsid w:val="000A5610"/>
    <w:rsid w:val="000A5739"/>
    <w:rsid w:val="000A57C9"/>
    <w:rsid w:val="000A5C93"/>
    <w:rsid w:val="000A6038"/>
    <w:rsid w:val="000A6274"/>
    <w:rsid w:val="000A647F"/>
    <w:rsid w:val="000A67BB"/>
    <w:rsid w:val="000A6998"/>
    <w:rsid w:val="000A719D"/>
    <w:rsid w:val="000A7776"/>
    <w:rsid w:val="000A78F4"/>
    <w:rsid w:val="000A7F5A"/>
    <w:rsid w:val="000A7FF3"/>
    <w:rsid w:val="000B00DE"/>
    <w:rsid w:val="000B0479"/>
    <w:rsid w:val="000B0528"/>
    <w:rsid w:val="000B071F"/>
    <w:rsid w:val="000B0985"/>
    <w:rsid w:val="000B254E"/>
    <w:rsid w:val="000B2C0C"/>
    <w:rsid w:val="000B2E96"/>
    <w:rsid w:val="000B3002"/>
    <w:rsid w:val="000B3153"/>
    <w:rsid w:val="000B3BDA"/>
    <w:rsid w:val="000B41F6"/>
    <w:rsid w:val="000B42D1"/>
    <w:rsid w:val="000B45F2"/>
    <w:rsid w:val="000B4DA2"/>
    <w:rsid w:val="000B4DC4"/>
    <w:rsid w:val="000B4FA4"/>
    <w:rsid w:val="000B53CD"/>
    <w:rsid w:val="000B5C62"/>
    <w:rsid w:val="000B5E90"/>
    <w:rsid w:val="000B6119"/>
    <w:rsid w:val="000B6146"/>
    <w:rsid w:val="000B7072"/>
    <w:rsid w:val="000B738F"/>
    <w:rsid w:val="000B7575"/>
    <w:rsid w:val="000B763B"/>
    <w:rsid w:val="000B76D8"/>
    <w:rsid w:val="000B779D"/>
    <w:rsid w:val="000B7A81"/>
    <w:rsid w:val="000B7AE7"/>
    <w:rsid w:val="000B7B52"/>
    <w:rsid w:val="000C012E"/>
    <w:rsid w:val="000C02E9"/>
    <w:rsid w:val="000C030E"/>
    <w:rsid w:val="000C0C6B"/>
    <w:rsid w:val="000C0C82"/>
    <w:rsid w:val="000C0D41"/>
    <w:rsid w:val="000C1284"/>
    <w:rsid w:val="000C130D"/>
    <w:rsid w:val="000C1E46"/>
    <w:rsid w:val="000C22C1"/>
    <w:rsid w:val="000C231D"/>
    <w:rsid w:val="000C23F7"/>
    <w:rsid w:val="000C2E28"/>
    <w:rsid w:val="000C3399"/>
    <w:rsid w:val="000C37EB"/>
    <w:rsid w:val="000C38DA"/>
    <w:rsid w:val="000C3922"/>
    <w:rsid w:val="000C3D8F"/>
    <w:rsid w:val="000C417C"/>
    <w:rsid w:val="000C41A6"/>
    <w:rsid w:val="000C469D"/>
    <w:rsid w:val="000C4771"/>
    <w:rsid w:val="000C4A4B"/>
    <w:rsid w:val="000C4B9A"/>
    <w:rsid w:val="000C4E90"/>
    <w:rsid w:val="000C5AC6"/>
    <w:rsid w:val="000C61BE"/>
    <w:rsid w:val="000C6203"/>
    <w:rsid w:val="000C64C8"/>
    <w:rsid w:val="000C65FA"/>
    <w:rsid w:val="000C7D60"/>
    <w:rsid w:val="000C7ED4"/>
    <w:rsid w:val="000D02DD"/>
    <w:rsid w:val="000D0942"/>
    <w:rsid w:val="000D09DB"/>
    <w:rsid w:val="000D0D12"/>
    <w:rsid w:val="000D128D"/>
    <w:rsid w:val="000D147D"/>
    <w:rsid w:val="000D14F9"/>
    <w:rsid w:val="000D18B7"/>
    <w:rsid w:val="000D19E0"/>
    <w:rsid w:val="000D1C58"/>
    <w:rsid w:val="000D1D5B"/>
    <w:rsid w:val="000D20F5"/>
    <w:rsid w:val="000D238C"/>
    <w:rsid w:val="000D2441"/>
    <w:rsid w:val="000D2490"/>
    <w:rsid w:val="000D335B"/>
    <w:rsid w:val="000D3E72"/>
    <w:rsid w:val="000D4463"/>
    <w:rsid w:val="000D48FE"/>
    <w:rsid w:val="000D4B01"/>
    <w:rsid w:val="000D5529"/>
    <w:rsid w:val="000D569F"/>
    <w:rsid w:val="000D56AA"/>
    <w:rsid w:val="000D5D03"/>
    <w:rsid w:val="000D6484"/>
    <w:rsid w:val="000D6BB0"/>
    <w:rsid w:val="000D6CD5"/>
    <w:rsid w:val="000D70DC"/>
    <w:rsid w:val="000D7134"/>
    <w:rsid w:val="000D7204"/>
    <w:rsid w:val="000D743A"/>
    <w:rsid w:val="000D7B43"/>
    <w:rsid w:val="000D7BEB"/>
    <w:rsid w:val="000D7D6E"/>
    <w:rsid w:val="000E0046"/>
    <w:rsid w:val="000E0CC5"/>
    <w:rsid w:val="000E11ED"/>
    <w:rsid w:val="000E184D"/>
    <w:rsid w:val="000E2109"/>
    <w:rsid w:val="000E2C5F"/>
    <w:rsid w:val="000E2F71"/>
    <w:rsid w:val="000E3124"/>
    <w:rsid w:val="000E31A1"/>
    <w:rsid w:val="000E3BE8"/>
    <w:rsid w:val="000E3CDB"/>
    <w:rsid w:val="000E436D"/>
    <w:rsid w:val="000E4665"/>
    <w:rsid w:val="000E4781"/>
    <w:rsid w:val="000E5203"/>
    <w:rsid w:val="000E5648"/>
    <w:rsid w:val="000E64A5"/>
    <w:rsid w:val="000E6B13"/>
    <w:rsid w:val="000E6FAC"/>
    <w:rsid w:val="000E74F0"/>
    <w:rsid w:val="000E7AAD"/>
    <w:rsid w:val="000E7BDC"/>
    <w:rsid w:val="000F02E7"/>
    <w:rsid w:val="000F04FA"/>
    <w:rsid w:val="000F07F9"/>
    <w:rsid w:val="000F0B9D"/>
    <w:rsid w:val="000F0D03"/>
    <w:rsid w:val="000F125C"/>
    <w:rsid w:val="000F184C"/>
    <w:rsid w:val="000F2244"/>
    <w:rsid w:val="000F24EE"/>
    <w:rsid w:val="000F26DC"/>
    <w:rsid w:val="000F2A77"/>
    <w:rsid w:val="000F2DD8"/>
    <w:rsid w:val="000F2E6A"/>
    <w:rsid w:val="000F2F99"/>
    <w:rsid w:val="000F30CF"/>
    <w:rsid w:val="000F3219"/>
    <w:rsid w:val="000F3AAD"/>
    <w:rsid w:val="000F3FE0"/>
    <w:rsid w:val="000F402B"/>
    <w:rsid w:val="000F4273"/>
    <w:rsid w:val="000F4290"/>
    <w:rsid w:val="000F438F"/>
    <w:rsid w:val="000F44D7"/>
    <w:rsid w:val="000F48C3"/>
    <w:rsid w:val="000F498B"/>
    <w:rsid w:val="000F4ADB"/>
    <w:rsid w:val="000F4E40"/>
    <w:rsid w:val="000F50AC"/>
    <w:rsid w:val="000F538E"/>
    <w:rsid w:val="000F5822"/>
    <w:rsid w:val="000F5F52"/>
    <w:rsid w:val="000F623F"/>
    <w:rsid w:val="000F7015"/>
    <w:rsid w:val="000F7C00"/>
    <w:rsid w:val="000F7CBA"/>
    <w:rsid w:val="0010000D"/>
    <w:rsid w:val="0010009B"/>
    <w:rsid w:val="00100246"/>
    <w:rsid w:val="0010071A"/>
    <w:rsid w:val="00100B29"/>
    <w:rsid w:val="00100DEB"/>
    <w:rsid w:val="00100E93"/>
    <w:rsid w:val="00101384"/>
    <w:rsid w:val="001013F1"/>
    <w:rsid w:val="00101D79"/>
    <w:rsid w:val="0010247C"/>
    <w:rsid w:val="00102A2D"/>
    <w:rsid w:val="00103216"/>
    <w:rsid w:val="001034C5"/>
    <w:rsid w:val="001035DC"/>
    <w:rsid w:val="0010363E"/>
    <w:rsid w:val="001036F7"/>
    <w:rsid w:val="0010386D"/>
    <w:rsid w:val="00103AC5"/>
    <w:rsid w:val="00103BA7"/>
    <w:rsid w:val="00103D60"/>
    <w:rsid w:val="00103E6A"/>
    <w:rsid w:val="00103F1F"/>
    <w:rsid w:val="00104AEF"/>
    <w:rsid w:val="00104E9D"/>
    <w:rsid w:val="00104F3F"/>
    <w:rsid w:val="001050BE"/>
    <w:rsid w:val="00105423"/>
    <w:rsid w:val="00105506"/>
    <w:rsid w:val="00105531"/>
    <w:rsid w:val="00105B3A"/>
    <w:rsid w:val="00106287"/>
    <w:rsid w:val="001063A8"/>
    <w:rsid w:val="00106523"/>
    <w:rsid w:val="001067C7"/>
    <w:rsid w:val="00106989"/>
    <w:rsid w:val="00106DA9"/>
    <w:rsid w:val="00106DFE"/>
    <w:rsid w:val="00107001"/>
    <w:rsid w:val="00107956"/>
    <w:rsid w:val="00110053"/>
    <w:rsid w:val="00110AA4"/>
    <w:rsid w:val="00110C59"/>
    <w:rsid w:val="00110E71"/>
    <w:rsid w:val="00110F42"/>
    <w:rsid w:val="0011106B"/>
    <w:rsid w:val="00111392"/>
    <w:rsid w:val="00111F23"/>
    <w:rsid w:val="00112511"/>
    <w:rsid w:val="0011273B"/>
    <w:rsid w:val="00112BEA"/>
    <w:rsid w:val="00112F60"/>
    <w:rsid w:val="001130A9"/>
    <w:rsid w:val="001134A1"/>
    <w:rsid w:val="00113526"/>
    <w:rsid w:val="00113BEF"/>
    <w:rsid w:val="00114395"/>
    <w:rsid w:val="001149E5"/>
    <w:rsid w:val="00114CA7"/>
    <w:rsid w:val="0011548F"/>
    <w:rsid w:val="001158AC"/>
    <w:rsid w:val="00115C56"/>
    <w:rsid w:val="00115CC2"/>
    <w:rsid w:val="00115D50"/>
    <w:rsid w:val="00115E20"/>
    <w:rsid w:val="0011600C"/>
    <w:rsid w:val="00116047"/>
    <w:rsid w:val="0011609C"/>
    <w:rsid w:val="0011630B"/>
    <w:rsid w:val="0011634C"/>
    <w:rsid w:val="0011648D"/>
    <w:rsid w:val="001165DF"/>
    <w:rsid w:val="00116C2C"/>
    <w:rsid w:val="00116FC1"/>
    <w:rsid w:val="00116FCA"/>
    <w:rsid w:val="001173F7"/>
    <w:rsid w:val="00117F27"/>
    <w:rsid w:val="00120245"/>
    <w:rsid w:val="001208AA"/>
    <w:rsid w:val="001208C6"/>
    <w:rsid w:val="00120ABD"/>
    <w:rsid w:val="00120D53"/>
    <w:rsid w:val="00120EE9"/>
    <w:rsid w:val="00120EFB"/>
    <w:rsid w:val="001217DF"/>
    <w:rsid w:val="00121A4E"/>
    <w:rsid w:val="00121D24"/>
    <w:rsid w:val="00121E15"/>
    <w:rsid w:val="00121ECB"/>
    <w:rsid w:val="00122106"/>
    <w:rsid w:val="001223A7"/>
    <w:rsid w:val="00122A7E"/>
    <w:rsid w:val="00122B8C"/>
    <w:rsid w:val="00123B40"/>
    <w:rsid w:val="00123BAB"/>
    <w:rsid w:val="001244DA"/>
    <w:rsid w:val="00124618"/>
    <w:rsid w:val="0012465C"/>
    <w:rsid w:val="00124B03"/>
    <w:rsid w:val="00124C8F"/>
    <w:rsid w:val="00124D4E"/>
    <w:rsid w:val="00125141"/>
    <w:rsid w:val="001251D1"/>
    <w:rsid w:val="001255D1"/>
    <w:rsid w:val="00125612"/>
    <w:rsid w:val="0012570D"/>
    <w:rsid w:val="00125B2D"/>
    <w:rsid w:val="00125F8B"/>
    <w:rsid w:val="0012613D"/>
    <w:rsid w:val="001262FD"/>
    <w:rsid w:val="00126471"/>
    <w:rsid w:val="00126CE2"/>
    <w:rsid w:val="00127051"/>
    <w:rsid w:val="00127CFB"/>
    <w:rsid w:val="00127ED0"/>
    <w:rsid w:val="001302A3"/>
    <w:rsid w:val="00130A8D"/>
    <w:rsid w:val="001310AA"/>
    <w:rsid w:val="00131208"/>
    <w:rsid w:val="001313B1"/>
    <w:rsid w:val="00132020"/>
    <w:rsid w:val="001332AC"/>
    <w:rsid w:val="00134047"/>
    <w:rsid w:val="001341A8"/>
    <w:rsid w:val="001342E7"/>
    <w:rsid w:val="001345D3"/>
    <w:rsid w:val="001346C8"/>
    <w:rsid w:val="0013478E"/>
    <w:rsid w:val="001349DA"/>
    <w:rsid w:val="00134BFA"/>
    <w:rsid w:val="00134DB2"/>
    <w:rsid w:val="00134F28"/>
    <w:rsid w:val="001352A0"/>
    <w:rsid w:val="00135F49"/>
    <w:rsid w:val="00136289"/>
    <w:rsid w:val="0013645E"/>
    <w:rsid w:val="0013659A"/>
    <w:rsid w:val="001366A8"/>
    <w:rsid w:val="00136735"/>
    <w:rsid w:val="0013692C"/>
    <w:rsid w:val="00136939"/>
    <w:rsid w:val="001370B9"/>
    <w:rsid w:val="001376B2"/>
    <w:rsid w:val="00137898"/>
    <w:rsid w:val="001379BB"/>
    <w:rsid w:val="00137C92"/>
    <w:rsid w:val="00137D46"/>
    <w:rsid w:val="00140078"/>
    <w:rsid w:val="0014007B"/>
    <w:rsid w:val="001400E2"/>
    <w:rsid w:val="0014028C"/>
    <w:rsid w:val="00140508"/>
    <w:rsid w:val="001405E6"/>
    <w:rsid w:val="00140BC5"/>
    <w:rsid w:val="00140BD4"/>
    <w:rsid w:val="001411B2"/>
    <w:rsid w:val="001413E8"/>
    <w:rsid w:val="0014157E"/>
    <w:rsid w:val="001416D2"/>
    <w:rsid w:val="00141761"/>
    <w:rsid w:val="001418F0"/>
    <w:rsid w:val="00141C85"/>
    <w:rsid w:val="0014220F"/>
    <w:rsid w:val="00142970"/>
    <w:rsid w:val="00143002"/>
    <w:rsid w:val="00143316"/>
    <w:rsid w:val="001434C2"/>
    <w:rsid w:val="00143667"/>
    <w:rsid w:val="0014446C"/>
    <w:rsid w:val="001444B4"/>
    <w:rsid w:val="00144649"/>
    <w:rsid w:val="00144AD3"/>
    <w:rsid w:val="00144ADB"/>
    <w:rsid w:val="00144B6E"/>
    <w:rsid w:val="00144F10"/>
    <w:rsid w:val="001455CB"/>
    <w:rsid w:val="0014561A"/>
    <w:rsid w:val="001457AB"/>
    <w:rsid w:val="001458E6"/>
    <w:rsid w:val="00145EE8"/>
    <w:rsid w:val="00145F6B"/>
    <w:rsid w:val="00146198"/>
    <w:rsid w:val="00146F3F"/>
    <w:rsid w:val="00147585"/>
    <w:rsid w:val="001477A4"/>
    <w:rsid w:val="001479B1"/>
    <w:rsid w:val="00147CF4"/>
    <w:rsid w:val="001501F4"/>
    <w:rsid w:val="0015052C"/>
    <w:rsid w:val="0015062F"/>
    <w:rsid w:val="00150936"/>
    <w:rsid w:val="00150E89"/>
    <w:rsid w:val="0015121A"/>
    <w:rsid w:val="00151596"/>
    <w:rsid w:val="001517B1"/>
    <w:rsid w:val="00151EA4"/>
    <w:rsid w:val="00152180"/>
    <w:rsid w:val="00152534"/>
    <w:rsid w:val="001527C2"/>
    <w:rsid w:val="001532E8"/>
    <w:rsid w:val="0015351D"/>
    <w:rsid w:val="00153966"/>
    <w:rsid w:val="00153B60"/>
    <w:rsid w:val="00153E5E"/>
    <w:rsid w:val="0015453E"/>
    <w:rsid w:val="00154C2A"/>
    <w:rsid w:val="00154C47"/>
    <w:rsid w:val="00155358"/>
    <w:rsid w:val="001553A1"/>
    <w:rsid w:val="00155E5D"/>
    <w:rsid w:val="00155E86"/>
    <w:rsid w:val="001564E9"/>
    <w:rsid w:val="00156F29"/>
    <w:rsid w:val="00157177"/>
    <w:rsid w:val="001579B2"/>
    <w:rsid w:val="00157ACF"/>
    <w:rsid w:val="00157BC3"/>
    <w:rsid w:val="00157C79"/>
    <w:rsid w:val="00160328"/>
    <w:rsid w:val="001603A4"/>
    <w:rsid w:val="001605FC"/>
    <w:rsid w:val="0016074A"/>
    <w:rsid w:val="00160991"/>
    <w:rsid w:val="00160A0B"/>
    <w:rsid w:val="00160C00"/>
    <w:rsid w:val="00160EAB"/>
    <w:rsid w:val="00160ECE"/>
    <w:rsid w:val="0016104D"/>
    <w:rsid w:val="0016147E"/>
    <w:rsid w:val="001622CC"/>
    <w:rsid w:val="00162313"/>
    <w:rsid w:val="00162523"/>
    <w:rsid w:val="0016269D"/>
    <w:rsid w:val="00162961"/>
    <w:rsid w:val="0016327B"/>
    <w:rsid w:val="001633DE"/>
    <w:rsid w:val="0016346B"/>
    <w:rsid w:val="00163490"/>
    <w:rsid w:val="001637D2"/>
    <w:rsid w:val="001637F9"/>
    <w:rsid w:val="001639CE"/>
    <w:rsid w:val="00163EA4"/>
    <w:rsid w:val="001644F4"/>
    <w:rsid w:val="00164ABB"/>
    <w:rsid w:val="001650F1"/>
    <w:rsid w:val="001652BB"/>
    <w:rsid w:val="001654B0"/>
    <w:rsid w:val="00165696"/>
    <w:rsid w:val="00165B62"/>
    <w:rsid w:val="00165B7E"/>
    <w:rsid w:val="00166772"/>
    <w:rsid w:val="00166BD6"/>
    <w:rsid w:val="00166BFB"/>
    <w:rsid w:val="00166E97"/>
    <w:rsid w:val="00167133"/>
    <w:rsid w:val="001673C1"/>
    <w:rsid w:val="00167E0C"/>
    <w:rsid w:val="00167E26"/>
    <w:rsid w:val="00170124"/>
    <w:rsid w:val="001701E3"/>
    <w:rsid w:val="00170AD5"/>
    <w:rsid w:val="00171592"/>
    <w:rsid w:val="00171601"/>
    <w:rsid w:val="00171658"/>
    <w:rsid w:val="0017217C"/>
    <w:rsid w:val="001721E7"/>
    <w:rsid w:val="0017237F"/>
    <w:rsid w:val="00172A02"/>
    <w:rsid w:val="00172F2B"/>
    <w:rsid w:val="00173129"/>
    <w:rsid w:val="00173A2F"/>
    <w:rsid w:val="00173B90"/>
    <w:rsid w:val="00173BAD"/>
    <w:rsid w:val="00173C2E"/>
    <w:rsid w:val="00173CFB"/>
    <w:rsid w:val="00174643"/>
    <w:rsid w:val="00174881"/>
    <w:rsid w:val="001748AA"/>
    <w:rsid w:val="001758D2"/>
    <w:rsid w:val="00175DD2"/>
    <w:rsid w:val="00175E0B"/>
    <w:rsid w:val="00175F9A"/>
    <w:rsid w:val="001763F1"/>
    <w:rsid w:val="00176AE0"/>
    <w:rsid w:val="00176C09"/>
    <w:rsid w:val="001770F0"/>
    <w:rsid w:val="001773C5"/>
    <w:rsid w:val="001779D6"/>
    <w:rsid w:val="00177DA5"/>
    <w:rsid w:val="00180116"/>
    <w:rsid w:val="00180420"/>
    <w:rsid w:val="00180714"/>
    <w:rsid w:val="00180751"/>
    <w:rsid w:val="001809B0"/>
    <w:rsid w:val="00180BD2"/>
    <w:rsid w:val="00180ED1"/>
    <w:rsid w:val="00181BE8"/>
    <w:rsid w:val="00181CBB"/>
    <w:rsid w:val="00182339"/>
    <w:rsid w:val="00182899"/>
    <w:rsid w:val="00182996"/>
    <w:rsid w:val="001829CE"/>
    <w:rsid w:val="00182B4E"/>
    <w:rsid w:val="00182FB3"/>
    <w:rsid w:val="00183206"/>
    <w:rsid w:val="001834FA"/>
    <w:rsid w:val="0018368A"/>
    <w:rsid w:val="001837FC"/>
    <w:rsid w:val="00183D3E"/>
    <w:rsid w:val="001840DB"/>
    <w:rsid w:val="0018436C"/>
    <w:rsid w:val="001846C4"/>
    <w:rsid w:val="00184F01"/>
    <w:rsid w:val="00185397"/>
    <w:rsid w:val="001853AB"/>
    <w:rsid w:val="00185550"/>
    <w:rsid w:val="00185E36"/>
    <w:rsid w:val="00186313"/>
    <w:rsid w:val="00186518"/>
    <w:rsid w:val="00186773"/>
    <w:rsid w:val="001868EB"/>
    <w:rsid w:val="00186CF1"/>
    <w:rsid w:val="00187154"/>
    <w:rsid w:val="00187899"/>
    <w:rsid w:val="001879B5"/>
    <w:rsid w:val="00187C00"/>
    <w:rsid w:val="00187E2B"/>
    <w:rsid w:val="00187F23"/>
    <w:rsid w:val="0019051D"/>
    <w:rsid w:val="001909EF"/>
    <w:rsid w:val="001910E8"/>
    <w:rsid w:val="001914A3"/>
    <w:rsid w:val="001914CE"/>
    <w:rsid w:val="00191B74"/>
    <w:rsid w:val="00191BAC"/>
    <w:rsid w:val="00191E68"/>
    <w:rsid w:val="00191EF4"/>
    <w:rsid w:val="0019268D"/>
    <w:rsid w:val="001926C5"/>
    <w:rsid w:val="001932CE"/>
    <w:rsid w:val="001936A2"/>
    <w:rsid w:val="00193BF4"/>
    <w:rsid w:val="00193E50"/>
    <w:rsid w:val="00193EAE"/>
    <w:rsid w:val="00193F16"/>
    <w:rsid w:val="00193FAE"/>
    <w:rsid w:val="001948CD"/>
    <w:rsid w:val="00194C32"/>
    <w:rsid w:val="00196522"/>
    <w:rsid w:val="00196577"/>
    <w:rsid w:val="0019670E"/>
    <w:rsid w:val="0019697C"/>
    <w:rsid w:val="00196A66"/>
    <w:rsid w:val="00196B4C"/>
    <w:rsid w:val="00196E58"/>
    <w:rsid w:val="00197270"/>
    <w:rsid w:val="00197642"/>
    <w:rsid w:val="001979F4"/>
    <w:rsid w:val="001A0388"/>
    <w:rsid w:val="001A0404"/>
    <w:rsid w:val="001A041D"/>
    <w:rsid w:val="001A0F89"/>
    <w:rsid w:val="001A148B"/>
    <w:rsid w:val="001A14A4"/>
    <w:rsid w:val="001A1965"/>
    <w:rsid w:val="001A1C77"/>
    <w:rsid w:val="001A2303"/>
    <w:rsid w:val="001A23C6"/>
    <w:rsid w:val="001A23CE"/>
    <w:rsid w:val="001A277A"/>
    <w:rsid w:val="001A284A"/>
    <w:rsid w:val="001A3123"/>
    <w:rsid w:val="001A3223"/>
    <w:rsid w:val="001A3777"/>
    <w:rsid w:val="001A3DB6"/>
    <w:rsid w:val="001A455A"/>
    <w:rsid w:val="001A46C1"/>
    <w:rsid w:val="001A49C1"/>
    <w:rsid w:val="001A4ADA"/>
    <w:rsid w:val="001A4C53"/>
    <w:rsid w:val="001A5284"/>
    <w:rsid w:val="001A5996"/>
    <w:rsid w:val="001A5EFA"/>
    <w:rsid w:val="001A6328"/>
    <w:rsid w:val="001A63BD"/>
    <w:rsid w:val="001A66D7"/>
    <w:rsid w:val="001A6E15"/>
    <w:rsid w:val="001A71F5"/>
    <w:rsid w:val="001A7205"/>
    <w:rsid w:val="001A7791"/>
    <w:rsid w:val="001A7ABC"/>
    <w:rsid w:val="001A7C8B"/>
    <w:rsid w:val="001A7D49"/>
    <w:rsid w:val="001A7E44"/>
    <w:rsid w:val="001B09C6"/>
    <w:rsid w:val="001B0EDB"/>
    <w:rsid w:val="001B1461"/>
    <w:rsid w:val="001B1482"/>
    <w:rsid w:val="001B199B"/>
    <w:rsid w:val="001B1B62"/>
    <w:rsid w:val="001B22C7"/>
    <w:rsid w:val="001B2449"/>
    <w:rsid w:val="001B247C"/>
    <w:rsid w:val="001B2D1C"/>
    <w:rsid w:val="001B2E54"/>
    <w:rsid w:val="001B3278"/>
    <w:rsid w:val="001B333D"/>
    <w:rsid w:val="001B386C"/>
    <w:rsid w:val="001B3922"/>
    <w:rsid w:val="001B4184"/>
    <w:rsid w:val="001B474B"/>
    <w:rsid w:val="001B4D8E"/>
    <w:rsid w:val="001B4EEE"/>
    <w:rsid w:val="001B5860"/>
    <w:rsid w:val="001B5ECA"/>
    <w:rsid w:val="001B65BC"/>
    <w:rsid w:val="001B6976"/>
    <w:rsid w:val="001B6DBD"/>
    <w:rsid w:val="001B7045"/>
    <w:rsid w:val="001B704E"/>
    <w:rsid w:val="001B70A8"/>
    <w:rsid w:val="001B742F"/>
    <w:rsid w:val="001B78BD"/>
    <w:rsid w:val="001B7A27"/>
    <w:rsid w:val="001B7A59"/>
    <w:rsid w:val="001B7ADC"/>
    <w:rsid w:val="001B7C10"/>
    <w:rsid w:val="001B7F33"/>
    <w:rsid w:val="001C0015"/>
    <w:rsid w:val="001C048A"/>
    <w:rsid w:val="001C088F"/>
    <w:rsid w:val="001C0980"/>
    <w:rsid w:val="001C0BD6"/>
    <w:rsid w:val="001C0CE9"/>
    <w:rsid w:val="001C0DDE"/>
    <w:rsid w:val="001C0F7B"/>
    <w:rsid w:val="001C100A"/>
    <w:rsid w:val="001C1554"/>
    <w:rsid w:val="001C2107"/>
    <w:rsid w:val="001C2869"/>
    <w:rsid w:val="001C3C9A"/>
    <w:rsid w:val="001C3F9C"/>
    <w:rsid w:val="001C4498"/>
    <w:rsid w:val="001C4745"/>
    <w:rsid w:val="001C48AD"/>
    <w:rsid w:val="001C4935"/>
    <w:rsid w:val="001C4E8F"/>
    <w:rsid w:val="001C55BD"/>
    <w:rsid w:val="001C580A"/>
    <w:rsid w:val="001C603A"/>
    <w:rsid w:val="001C70B5"/>
    <w:rsid w:val="001C78B6"/>
    <w:rsid w:val="001D0044"/>
    <w:rsid w:val="001D0202"/>
    <w:rsid w:val="001D0538"/>
    <w:rsid w:val="001D069A"/>
    <w:rsid w:val="001D0C8E"/>
    <w:rsid w:val="001D0E1A"/>
    <w:rsid w:val="001D1157"/>
    <w:rsid w:val="001D1CF5"/>
    <w:rsid w:val="001D2A8B"/>
    <w:rsid w:val="001D2B04"/>
    <w:rsid w:val="001D3144"/>
    <w:rsid w:val="001D363E"/>
    <w:rsid w:val="001D3AB3"/>
    <w:rsid w:val="001D3B47"/>
    <w:rsid w:val="001D3D4F"/>
    <w:rsid w:val="001D40CF"/>
    <w:rsid w:val="001D43C9"/>
    <w:rsid w:val="001D5189"/>
    <w:rsid w:val="001D5841"/>
    <w:rsid w:val="001D5950"/>
    <w:rsid w:val="001D5A0D"/>
    <w:rsid w:val="001D6143"/>
    <w:rsid w:val="001D64E7"/>
    <w:rsid w:val="001D6751"/>
    <w:rsid w:val="001D6883"/>
    <w:rsid w:val="001D6930"/>
    <w:rsid w:val="001D7276"/>
    <w:rsid w:val="001D76AB"/>
    <w:rsid w:val="001D7AB3"/>
    <w:rsid w:val="001D7D18"/>
    <w:rsid w:val="001D7D4F"/>
    <w:rsid w:val="001E0243"/>
    <w:rsid w:val="001E0401"/>
    <w:rsid w:val="001E0505"/>
    <w:rsid w:val="001E0A5D"/>
    <w:rsid w:val="001E0B55"/>
    <w:rsid w:val="001E21AE"/>
    <w:rsid w:val="001E21F9"/>
    <w:rsid w:val="001E2599"/>
    <w:rsid w:val="001E2FC4"/>
    <w:rsid w:val="001E31BB"/>
    <w:rsid w:val="001E3450"/>
    <w:rsid w:val="001E386B"/>
    <w:rsid w:val="001E38B3"/>
    <w:rsid w:val="001E394F"/>
    <w:rsid w:val="001E3EDD"/>
    <w:rsid w:val="001E41DF"/>
    <w:rsid w:val="001E51C4"/>
    <w:rsid w:val="001E56A6"/>
    <w:rsid w:val="001E57E6"/>
    <w:rsid w:val="001E588E"/>
    <w:rsid w:val="001E59F6"/>
    <w:rsid w:val="001E5C01"/>
    <w:rsid w:val="001E5C20"/>
    <w:rsid w:val="001E5D9A"/>
    <w:rsid w:val="001E5E38"/>
    <w:rsid w:val="001E615D"/>
    <w:rsid w:val="001E638D"/>
    <w:rsid w:val="001E657C"/>
    <w:rsid w:val="001E66AA"/>
    <w:rsid w:val="001E6D3D"/>
    <w:rsid w:val="001E6DA8"/>
    <w:rsid w:val="001E79E3"/>
    <w:rsid w:val="001F056C"/>
    <w:rsid w:val="001F0B90"/>
    <w:rsid w:val="001F0BCB"/>
    <w:rsid w:val="001F1C70"/>
    <w:rsid w:val="001F1D2F"/>
    <w:rsid w:val="001F20D7"/>
    <w:rsid w:val="001F20D8"/>
    <w:rsid w:val="001F2670"/>
    <w:rsid w:val="001F2C53"/>
    <w:rsid w:val="001F3AA5"/>
    <w:rsid w:val="001F408A"/>
    <w:rsid w:val="001F4134"/>
    <w:rsid w:val="001F4823"/>
    <w:rsid w:val="001F4B00"/>
    <w:rsid w:val="001F564B"/>
    <w:rsid w:val="001F5748"/>
    <w:rsid w:val="001F57E8"/>
    <w:rsid w:val="001F59B5"/>
    <w:rsid w:val="001F5D4E"/>
    <w:rsid w:val="001F6531"/>
    <w:rsid w:val="001F6C6F"/>
    <w:rsid w:val="001F6E62"/>
    <w:rsid w:val="001F7900"/>
    <w:rsid w:val="001F7AB7"/>
    <w:rsid w:val="001F7D0F"/>
    <w:rsid w:val="001F7F90"/>
    <w:rsid w:val="00200160"/>
    <w:rsid w:val="002007CB"/>
    <w:rsid w:val="00201109"/>
    <w:rsid w:val="0020141D"/>
    <w:rsid w:val="0020174B"/>
    <w:rsid w:val="00201BA6"/>
    <w:rsid w:val="00201F07"/>
    <w:rsid w:val="0020210D"/>
    <w:rsid w:val="00202317"/>
    <w:rsid w:val="002024A3"/>
    <w:rsid w:val="0020262F"/>
    <w:rsid w:val="002026B5"/>
    <w:rsid w:val="0020283D"/>
    <w:rsid w:val="00203287"/>
    <w:rsid w:val="0020329B"/>
    <w:rsid w:val="00203976"/>
    <w:rsid w:val="00203ECE"/>
    <w:rsid w:val="0020415E"/>
    <w:rsid w:val="002041B3"/>
    <w:rsid w:val="002046CB"/>
    <w:rsid w:val="002046F8"/>
    <w:rsid w:val="002047C5"/>
    <w:rsid w:val="00205726"/>
    <w:rsid w:val="00205A8E"/>
    <w:rsid w:val="00205C27"/>
    <w:rsid w:val="00205C3E"/>
    <w:rsid w:val="002061B5"/>
    <w:rsid w:val="00206237"/>
    <w:rsid w:val="00206320"/>
    <w:rsid w:val="002064A0"/>
    <w:rsid w:val="00206974"/>
    <w:rsid w:val="00206F26"/>
    <w:rsid w:val="00207AE6"/>
    <w:rsid w:val="00210069"/>
    <w:rsid w:val="002103AC"/>
    <w:rsid w:val="0021092F"/>
    <w:rsid w:val="00210A63"/>
    <w:rsid w:val="00210B25"/>
    <w:rsid w:val="0021139C"/>
    <w:rsid w:val="00211672"/>
    <w:rsid w:val="002117E7"/>
    <w:rsid w:val="0021200D"/>
    <w:rsid w:val="002125FF"/>
    <w:rsid w:val="00212AC5"/>
    <w:rsid w:val="00212BFC"/>
    <w:rsid w:val="00213128"/>
    <w:rsid w:val="00213598"/>
    <w:rsid w:val="00213833"/>
    <w:rsid w:val="00213FB6"/>
    <w:rsid w:val="00214385"/>
    <w:rsid w:val="00214582"/>
    <w:rsid w:val="00214C2E"/>
    <w:rsid w:val="0021542B"/>
    <w:rsid w:val="00215467"/>
    <w:rsid w:val="00215584"/>
    <w:rsid w:val="0021563C"/>
    <w:rsid w:val="00215918"/>
    <w:rsid w:val="00216FB5"/>
    <w:rsid w:val="0021761D"/>
    <w:rsid w:val="00217848"/>
    <w:rsid w:val="00217BCF"/>
    <w:rsid w:val="00217FB7"/>
    <w:rsid w:val="00220057"/>
    <w:rsid w:val="0022051C"/>
    <w:rsid w:val="00220921"/>
    <w:rsid w:val="00220AAF"/>
    <w:rsid w:val="002212E8"/>
    <w:rsid w:val="002216EB"/>
    <w:rsid w:val="00221A57"/>
    <w:rsid w:val="00222D61"/>
    <w:rsid w:val="00222E01"/>
    <w:rsid w:val="00223015"/>
    <w:rsid w:val="00223FCB"/>
    <w:rsid w:val="002241E9"/>
    <w:rsid w:val="002244D9"/>
    <w:rsid w:val="00224525"/>
    <w:rsid w:val="002247BB"/>
    <w:rsid w:val="00225B04"/>
    <w:rsid w:val="00225E5E"/>
    <w:rsid w:val="00226130"/>
    <w:rsid w:val="002261F3"/>
    <w:rsid w:val="00226AF3"/>
    <w:rsid w:val="0022740C"/>
    <w:rsid w:val="00227627"/>
    <w:rsid w:val="00227A6F"/>
    <w:rsid w:val="00227ADC"/>
    <w:rsid w:val="00227CC5"/>
    <w:rsid w:val="00227DCD"/>
    <w:rsid w:val="00227E00"/>
    <w:rsid w:val="002311C6"/>
    <w:rsid w:val="00231309"/>
    <w:rsid w:val="00231488"/>
    <w:rsid w:val="0023152C"/>
    <w:rsid w:val="002317F7"/>
    <w:rsid w:val="002319C6"/>
    <w:rsid w:val="00231B2F"/>
    <w:rsid w:val="002320AE"/>
    <w:rsid w:val="002320D9"/>
    <w:rsid w:val="002320FD"/>
    <w:rsid w:val="002322D8"/>
    <w:rsid w:val="002325B9"/>
    <w:rsid w:val="00232882"/>
    <w:rsid w:val="00232ACF"/>
    <w:rsid w:val="00232D65"/>
    <w:rsid w:val="00232FAE"/>
    <w:rsid w:val="00234134"/>
    <w:rsid w:val="002341D0"/>
    <w:rsid w:val="00234535"/>
    <w:rsid w:val="00234689"/>
    <w:rsid w:val="00234A0F"/>
    <w:rsid w:val="00234A75"/>
    <w:rsid w:val="00235838"/>
    <w:rsid w:val="00235C8C"/>
    <w:rsid w:val="00235CCC"/>
    <w:rsid w:val="0023629F"/>
    <w:rsid w:val="00236CA3"/>
    <w:rsid w:val="00236F3D"/>
    <w:rsid w:val="002375A2"/>
    <w:rsid w:val="00237916"/>
    <w:rsid w:val="00237A23"/>
    <w:rsid w:val="00237A44"/>
    <w:rsid w:val="00240238"/>
    <w:rsid w:val="0024031A"/>
    <w:rsid w:val="00240C2E"/>
    <w:rsid w:val="0024128A"/>
    <w:rsid w:val="002412CC"/>
    <w:rsid w:val="002417F9"/>
    <w:rsid w:val="00241838"/>
    <w:rsid w:val="00241CAD"/>
    <w:rsid w:val="002421A8"/>
    <w:rsid w:val="002423E2"/>
    <w:rsid w:val="002423E8"/>
    <w:rsid w:val="00242555"/>
    <w:rsid w:val="00242C67"/>
    <w:rsid w:val="00242D42"/>
    <w:rsid w:val="0024318C"/>
    <w:rsid w:val="0024331C"/>
    <w:rsid w:val="0024338A"/>
    <w:rsid w:val="002433ED"/>
    <w:rsid w:val="002434ED"/>
    <w:rsid w:val="00243607"/>
    <w:rsid w:val="002439C6"/>
    <w:rsid w:val="00243B3D"/>
    <w:rsid w:val="00244785"/>
    <w:rsid w:val="00244A33"/>
    <w:rsid w:val="00244DA9"/>
    <w:rsid w:val="0024566A"/>
    <w:rsid w:val="00245AF8"/>
    <w:rsid w:val="002460BE"/>
    <w:rsid w:val="00246242"/>
    <w:rsid w:val="00246A9F"/>
    <w:rsid w:val="00247DC8"/>
    <w:rsid w:val="00247F80"/>
    <w:rsid w:val="0025025D"/>
    <w:rsid w:val="002504AA"/>
    <w:rsid w:val="00250EE0"/>
    <w:rsid w:val="002513EC"/>
    <w:rsid w:val="00251C91"/>
    <w:rsid w:val="00251EFC"/>
    <w:rsid w:val="00251FEB"/>
    <w:rsid w:val="0025244C"/>
    <w:rsid w:val="00252BC9"/>
    <w:rsid w:val="0025304C"/>
    <w:rsid w:val="002530A4"/>
    <w:rsid w:val="00253495"/>
    <w:rsid w:val="00253DE0"/>
    <w:rsid w:val="00253F43"/>
    <w:rsid w:val="0025431F"/>
    <w:rsid w:val="002547D0"/>
    <w:rsid w:val="00254F08"/>
    <w:rsid w:val="00254F9C"/>
    <w:rsid w:val="00255452"/>
    <w:rsid w:val="002555BA"/>
    <w:rsid w:val="00255821"/>
    <w:rsid w:val="00255B82"/>
    <w:rsid w:val="00255D17"/>
    <w:rsid w:val="00256044"/>
    <w:rsid w:val="00256223"/>
    <w:rsid w:val="00256CE7"/>
    <w:rsid w:val="00256F6F"/>
    <w:rsid w:val="00257039"/>
    <w:rsid w:val="00257454"/>
    <w:rsid w:val="002574E6"/>
    <w:rsid w:val="00257743"/>
    <w:rsid w:val="00257BF2"/>
    <w:rsid w:val="00257C50"/>
    <w:rsid w:val="002600FF"/>
    <w:rsid w:val="00260308"/>
    <w:rsid w:val="002603B2"/>
    <w:rsid w:val="002603D2"/>
    <w:rsid w:val="002605FE"/>
    <w:rsid w:val="00260880"/>
    <w:rsid w:val="002608F9"/>
    <w:rsid w:val="00260D63"/>
    <w:rsid w:val="00260E6D"/>
    <w:rsid w:val="0026142A"/>
    <w:rsid w:val="00261496"/>
    <w:rsid w:val="002614C7"/>
    <w:rsid w:val="002618FC"/>
    <w:rsid w:val="00261DEF"/>
    <w:rsid w:val="00261F58"/>
    <w:rsid w:val="002620A3"/>
    <w:rsid w:val="00262BDA"/>
    <w:rsid w:val="00262D45"/>
    <w:rsid w:val="00263023"/>
    <w:rsid w:val="0026329F"/>
    <w:rsid w:val="002648A4"/>
    <w:rsid w:val="0026516F"/>
    <w:rsid w:val="002652C9"/>
    <w:rsid w:val="002661D3"/>
    <w:rsid w:val="00266956"/>
    <w:rsid w:val="00266C6B"/>
    <w:rsid w:val="00266F00"/>
    <w:rsid w:val="0026701A"/>
    <w:rsid w:val="00267DBA"/>
    <w:rsid w:val="00267F14"/>
    <w:rsid w:val="00267F73"/>
    <w:rsid w:val="002701C6"/>
    <w:rsid w:val="00270239"/>
    <w:rsid w:val="00270611"/>
    <w:rsid w:val="00270679"/>
    <w:rsid w:val="00270BCA"/>
    <w:rsid w:val="00271289"/>
    <w:rsid w:val="002713A1"/>
    <w:rsid w:val="002725EE"/>
    <w:rsid w:val="00272B3E"/>
    <w:rsid w:val="00273353"/>
    <w:rsid w:val="002741B4"/>
    <w:rsid w:val="0027433A"/>
    <w:rsid w:val="002744D7"/>
    <w:rsid w:val="00274F17"/>
    <w:rsid w:val="00274F68"/>
    <w:rsid w:val="00275092"/>
    <w:rsid w:val="00275481"/>
    <w:rsid w:val="0027593C"/>
    <w:rsid w:val="00275AFE"/>
    <w:rsid w:val="00276067"/>
    <w:rsid w:val="00276115"/>
    <w:rsid w:val="0027629B"/>
    <w:rsid w:val="002762C7"/>
    <w:rsid w:val="002765F5"/>
    <w:rsid w:val="00276850"/>
    <w:rsid w:val="00276972"/>
    <w:rsid w:val="00276B31"/>
    <w:rsid w:val="00276CF3"/>
    <w:rsid w:val="00277237"/>
    <w:rsid w:val="0027783D"/>
    <w:rsid w:val="00277D09"/>
    <w:rsid w:val="00277FF3"/>
    <w:rsid w:val="002802CD"/>
    <w:rsid w:val="00280349"/>
    <w:rsid w:val="002803E6"/>
    <w:rsid w:val="00280898"/>
    <w:rsid w:val="002808F4"/>
    <w:rsid w:val="00281736"/>
    <w:rsid w:val="0028223E"/>
    <w:rsid w:val="00282799"/>
    <w:rsid w:val="002827EA"/>
    <w:rsid w:val="00282960"/>
    <w:rsid w:val="00283C6E"/>
    <w:rsid w:val="0028402D"/>
    <w:rsid w:val="00284183"/>
    <w:rsid w:val="002843FC"/>
    <w:rsid w:val="00284629"/>
    <w:rsid w:val="0028480F"/>
    <w:rsid w:val="00284C71"/>
    <w:rsid w:val="00284F22"/>
    <w:rsid w:val="00284FFB"/>
    <w:rsid w:val="002851D1"/>
    <w:rsid w:val="00286504"/>
    <w:rsid w:val="00286626"/>
    <w:rsid w:val="00286B9E"/>
    <w:rsid w:val="00286C6B"/>
    <w:rsid w:val="00286FD0"/>
    <w:rsid w:val="0028778B"/>
    <w:rsid w:val="002900AF"/>
    <w:rsid w:val="002901C3"/>
    <w:rsid w:val="002901F0"/>
    <w:rsid w:val="00290385"/>
    <w:rsid w:val="00290859"/>
    <w:rsid w:val="00290CFA"/>
    <w:rsid w:val="00290EBB"/>
    <w:rsid w:val="00290EDC"/>
    <w:rsid w:val="00291752"/>
    <w:rsid w:val="002918DF"/>
    <w:rsid w:val="00291C60"/>
    <w:rsid w:val="00291CB6"/>
    <w:rsid w:val="00291CD6"/>
    <w:rsid w:val="00291CFC"/>
    <w:rsid w:val="00291D5E"/>
    <w:rsid w:val="00291D9F"/>
    <w:rsid w:val="00291F7F"/>
    <w:rsid w:val="00292562"/>
    <w:rsid w:val="00292826"/>
    <w:rsid w:val="00292942"/>
    <w:rsid w:val="00292C12"/>
    <w:rsid w:val="00292ED5"/>
    <w:rsid w:val="002941F7"/>
    <w:rsid w:val="0029544A"/>
    <w:rsid w:val="00295534"/>
    <w:rsid w:val="00295684"/>
    <w:rsid w:val="0029585D"/>
    <w:rsid w:val="00295AFE"/>
    <w:rsid w:val="00295C23"/>
    <w:rsid w:val="00296245"/>
    <w:rsid w:val="002967E7"/>
    <w:rsid w:val="00296871"/>
    <w:rsid w:val="00296A63"/>
    <w:rsid w:val="00296F49"/>
    <w:rsid w:val="002970BF"/>
    <w:rsid w:val="0029713A"/>
    <w:rsid w:val="0029742F"/>
    <w:rsid w:val="00297D46"/>
    <w:rsid w:val="002A0114"/>
    <w:rsid w:val="002A046E"/>
    <w:rsid w:val="002A0F66"/>
    <w:rsid w:val="002A1314"/>
    <w:rsid w:val="002A13DA"/>
    <w:rsid w:val="002A19B2"/>
    <w:rsid w:val="002A1F5B"/>
    <w:rsid w:val="002A2075"/>
    <w:rsid w:val="002A24F1"/>
    <w:rsid w:val="002A277B"/>
    <w:rsid w:val="002A2999"/>
    <w:rsid w:val="002A2E6A"/>
    <w:rsid w:val="002A30B9"/>
    <w:rsid w:val="002A38B8"/>
    <w:rsid w:val="002A3B34"/>
    <w:rsid w:val="002A3F4E"/>
    <w:rsid w:val="002A3F84"/>
    <w:rsid w:val="002A423F"/>
    <w:rsid w:val="002A4592"/>
    <w:rsid w:val="002A49DF"/>
    <w:rsid w:val="002A4A3C"/>
    <w:rsid w:val="002A4F3B"/>
    <w:rsid w:val="002A502B"/>
    <w:rsid w:val="002A503F"/>
    <w:rsid w:val="002A5211"/>
    <w:rsid w:val="002A553F"/>
    <w:rsid w:val="002A5854"/>
    <w:rsid w:val="002A61DF"/>
    <w:rsid w:val="002A6465"/>
    <w:rsid w:val="002A6D81"/>
    <w:rsid w:val="002A6F06"/>
    <w:rsid w:val="002A7563"/>
    <w:rsid w:val="002A76FE"/>
    <w:rsid w:val="002A7AC3"/>
    <w:rsid w:val="002A7B3E"/>
    <w:rsid w:val="002A7CD4"/>
    <w:rsid w:val="002B00D3"/>
    <w:rsid w:val="002B0284"/>
    <w:rsid w:val="002B0F50"/>
    <w:rsid w:val="002B15B7"/>
    <w:rsid w:val="002B1AC9"/>
    <w:rsid w:val="002B1AEA"/>
    <w:rsid w:val="002B212C"/>
    <w:rsid w:val="002B2BB8"/>
    <w:rsid w:val="002B2EE7"/>
    <w:rsid w:val="002B33F2"/>
    <w:rsid w:val="002B342B"/>
    <w:rsid w:val="002B349F"/>
    <w:rsid w:val="002B3597"/>
    <w:rsid w:val="002B423C"/>
    <w:rsid w:val="002B487D"/>
    <w:rsid w:val="002B48B8"/>
    <w:rsid w:val="002B52EB"/>
    <w:rsid w:val="002B54CC"/>
    <w:rsid w:val="002B577D"/>
    <w:rsid w:val="002B58C1"/>
    <w:rsid w:val="002B58FC"/>
    <w:rsid w:val="002B5B6F"/>
    <w:rsid w:val="002B6255"/>
    <w:rsid w:val="002B6ECD"/>
    <w:rsid w:val="002B702C"/>
    <w:rsid w:val="002B712E"/>
    <w:rsid w:val="002B7193"/>
    <w:rsid w:val="002B791D"/>
    <w:rsid w:val="002B7926"/>
    <w:rsid w:val="002B7F40"/>
    <w:rsid w:val="002C0334"/>
    <w:rsid w:val="002C0413"/>
    <w:rsid w:val="002C0BCD"/>
    <w:rsid w:val="002C0D1B"/>
    <w:rsid w:val="002C0D2A"/>
    <w:rsid w:val="002C138B"/>
    <w:rsid w:val="002C13AA"/>
    <w:rsid w:val="002C1723"/>
    <w:rsid w:val="002C1988"/>
    <w:rsid w:val="002C1C7F"/>
    <w:rsid w:val="002C20FF"/>
    <w:rsid w:val="002C2116"/>
    <w:rsid w:val="002C22FF"/>
    <w:rsid w:val="002C2D11"/>
    <w:rsid w:val="002C32BC"/>
    <w:rsid w:val="002C3A39"/>
    <w:rsid w:val="002C3AFA"/>
    <w:rsid w:val="002C3D05"/>
    <w:rsid w:val="002C3DF9"/>
    <w:rsid w:val="002C3E11"/>
    <w:rsid w:val="002C41CC"/>
    <w:rsid w:val="002C4BB1"/>
    <w:rsid w:val="002C5126"/>
    <w:rsid w:val="002C53A9"/>
    <w:rsid w:val="002C55BC"/>
    <w:rsid w:val="002C576A"/>
    <w:rsid w:val="002C5B08"/>
    <w:rsid w:val="002C60F6"/>
    <w:rsid w:val="002C6116"/>
    <w:rsid w:val="002C6791"/>
    <w:rsid w:val="002C7031"/>
    <w:rsid w:val="002C73BA"/>
    <w:rsid w:val="002C743A"/>
    <w:rsid w:val="002C74C7"/>
    <w:rsid w:val="002C798E"/>
    <w:rsid w:val="002C7B1A"/>
    <w:rsid w:val="002C7DB9"/>
    <w:rsid w:val="002C7E39"/>
    <w:rsid w:val="002D0389"/>
    <w:rsid w:val="002D0C27"/>
    <w:rsid w:val="002D0CC3"/>
    <w:rsid w:val="002D1F33"/>
    <w:rsid w:val="002D2474"/>
    <w:rsid w:val="002D2659"/>
    <w:rsid w:val="002D2E9C"/>
    <w:rsid w:val="002D2F1B"/>
    <w:rsid w:val="002D33D5"/>
    <w:rsid w:val="002D3AAF"/>
    <w:rsid w:val="002D3CC5"/>
    <w:rsid w:val="002D3DD6"/>
    <w:rsid w:val="002D3F12"/>
    <w:rsid w:val="002D4686"/>
    <w:rsid w:val="002D544C"/>
    <w:rsid w:val="002D5537"/>
    <w:rsid w:val="002D586D"/>
    <w:rsid w:val="002D5A06"/>
    <w:rsid w:val="002D5B62"/>
    <w:rsid w:val="002D5B6F"/>
    <w:rsid w:val="002D5BB5"/>
    <w:rsid w:val="002D5E66"/>
    <w:rsid w:val="002D60A6"/>
    <w:rsid w:val="002D6119"/>
    <w:rsid w:val="002D6311"/>
    <w:rsid w:val="002D6BD7"/>
    <w:rsid w:val="002D7408"/>
    <w:rsid w:val="002D7F4E"/>
    <w:rsid w:val="002D7FE6"/>
    <w:rsid w:val="002E06A5"/>
    <w:rsid w:val="002E0A10"/>
    <w:rsid w:val="002E0A2E"/>
    <w:rsid w:val="002E0B08"/>
    <w:rsid w:val="002E0DE4"/>
    <w:rsid w:val="002E0FE5"/>
    <w:rsid w:val="002E172A"/>
    <w:rsid w:val="002E1983"/>
    <w:rsid w:val="002E240A"/>
    <w:rsid w:val="002E27D7"/>
    <w:rsid w:val="002E2E04"/>
    <w:rsid w:val="002E2E6F"/>
    <w:rsid w:val="002E2F38"/>
    <w:rsid w:val="002E3BC1"/>
    <w:rsid w:val="002E4208"/>
    <w:rsid w:val="002E43E1"/>
    <w:rsid w:val="002E4766"/>
    <w:rsid w:val="002E4788"/>
    <w:rsid w:val="002E4A70"/>
    <w:rsid w:val="002E52E8"/>
    <w:rsid w:val="002E54D7"/>
    <w:rsid w:val="002E5903"/>
    <w:rsid w:val="002E59AB"/>
    <w:rsid w:val="002E6F96"/>
    <w:rsid w:val="002E733A"/>
    <w:rsid w:val="002E7DBC"/>
    <w:rsid w:val="002F0114"/>
    <w:rsid w:val="002F023C"/>
    <w:rsid w:val="002F04CE"/>
    <w:rsid w:val="002F08F2"/>
    <w:rsid w:val="002F0D9A"/>
    <w:rsid w:val="002F0EBE"/>
    <w:rsid w:val="002F0FEB"/>
    <w:rsid w:val="002F1FC9"/>
    <w:rsid w:val="002F2B31"/>
    <w:rsid w:val="002F2B7C"/>
    <w:rsid w:val="002F2D27"/>
    <w:rsid w:val="002F2DF4"/>
    <w:rsid w:val="002F301E"/>
    <w:rsid w:val="002F311C"/>
    <w:rsid w:val="002F31B2"/>
    <w:rsid w:val="002F3DDB"/>
    <w:rsid w:val="002F421E"/>
    <w:rsid w:val="002F4673"/>
    <w:rsid w:val="002F4D61"/>
    <w:rsid w:val="002F4DCC"/>
    <w:rsid w:val="002F5015"/>
    <w:rsid w:val="002F50D4"/>
    <w:rsid w:val="002F5A66"/>
    <w:rsid w:val="002F5CC3"/>
    <w:rsid w:val="002F62F6"/>
    <w:rsid w:val="002F69A7"/>
    <w:rsid w:val="002F6B5E"/>
    <w:rsid w:val="002F6C00"/>
    <w:rsid w:val="002F6E3E"/>
    <w:rsid w:val="002F6E6E"/>
    <w:rsid w:val="002F6E78"/>
    <w:rsid w:val="002F6F30"/>
    <w:rsid w:val="002F71C0"/>
    <w:rsid w:val="003002EE"/>
    <w:rsid w:val="003002FE"/>
    <w:rsid w:val="00300916"/>
    <w:rsid w:val="00300A76"/>
    <w:rsid w:val="00300E71"/>
    <w:rsid w:val="00300E83"/>
    <w:rsid w:val="00301133"/>
    <w:rsid w:val="0030155E"/>
    <w:rsid w:val="003018AB"/>
    <w:rsid w:val="00301CC4"/>
    <w:rsid w:val="00301CE8"/>
    <w:rsid w:val="00301E4A"/>
    <w:rsid w:val="0030218B"/>
    <w:rsid w:val="003022C2"/>
    <w:rsid w:val="00302419"/>
    <w:rsid w:val="00302A22"/>
    <w:rsid w:val="00302B82"/>
    <w:rsid w:val="00303575"/>
    <w:rsid w:val="0030357A"/>
    <w:rsid w:val="00303651"/>
    <w:rsid w:val="00303694"/>
    <w:rsid w:val="00303A8B"/>
    <w:rsid w:val="00303CE2"/>
    <w:rsid w:val="003041AF"/>
    <w:rsid w:val="0030454F"/>
    <w:rsid w:val="0030460D"/>
    <w:rsid w:val="0030486D"/>
    <w:rsid w:val="0030504F"/>
    <w:rsid w:val="00305654"/>
    <w:rsid w:val="00305962"/>
    <w:rsid w:val="00305BA4"/>
    <w:rsid w:val="00305C9E"/>
    <w:rsid w:val="00306005"/>
    <w:rsid w:val="00306381"/>
    <w:rsid w:val="003071A7"/>
    <w:rsid w:val="0030735E"/>
    <w:rsid w:val="00307F91"/>
    <w:rsid w:val="00310748"/>
    <w:rsid w:val="00310C81"/>
    <w:rsid w:val="003113A5"/>
    <w:rsid w:val="003116CF"/>
    <w:rsid w:val="00311A42"/>
    <w:rsid w:val="00311D8E"/>
    <w:rsid w:val="00311E58"/>
    <w:rsid w:val="003125C4"/>
    <w:rsid w:val="0031273C"/>
    <w:rsid w:val="0031294C"/>
    <w:rsid w:val="00312AEC"/>
    <w:rsid w:val="00312D35"/>
    <w:rsid w:val="00312F01"/>
    <w:rsid w:val="0031317E"/>
    <w:rsid w:val="00313310"/>
    <w:rsid w:val="003134C2"/>
    <w:rsid w:val="003136E4"/>
    <w:rsid w:val="003139EB"/>
    <w:rsid w:val="00313ACB"/>
    <w:rsid w:val="00314483"/>
    <w:rsid w:val="003150A1"/>
    <w:rsid w:val="00315B74"/>
    <w:rsid w:val="00315C64"/>
    <w:rsid w:val="00315F80"/>
    <w:rsid w:val="0031632B"/>
    <w:rsid w:val="0031691D"/>
    <w:rsid w:val="00316B28"/>
    <w:rsid w:val="00316F3F"/>
    <w:rsid w:val="0031723E"/>
    <w:rsid w:val="00317370"/>
    <w:rsid w:val="00317844"/>
    <w:rsid w:val="0031788F"/>
    <w:rsid w:val="00317F6A"/>
    <w:rsid w:val="003201E8"/>
    <w:rsid w:val="003203D9"/>
    <w:rsid w:val="00320C54"/>
    <w:rsid w:val="00320D2E"/>
    <w:rsid w:val="00320DB0"/>
    <w:rsid w:val="00320E74"/>
    <w:rsid w:val="00320FBE"/>
    <w:rsid w:val="00321129"/>
    <w:rsid w:val="0032165D"/>
    <w:rsid w:val="00321FB3"/>
    <w:rsid w:val="00322066"/>
    <w:rsid w:val="00322321"/>
    <w:rsid w:val="00322B6D"/>
    <w:rsid w:val="00322EB8"/>
    <w:rsid w:val="0032322A"/>
    <w:rsid w:val="003232D8"/>
    <w:rsid w:val="00323645"/>
    <w:rsid w:val="00323675"/>
    <w:rsid w:val="003236EA"/>
    <w:rsid w:val="003237D0"/>
    <w:rsid w:val="00323874"/>
    <w:rsid w:val="00323994"/>
    <w:rsid w:val="00323CD0"/>
    <w:rsid w:val="00323F1A"/>
    <w:rsid w:val="003240C4"/>
    <w:rsid w:val="003249D9"/>
    <w:rsid w:val="00324A2B"/>
    <w:rsid w:val="00324DB5"/>
    <w:rsid w:val="0032509C"/>
    <w:rsid w:val="00325579"/>
    <w:rsid w:val="00325BA8"/>
    <w:rsid w:val="00325EDD"/>
    <w:rsid w:val="003262B0"/>
    <w:rsid w:val="00326B8A"/>
    <w:rsid w:val="00326B9A"/>
    <w:rsid w:val="00326CEB"/>
    <w:rsid w:val="00326F6A"/>
    <w:rsid w:val="00327143"/>
    <w:rsid w:val="003278D3"/>
    <w:rsid w:val="00327947"/>
    <w:rsid w:val="003279C0"/>
    <w:rsid w:val="00327E45"/>
    <w:rsid w:val="00327F85"/>
    <w:rsid w:val="003308F7"/>
    <w:rsid w:val="00330C93"/>
    <w:rsid w:val="003313AB"/>
    <w:rsid w:val="003314FB"/>
    <w:rsid w:val="00332339"/>
    <w:rsid w:val="00332458"/>
    <w:rsid w:val="00332988"/>
    <w:rsid w:val="00332FCD"/>
    <w:rsid w:val="00333206"/>
    <w:rsid w:val="00333315"/>
    <w:rsid w:val="003333ED"/>
    <w:rsid w:val="003335ED"/>
    <w:rsid w:val="003343A5"/>
    <w:rsid w:val="003343D1"/>
    <w:rsid w:val="003346EE"/>
    <w:rsid w:val="00334832"/>
    <w:rsid w:val="003349ED"/>
    <w:rsid w:val="0033508C"/>
    <w:rsid w:val="0033538C"/>
    <w:rsid w:val="0033557E"/>
    <w:rsid w:val="00335874"/>
    <w:rsid w:val="003358FF"/>
    <w:rsid w:val="003359F2"/>
    <w:rsid w:val="00335C94"/>
    <w:rsid w:val="00335FFB"/>
    <w:rsid w:val="00336186"/>
    <w:rsid w:val="0033654A"/>
    <w:rsid w:val="00336B9F"/>
    <w:rsid w:val="00336EF7"/>
    <w:rsid w:val="00337B82"/>
    <w:rsid w:val="00337D5A"/>
    <w:rsid w:val="00337E64"/>
    <w:rsid w:val="003400ED"/>
    <w:rsid w:val="0034012D"/>
    <w:rsid w:val="003401C9"/>
    <w:rsid w:val="0034054F"/>
    <w:rsid w:val="00340869"/>
    <w:rsid w:val="0034105D"/>
    <w:rsid w:val="00341228"/>
    <w:rsid w:val="00341CEF"/>
    <w:rsid w:val="003420BF"/>
    <w:rsid w:val="0034231D"/>
    <w:rsid w:val="003423BE"/>
    <w:rsid w:val="0034265E"/>
    <w:rsid w:val="00342A44"/>
    <w:rsid w:val="00342ACB"/>
    <w:rsid w:val="00343235"/>
    <w:rsid w:val="003439A9"/>
    <w:rsid w:val="00343E3C"/>
    <w:rsid w:val="003440C2"/>
    <w:rsid w:val="003440EE"/>
    <w:rsid w:val="003442B7"/>
    <w:rsid w:val="003443FA"/>
    <w:rsid w:val="0034456F"/>
    <w:rsid w:val="00344DCE"/>
    <w:rsid w:val="0034530A"/>
    <w:rsid w:val="00345538"/>
    <w:rsid w:val="00345848"/>
    <w:rsid w:val="00345872"/>
    <w:rsid w:val="00345AAE"/>
    <w:rsid w:val="00345BE5"/>
    <w:rsid w:val="0034600E"/>
    <w:rsid w:val="00346718"/>
    <w:rsid w:val="003467A8"/>
    <w:rsid w:val="00346B4A"/>
    <w:rsid w:val="00347304"/>
    <w:rsid w:val="00347ABB"/>
    <w:rsid w:val="00347B87"/>
    <w:rsid w:val="00347E02"/>
    <w:rsid w:val="00347FFC"/>
    <w:rsid w:val="0035078D"/>
    <w:rsid w:val="003512AB"/>
    <w:rsid w:val="003515B0"/>
    <w:rsid w:val="003515E8"/>
    <w:rsid w:val="003523C6"/>
    <w:rsid w:val="00352461"/>
    <w:rsid w:val="0035270C"/>
    <w:rsid w:val="003527E7"/>
    <w:rsid w:val="0035281E"/>
    <w:rsid w:val="00352841"/>
    <w:rsid w:val="00352BF1"/>
    <w:rsid w:val="00352F5A"/>
    <w:rsid w:val="003533EB"/>
    <w:rsid w:val="003535DC"/>
    <w:rsid w:val="0035368D"/>
    <w:rsid w:val="00353800"/>
    <w:rsid w:val="00353933"/>
    <w:rsid w:val="00353C2E"/>
    <w:rsid w:val="00353E8A"/>
    <w:rsid w:val="00353F39"/>
    <w:rsid w:val="0035404D"/>
    <w:rsid w:val="0035426E"/>
    <w:rsid w:val="00354C3A"/>
    <w:rsid w:val="00354F2C"/>
    <w:rsid w:val="00354F7F"/>
    <w:rsid w:val="00355D20"/>
    <w:rsid w:val="00356114"/>
    <w:rsid w:val="0035635B"/>
    <w:rsid w:val="003565DD"/>
    <w:rsid w:val="00356E7E"/>
    <w:rsid w:val="00356F9A"/>
    <w:rsid w:val="00357002"/>
    <w:rsid w:val="00357296"/>
    <w:rsid w:val="0035745E"/>
    <w:rsid w:val="003576F8"/>
    <w:rsid w:val="00357CF6"/>
    <w:rsid w:val="00357DB5"/>
    <w:rsid w:val="00357DD5"/>
    <w:rsid w:val="00360755"/>
    <w:rsid w:val="00360B1E"/>
    <w:rsid w:val="00360B3E"/>
    <w:rsid w:val="00360C13"/>
    <w:rsid w:val="00360E1A"/>
    <w:rsid w:val="00361563"/>
    <w:rsid w:val="00361EC2"/>
    <w:rsid w:val="00362263"/>
    <w:rsid w:val="003628ED"/>
    <w:rsid w:val="00362B0C"/>
    <w:rsid w:val="00362B1E"/>
    <w:rsid w:val="00362E1F"/>
    <w:rsid w:val="00362E4D"/>
    <w:rsid w:val="00363071"/>
    <w:rsid w:val="00363C24"/>
    <w:rsid w:val="00363C6C"/>
    <w:rsid w:val="00364242"/>
    <w:rsid w:val="0036460B"/>
    <w:rsid w:val="0036463F"/>
    <w:rsid w:val="003649FE"/>
    <w:rsid w:val="00364B86"/>
    <w:rsid w:val="00364F45"/>
    <w:rsid w:val="0036504B"/>
    <w:rsid w:val="003652B2"/>
    <w:rsid w:val="0036582D"/>
    <w:rsid w:val="003661DE"/>
    <w:rsid w:val="00366581"/>
    <w:rsid w:val="00366C4E"/>
    <w:rsid w:val="00366E9C"/>
    <w:rsid w:val="00366F1C"/>
    <w:rsid w:val="003671E3"/>
    <w:rsid w:val="00367235"/>
    <w:rsid w:val="003675B1"/>
    <w:rsid w:val="003702A6"/>
    <w:rsid w:val="003708BF"/>
    <w:rsid w:val="00371032"/>
    <w:rsid w:val="00372417"/>
    <w:rsid w:val="00372460"/>
    <w:rsid w:val="00372C24"/>
    <w:rsid w:val="00372F59"/>
    <w:rsid w:val="003732EB"/>
    <w:rsid w:val="0037341A"/>
    <w:rsid w:val="003735DE"/>
    <w:rsid w:val="0037369A"/>
    <w:rsid w:val="00373F50"/>
    <w:rsid w:val="00374021"/>
    <w:rsid w:val="003745FD"/>
    <w:rsid w:val="00374719"/>
    <w:rsid w:val="00374B08"/>
    <w:rsid w:val="00375433"/>
    <w:rsid w:val="0037576F"/>
    <w:rsid w:val="003757F2"/>
    <w:rsid w:val="0037585F"/>
    <w:rsid w:val="00375A72"/>
    <w:rsid w:val="00375D88"/>
    <w:rsid w:val="00375E42"/>
    <w:rsid w:val="003760D5"/>
    <w:rsid w:val="00376109"/>
    <w:rsid w:val="003762F6"/>
    <w:rsid w:val="003763D7"/>
    <w:rsid w:val="003765AF"/>
    <w:rsid w:val="00376BD8"/>
    <w:rsid w:val="00376E1F"/>
    <w:rsid w:val="00376E57"/>
    <w:rsid w:val="00377028"/>
    <w:rsid w:val="003770AA"/>
    <w:rsid w:val="00377C1C"/>
    <w:rsid w:val="00377C69"/>
    <w:rsid w:val="003801B3"/>
    <w:rsid w:val="00380596"/>
    <w:rsid w:val="00380EFE"/>
    <w:rsid w:val="003810E5"/>
    <w:rsid w:val="003812DB"/>
    <w:rsid w:val="003814AA"/>
    <w:rsid w:val="0038151D"/>
    <w:rsid w:val="003815AB"/>
    <w:rsid w:val="003815CF"/>
    <w:rsid w:val="00381BB4"/>
    <w:rsid w:val="00381C9E"/>
    <w:rsid w:val="00381F61"/>
    <w:rsid w:val="003820DC"/>
    <w:rsid w:val="003823A9"/>
    <w:rsid w:val="00382581"/>
    <w:rsid w:val="00382C6E"/>
    <w:rsid w:val="0038304C"/>
    <w:rsid w:val="0038323A"/>
    <w:rsid w:val="003834E4"/>
    <w:rsid w:val="0038355A"/>
    <w:rsid w:val="003836CE"/>
    <w:rsid w:val="00383A1E"/>
    <w:rsid w:val="00384B6A"/>
    <w:rsid w:val="00384F5D"/>
    <w:rsid w:val="00384FFD"/>
    <w:rsid w:val="00385585"/>
    <w:rsid w:val="00385663"/>
    <w:rsid w:val="00385D8F"/>
    <w:rsid w:val="003861F8"/>
    <w:rsid w:val="0038629E"/>
    <w:rsid w:val="00386A9C"/>
    <w:rsid w:val="0038730B"/>
    <w:rsid w:val="00387401"/>
    <w:rsid w:val="00387A1C"/>
    <w:rsid w:val="00387DD0"/>
    <w:rsid w:val="00387E20"/>
    <w:rsid w:val="00390550"/>
    <w:rsid w:val="003910EC"/>
    <w:rsid w:val="00391965"/>
    <w:rsid w:val="00391B10"/>
    <w:rsid w:val="00391D01"/>
    <w:rsid w:val="00391D58"/>
    <w:rsid w:val="0039245E"/>
    <w:rsid w:val="00392948"/>
    <w:rsid w:val="00392C11"/>
    <w:rsid w:val="00392CD0"/>
    <w:rsid w:val="0039315E"/>
    <w:rsid w:val="003932E9"/>
    <w:rsid w:val="0039346C"/>
    <w:rsid w:val="00393496"/>
    <w:rsid w:val="00393520"/>
    <w:rsid w:val="00393752"/>
    <w:rsid w:val="00393789"/>
    <w:rsid w:val="003938CA"/>
    <w:rsid w:val="00393990"/>
    <w:rsid w:val="00393AF2"/>
    <w:rsid w:val="0039425B"/>
    <w:rsid w:val="0039534F"/>
    <w:rsid w:val="003954A7"/>
    <w:rsid w:val="00395761"/>
    <w:rsid w:val="003959D4"/>
    <w:rsid w:val="00395A37"/>
    <w:rsid w:val="00395BA0"/>
    <w:rsid w:val="00396255"/>
    <w:rsid w:val="00396370"/>
    <w:rsid w:val="00396382"/>
    <w:rsid w:val="003965AA"/>
    <w:rsid w:val="00396A58"/>
    <w:rsid w:val="00397199"/>
    <w:rsid w:val="003971AF"/>
    <w:rsid w:val="0039765D"/>
    <w:rsid w:val="00397E4D"/>
    <w:rsid w:val="003A0225"/>
    <w:rsid w:val="003A02A2"/>
    <w:rsid w:val="003A03E2"/>
    <w:rsid w:val="003A0535"/>
    <w:rsid w:val="003A05B3"/>
    <w:rsid w:val="003A0C8C"/>
    <w:rsid w:val="003A12D7"/>
    <w:rsid w:val="003A141A"/>
    <w:rsid w:val="003A1A39"/>
    <w:rsid w:val="003A1A6C"/>
    <w:rsid w:val="003A22AE"/>
    <w:rsid w:val="003A2552"/>
    <w:rsid w:val="003A2DEE"/>
    <w:rsid w:val="003A2F0A"/>
    <w:rsid w:val="003A2F54"/>
    <w:rsid w:val="003A2FA5"/>
    <w:rsid w:val="003A3401"/>
    <w:rsid w:val="003A3944"/>
    <w:rsid w:val="003A3E04"/>
    <w:rsid w:val="003A413A"/>
    <w:rsid w:val="003A41AD"/>
    <w:rsid w:val="003A41F4"/>
    <w:rsid w:val="003A4B69"/>
    <w:rsid w:val="003A4F8F"/>
    <w:rsid w:val="003A515C"/>
    <w:rsid w:val="003A591D"/>
    <w:rsid w:val="003A592C"/>
    <w:rsid w:val="003A5BA7"/>
    <w:rsid w:val="003A5D5E"/>
    <w:rsid w:val="003A66AB"/>
    <w:rsid w:val="003A68C9"/>
    <w:rsid w:val="003A6CBA"/>
    <w:rsid w:val="003A6E58"/>
    <w:rsid w:val="003A6EBB"/>
    <w:rsid w:val="003A6EC7"/>
    <w:rsid w:val="003A6F4A"/>
    <w:rsid w:val="003A70BB"/>
    <w:rsid w:val="003A729A"/>
    <w:rsid w:val="003A72EB"/>
    <w:rsid w:val="003A75B7"/>
    <w:rsid w:val="003A7736"/>
    <w:rsid w:val="003B0542"/>
    <w:rsid w:val="003B068A"/>
    <w:rsid w:val="003B07BF"/>
    <w:rsid w:val="003B0B4A"/>
    <w:rsid w:val="003B0CB1"/>
    <w:rsid w:val="003B0F2E"/>
    <w:rsid w:val="003B100D"/>
    <w:rsid w:val="003B158A"/>
    <w:rsid w:val="003B18A6"/>
    <w:rsid w:val="003B198B"/>
    <w:rsid w:val="003B1B1E"/>
    <w:rsid w:val="003B1B57"/>
    <w:rsid w:val="003B1C37"/>
    <w:rsid w:val="003B211F"/>
    <w:rsid w:val="003B2130"/>
    <w:rsid w:val="003B2F09"/>
    <w:rsid w:val="003B30D3"/>
    <w:rsid w:val="003B440B"/>
    <w:rsid w:val="003B46E4"/>
    <w:rsid w:val="003B4936"/>
    <w:rsid w:val="003B4C4E"/>
    <w:rsid w:val="003B4DC2"/>
    <w:rsid w:val="003B56E9"/>
    <w:rsid w:val="003B5DEF"/>
    <w:rsid w:val="003B634B"/>
    <w:rsid w:val="003B6378"/>
    <w:rsid w:val="003B68E0"/>
    <w:rsid w:val="003B6972"/>
    <w:rsid w:val="003B6D45"/>
    <w:rsid w:val="003B7409"/>
    <w:rsid w:val="003B7521"/>
    <w:rsid w:val="003B780B"/>
    <w:rsid w:val="003B7E2B"/>
    <w:rsid w:val="003B7EF4"/>
    <w:rsid w:val="003C0C9B"/>
    <w:rsid w:val="003C0FE7"/>
    <w:rsid w:val="003C183A"/>
    <w:rsid w:val="003C1B7A"/>
    <w:rsid w:val="003C1ED0"/>
    <w:rsid w:val="003C1FD1"/>
    <w:rsid w:val="003C22D4"/>
    <w:rsid w:val="003C2365"/>
    <w:rsid w:val="003C280F"/>
    <w:rsid w:val="003C28FE"/>
    <w:rsid w:val="003C2C49"/>
    <w:rsid w:val="003C2D80"/>
    <w:rsid w:val="003C337F"/>
    <w:rsid w:val="003C3AB4"/>
    <w:rsid w:val="003C3B4F"/>
    <w:rsid w:val="003C3D6D"/>
    <w:rsid w:val="003C4382"/>
    <w:rsid w:val="003C461A"/>
    <w:rsid w:val="003C48B7"/>
    <w:rsid w:val="003C4C65"/>
    <w:rsid w:val="003C4E3F"/>
    <w:rsid w:val="003C4ECF"/>
    <w:rsid w:val="003C51EE"/>
    <w:rsid w:val="003C555D"/>
    <w:rsid w:val="003C55A7"/>
    <w:rsid w:val="003C573F"/>
    <w:rsid w:val="003C591C"/>
    <w:rsid w:val="003C6720"/>
    <w:rsid w:val="003C69E6"/>
    <w:rsid w:val="003C6ABF"/>
    <w:rsid w:val="003C6F27"/>
    <w:rsid w:val="003C7877"/>
    <w:rsid w:val="003C7882"/>
    <w:rsid w:val="003C7FA3"/>
    <w:rsid w:val="003D0133"/>
    <w:rsid w:val="003D0C34"/>
    <w:rsid w:val="003D0E31"/>
    <w:rsid w:val="003D130E"/>
    <w:rsid w:val="003D1359"/>
    <w:rsid w:val="003D1673"/>
    <w:rsid w:val="003D17D8"/>
    <w:rsid w:val="003D194C"/>
    <w:rsid w:val="003D197D"/>
    <w:rsid w:val="003D1DA0"/>
    <w:rsid w:val="003D2C50"/>
    <w:rsid w:val="003D2CAE"/>
    <w:rsid w:val="003D2CDB"/>
    <w:rsid w:val="003D2D7A"/>
    <w:rsid w:val="003D382B"/>
    <w:rsid w:val="003D3B28"/>
    <w:rsid w:val="003D3E92"/>
    <w:rsid w:val="003D4140"/>
    <w:rsid w:val="003D56A4"/>
    <w:rsid w:val="003D59A2"/>
    <w:rsid w:val="003D5B54"/>
    <w:rsid w:val="003D5E8E"/>
    <w:rsid w:val="003D5EAD"/>
    <w:rsid w:val="003D5EF2"/>
    <w:rsid w:val="003D5F88"/>
    <w:rsid w:val="003D60A5"/>
    <w:rsid w:val="003D62B8"/>
    <w:rsid w:val="003D65C8"/>
    <w:rsid w:val="003D66F4"/>
    <w:rsid w:val="003D6A97"/>
    <w:rsid w:val="003D6E85"/>
    <w:rsid w:val="003E031B"/>
    <w:rsid w:val="003E03D4"/>
    <w:rsid w:val="003E06C2"/>
    <w:rsid w:val="003E0D5B"/>
    <w:rsid w:val="003E19D8"/>
    <w:rsid w:val="003E1E18"/>
    <w:rsid w:val="003E201B"/>
    <w:rsid w:val="003E2560"/>
    <w:rsid w:val="003E2A58"/>
    <w:rsid w:val="003E2EDD"/>
    <w:rsid w:val="003E3BF1"/>
    <w:rsid w:val="003E3F24"/>
    <w:rsid w:val="003E3F8A"/>
    <w:rsid w:val="003E429E"/>
    <w:rsid w:val="003E4475"/>
    <w:rsid w:val="003E4527"/>
    <w:rsid w:val="003E4783"/>
    <w:rsid w:val="003E4CFA"/>
    <w:rsid w:val="003E4D46"/>
    <w:rsid w:val="003E569C"/>
    <w:rsid w:val="003E57F1"/>
    <w:rsid w:val="003E5A13"/>
    <w:rsid w:val="003E5A96"/>
    <w:rsid w:val="003E618B"/>
    <w:rsid w:val="003E61CA"/>
    <w:rsid w:val="003E6B6A"/>
    <w:rsid w:val="003E6CAE"/>
    <w:rsid w:val="003E6FA0"/>
    <w:rsid w:val="003E70BE"/>
    <w:rsid w:val="003E7221"/>
    <w:rsid w:val="003E7686"/>
    <w:rsid w:val="003E7728"/>
    <w:rsid w:val="003E7F56"/>
    <w:rsid w:val="003E7FBB"/>
    <w:rsid w:val="003F00CF"/>
    <w:rsid w:val="003F01C7"/>
    <w:rsid w:val="003F038B"/>
    <w:rsid w:val="003F05CC"/>
    <w:rsid w:val="003F06F9"/>
    <w:rsid w:val="003F0840"/>
    <w:rsid w:val="003F08FB"/>
    <w:rsid w:val="003F0AE5"/>
    <w:rsid w:val="003F0EF1"/>
    <w:rsid w:val="003F1902"/>
    <w:rsid w:val="003F1AEA"/>
    <w:rsid w:val="003F2655"/>
    <w:rsid w:val="003F2A99"/>
    <w:rsid w:val="003F2CE2"/>
    <w:rsid w:val="003F2D35"/>
    <w:rsid w:val="003F33D6"/>
    <w:rsid w:val="003F34B2"/>
    <w:rsid w:val="003F3775"/>
    <w:rsid w:val="003F39CA"/>
    <w:rsid w:val="003F3D3F"/>
    <w:rsid w:val="003F4081"/>
    <w:rsid w:val="003F43F4"/>
    <w:rsid w:val="003F4664"/>
    <w:rsid w:val="003F4684"/>
    <w:rsid w:val="003F4A53"/>
    <w:rsid w:val="003F53C9"/>
    <w:rsid w:val="003F54E7"/>
    <w:rsid w:val="003F65C4"/>
    <w:rsid w:val="003F6756"/>
    <w:rsid w:val="003F6F87"/>
    <w:rsid w:val="003F7109"/>
    <w:rsid w:val="003F7DFC"/>
    <w:rsid w:val="003F7E6B"/>
    <w:rsid w:val="00400052"/>
    <w:rsid w:val="004005D3"/>
    <w:rsid w:val="00400819"/>
    <w:rsid w:val="00400B4B"/>
    <w:rsid w:val="0040108E"/>
    <w:rsid w:val="00401260"/>
    <w:rsid w:val="00401CE4"/>
    <w:rsid w:val="00401F1F"/>
    <w:rsid w:val="004021B9"/>
    <w:rsid w:val="0040224D"/>
    <w:rsid w:val="004029CE"/>
    <w:rsid w:val="00402EAD"/>
    <w:rsid w:val="00402F77"/>
    <w:rsid w:val="004030F4"/>
    <w:rsid w:val="00403201"/>
    <w:rsid w:val="0040340F"/>
    <w:rsid w:val="00403476"/>
    <w:rsid w:val="004034F1"/>
    <w:rsid w:val="0040360F"/>
    <w:rsid w:val="004037C6"/>
    <w:rsid w:val="00403AC1"/>
    <w:rsid w:val="00403D87"/>
    <w:rsid w:val="00403E57"/>
    <w:rsid w:val="00403F4D"/>
    <w:rsid w:val="00404157"/>
    <w:rsid w:val="00404901"/>
    <w:rsid w:val="00404A7E"/>
    <w:rsid w:val="00405341"/>
    <w:rsid w:val="00405489"/>
    <w:rsid w:val="00405583"/>
    <w:rsid w:val="004056ED"/>
    <w:rsid w:val="004057D2"/>
    <w:rsid w:val="0040635E"/>
    <w:rsid w:val="0040640D"/>
    <w:rsid w:val="00406CB7"/>
    <w:rsid w:val="00406ED8"/>
    <w:rsid w:val="00407EA4"/>
    <w:rsid w:val="004103F4"/>
    <w:rsid w:val="00410416"/>
    <w:rsid w:val="004104CD"/>
    <w:rsid w:val="00410845"/>
    <w:rsid w:val="004108E8"/>
    <w:rsid w:val="00411353"/>
    <w:rsid w:val="004115F3"/>
    <w:rsid w:val="004118CD"/>
    <w:rsid w:val="004119E1"/>
    <w:rsid w:val="00411C12"/>
    <w:rsid w:val="00411F52"/>
    <w:rsid w:val="004122B9"/>
    <w:rsid w:val="004125F5"/>
    <w:rsid w:val="004128A8"/>
    <w:rsid w:val="00413277"/>
    <w:rsid w:val="004134A6"/>
    <w:rsid w:val="00413526"/>
    <w:rsid w:val="0041354C"/>
    <w:rsid w:val="00413727"/>
    <w:rsid w:val="004137F1"/>
    <w:rsid w:val="00413822"/>
    <w:rsid w:val="0041522D"/>
    <w:rsid w:val="00415280"/>
    <w:rsid w:val="00415282"/>
    <w:rsid w:val="00415A9C"/>
    <w:rsid w:val="00415BE5"/>
    <w:rsid w:val="00415E5A"/>
    <w:rsid w:val="00415EA8"/>
    <w:rsid w:val="00416522"/>
    <w:rsid w:val="0041661B"/>
    <w:rsid w:val="00416D4F"/>
    <w:rsid w:val="00417030"/>
    <w:rsid w:val="00417A5B"/>
    <w:rsid w:val="00417D8F"/>
    <w:rsid w:val="00420940"/>
    <w:rsid w:val="00420BF3"/>
    <w:rsid w:val="00421338"/>
    <w:rsid w:val="004215A4"/>
    <w:rsid w:val="004215CD"/>
    <w:rsid w:val="004221DA"/>
    <w:rsid w:val="004225D7"/>
    <w:rsid w:val="004226E9"/>
    <w:rsid w:val="00422841"/>
    <w:rsid w:val="0042315C"/>
    <w:rsid w:val="00423793"/>
    <w:rsid w:val="00423998"/>
    <w:rsid w:val="00423AE4"/>
    <w:rsid w:val="00423E8C"/>
    <w:rsid w:val="00424043"/>
    <w:rsid w:val="004245A4"/>
    <w:rsid w:val="004249E2"/>
    <w:rsid w:val="00424A3E"/>
    <w:rsid w:val="004250CB"/>
    <w:rsid w:val="0042516C"/>
    <w:rsid w:val="00425776"/>
    <w:rsid w:val="00425CB9"/>
    <w:rsid w:val="00425E07"/>
    <w:rsid w:val="0042648F"/>
    <w:rsid w:val="0042661E"/>
    <w:rsid w:val="0042727B"/>
    <w:rsid w:val="00427666"/>
    <w:rsid w:val="004276B7"/>
    <w:rsid w:val="00427868"/>
    <w:rsid w:val="00427DB8"/>
    <w:rsid w:val="00430677"/>
    <w:rsid w:val="00430863"/>
    <w:rsid w:val="00430B2E"/>
    <w:rsid w:val="004315DE"/>
    <w:rsid w:val="00431604"/>
    <w:rsid w:val="0043182E"/>
    <w:rsid w:val="00431CB2"/>
    <w:rsid w:val="00431F83"/>
    <w:rsid w:val="00431FFC"/>
    <w:rsid w:val="004323DA"/>
    <w:rsid w:val="00432485"/>
    <w:rsid w:val="004328C5"/>
    <w:rsid w:val="00432A1D"/>
    <w:rsid w:val="00433178"/>
    <w:rsid w:val="00433FDB"/>
    <w:rsid w:val="00434529"/>
    <w:rsid w:val="00434E92"/>
    <w:rsid w:val="00434ED2"/>
    <w:rsid w:val="00434FEA"/>
    <w:rsid w:val="004352AD"/>
    <w:rsid w:val="004353DC"/>
    <w:rsid w:val="0043592D"/>
    <w:rsid w:val="00436316"/>
    <w:rsid w:val="00436E3D"/>
    <w:rsid w:val="00436E3F"/>
    <w:rsid w:val="00436EDB"/>
    <w:rsid w:val="004375AD"/>
    <w:rsid w:val="00437AA5"/>
    <w:rsid w:val="00440561"/>
    <w:rsid w:val="00440DF4"/>
    <w:rsid w:val="00440FBD"/>
    <w:rsid w:val="00441086"/>
    <w:rsid w:val="004413D1"/>
    <w:rsid w:val="0044142A"/>
    <w:rsid w:val="004415F9"/>
    <w:rsid w:val="004416E7"/>
    <w:rsid w:val="0044190B"/>
    <w:rsid w:val="00441A05"/>
    <w:rsid w:val="00441AE7"/>
    <w:rsid w:val="00441C78"/>
    <w:rsid w:val="00441D16"/>
    <w:rsid w:val="00441DA4"/>
    <w:rsid w:val="00441FD0"/>
    <w:rsid w:val="00442495"/>
    <w:rsid w:val="00442586"/>
    <w:rsid w:val="004426B6"/>
    <w:rsid w:val="004426EE"/>
    <w:rsid w:val="00442BEA"/>
    <w:rsid w:val="00442D47"/>
    <w:rsid w:val="004433AC"/>
    <w:rsid w:val="0044422A"/>
    <w:rsid w:val="00444721"/>
    <w:rsid w:val="00444B57"/>
    <w:rsid w:val="00444C56"/>
    <w:rsid w:val="00445BA8"/>
    <w:rsid w:val="0044635E"/>
    <w:rsid w:val="00446F2F"/>
    <w:rsid w:val="004479F8"/>
    <w:rsid w:val="00447B58"/>
    <w:rsid w:val="0045015F"/>
    <w:rsid w:val="00450BDE"/>
    <w:rsid w:val="004512A9"/>
    <w:rsid w:val="00451B48"/>
    <w:rsid w:val="00451C43"/>
    <w:rsid w:val="00451F21"/>
    <w:rsid w:val="00452746"/>
    <w:rsid w:val="00452841"/>
    <w:rsid w:val="00452D09"/>
    <w:rsid w:val="004532ED"/>
    <w:rsid w:val="0045332F"/>
    <w:rsid w:val="0045337A"/>
    <w:rsid w:val="00453641"/>
    <w:rsid w:val="00453A35"/>
    <w:rsid w:val="00453B3D"/>
    <w:rsid w:val="00453E93"/>
    <w:rsid w:val="00453F79"/>
    <w:rsid w:val="00454130"/>
    <w:rsid w:val="004543FC"/>
    <w:rsid w:val="00454705"/>
    <w:rsid w:val="00454E7F"/>
    <w:rsid w:val="0045502E"/>
    <w:rsid w:val="00455292"/>
    <w:rsid w:val="00455C9B"/>
    <w:rsid w:val="004561BB"/>
    <w:rsid w:val="004564D4"/>
    <w:rsid w:val="004567B0"/>
    <w:rsid w:val="00456A35"/>
    <w:rsid w:val="00456D4C"/>
    <w:rsid w:val="004570B0"/>
    <w:rsid w:val="004572D2"/>
    <w:rsid w:val="00457D7C"/>
    <w:rsid w:val="00460520"/>
    <w:rsid w:val="0046066F"/>
    <w:rsid w:val="004607D4"/>
    <w:rsid w:val="00460DC6"/>
    <w:rsid w:val="00460E92"/>
    <w:rsid w:val="004613C1"/>
    <w:rsid w:val="00461851"/>
    <w:rsid w:val="00461924"/>
    <w:rsid w:val="00462331"/>
    <w:rsid w:val="00462348"/>
    <w:rsid w:val="00462464"/>
    <w:rsid w:val="004629D3"/>
    <w:rsid w:val="004632EB"/>
    <w:rsid w:val="0046383B"/>
    <w:rsid w:val="00463CEA"/>
    <w:rsid w:val="00463E6C"/>
    <w:rsid w:val="0046433B"/>
    <w:rsid w:val="00464A07"/>
    <w:rsid w:val="00465107"/>
    <w:rsid w:val="00465FB3"/>
    <w:rsid w:val="004662C4"/>
    <w:rsid w:val="004665BC"/>
    <w:rsid w:val="00466758"/>
    <w:rsid w:val="00466ECC"/>
    <w:rsid w:val="00467091"/>
    <w:rsid w:val="0046733E"/>
    <w:rsid w:val="004678D2"/>
    <w:rsid w:val="00467DA2"/>
    <w:rsid w:val="00470716"/>
    <w:rsid w:val="00470815"/>
    <w:rsid w:val="0047097C"/>
    <w:rsid w:val="00470BD1"/>
    <w:rsid w:val="00470D84"/>
    <w:rsid w:val="00470F35"/>
    <w:rsid w:val="0047118A"/>
    <w:rsid w:val="00471290"/>
    <w:rsid w:val="004716AF"/>
    <w:rsid w:val="00471B94"/>
    <w:rsid w:val="00471C10"/>
    <w:rsid w:val="0047220E"/>
    <w:rsid w:val="004724A7"/>
    <w:rsid w:val="004726DB"/>
    <w:rsid w:val="004726FE"/>
    <w:rsid w:val="0047273C"/>
    <w:rsid w:val="00472953"/>
    <w:rsid w:val="00472CE1"/>
    <w:rsid w:val="00472E38"/>
    <w:rsid w:val="004732CF"/>
    <w:rsid w:val="00474194"/>
    <w:rsid w:val="00474533"/>
    <w:rsid w:val="00474630"/>
    <w:rsid w:val="00474697"/>
    <w:rsid w:val="00474A27"/>
    <w:rsid w:val="00474EBA"/>
    <w:rsid w:val="00475098"/>
    <w:rsid w:val="004752A1"/>
    <w:rsid w:val="004756CF"/>
    <w:rsid w:val="004757A7"/>
    <w:rsid w:val="00475B81"/>
    <w:rsid w:val="00475DC2"/>
    <w:rsid w:val="004769AC"/>
    <w:rsid w:val="004769C9"/>
    <w:rsid w:val="00476AD4"/>
    <w:rsid w:val="0047747C"/>
    <w:rsid w:val="004774C4"/>
    <w:rsid w:val="00477A34"/>
    <w:rsid w:val="00477B97"/>
    <w:rsid w:val="00477C04"/>
    <w:rsid w:val="00477F89"/>
    <w:rsid w:val="00477FC3"/>
    <w:rsid w:val="00480958"/>
    <w:rsid w:val="00481109"/>
    <w:rsid w:val="00481D3B"/>
    <w:rsid w:val="00481D95"/>
    <w:rsid w:val="00481E07"/>
    <w:rsid w:val="004826E4"/>
    <w:rsid w:val="00482EB9"/>
    <w:rsid w:val="00482F17"/>
    <w:rsid w:val="00483784"/>
    <w:rsid w:val="00483A77"/>
    <w:rsid w:val="00483F19"/>
    <w:rsid w:val="00484122"/>
    <w:rsid w:val="004845D1"/>
    <w:rsid w:val="0048495B"/>
    <w:rsid w:val="00484B56"/>
    <w:rsid w:val="00484B79"/>
    <w:rsid w:val="00484BAB"/>
    <w:rsid w:val="00484F63"/>
    <w:rsid w:val="00485077"/>
    <w:rsid w:val="004850BF"/>
    <w:rsid w:val="0048538E"/>
    <w:rsid w:val="004854DC"/>
    <w:rsid w:val="0048580F"/>
    <w:rsid w:val="004860BB"/>
    <w:rsid w:val="00486613"/>
    <w:rsid w:val="00486B5C"/>
    <w:rsid w:val="004871EE"/>
    <w:rsid w:val="00487293"/>
    <w:rsid w:val="004879D0"/>
    <w:rsid w:val="00490179"/>
    <w:rsid w:val="0049084E"/>
    <w:rsid w:val="004909B7"/>
    <w:rsid w:val="00490F5E"/>
    <w:rsid w:val="00491109"/>
    <w:rsid w:val="004911A1"/>
    <w:rsid w:val="00491A27"/>
    <w:rsid w:val="00492053"/>
    <w:rsid w:val="00492292"/>
    <w:rsid w:val="004924C7"/>
    <w:rsid w:val="00492A19"/>
    <w:rsid w:val="00492B24"/>
    <w:rsid w:val="00492B91"/>
    <w:rsid w:val="004931B5"/>
    <w:rsid w:val="0049338C"/>
    <w:rsid w:val="0049339B"/>
    <w:rsid w:val="004937E2"/>
    <w:rsid w:val="00493CFF"/>
    <w:rsid w:val="00493F58"/>
    <w:rsid w:val="004946EE"/>
    <w:rsid w:val="00494B3D"/>
    <w:rsid w:val="00494C56"/>
    <w:rsid w:val="00494D3E"/>
    <w:rsid w:val="00494E53"/>
    <w:rsid w:val="004952CE"/>
    <w:rsid w:val="0049545F"/>
    <w:rsid w:val="00495499"/>
    <w:rsid w:val="00495721"/>
    <w:rsid w:val="004957C2"/>
    <w:rsid w:val="004957FA"/>
    <w:rsid w:val="00495831"/>
    <w:rsid w:val="00495CFA"/>
    <w:rsid w:val="00496407"/>
    <w:rsid w:val="00496C98"/>
    <w:rsid w:val="00497393"/>
    <w:rsid w:val="00497620"/>
    <w:rsid w:val="00497AAD"/>
    <w:rsid w:val="00497D8B"/>
    <w:rsid w:val="004A0341"/>
    <w:rsid w:val="004A119B"/>
    <w:rsid w:val="004A1A2D"/>
    <w:rsid w:val="004A1D91"/>
    <w:rsid w:val="004A21B9"/>
    <w:rsid w:val="004A230A"/>
    <w:rsid w:val="004A2F29"/>
    <w:rsid w:val="004A3343"/>
    <w:rsid w:val="004A3448"/>
    <w:rsid w:val="004A3A9C"/>
    <w:rsid w:val="004A40A7"/>
    <w:rsid w:val="004A418B"/>
    <w:rsid w:val="004A428C"/>
    <w:rsid w:val="004A4325"/>
    <w:rsid w:val="004A433D"/>
    <w:rsid w:val="004A4649"/>
    <w:rsid w:val="004A476C"/>
    <w:rsid w:val="004A478F"/>
    <w:rsid w:val="004A49EA"/>
    <w:rsid w:val="004A4D0E"/>
    <w:rsid w:val="004A5576"/>
    <w:rsid w:val="004A5964"/>
    <w:rsid w:val="004A5A51"/>
    <w:rsid w:val="004A5D9C"/>
    <w:rsid w:val="004A619D"/>
    <w:rsid w:val="004A61B3"/>
    <w:rsid w:val="004A63BD"/>
    <w:rsid w:val="004A66E4"/>
    <w:rsid w:val="004A6771"/>
    <w:rsid w:val="004A684A"/>
    <w:rsid w:val="004A6FF8"/>
    <w:rsid w:val="004A753B"/>
    <w:rsid w:val="004A7736"/>
    <w:rsid w:val="004A77A6"/>
    <w:rsid w:val="004A7E82"/>
    <w:rsid w:val="004A7E8A"/>
    <w:rsid w:val="004B01D1"/>
    <w:rsid w:val="004B0565"/>
    <w:rsid w:val="004B06D6"/>
    <w:rsid w:val="004B0882"/>
    <w:rsid w:val="004B0BD6"/>
    <w:rsid w:val="004B14F1"/>
    <w:rsid w:val="004B1B5F"/>
    <w:rsid w:val="004B1F91"/>
    <w:rsid w:val="004B201C"/>
    <w:rsid w:val="004B2418"/>
    <w:rsid w:val="004B25DB"/>
    <w:rsid w:val="004B2684"/>
    <w:rsid w:val="004B2A76"/>
    <w:rsid w:val="004B2AEC"/>
    <w:rsid w:val="004B2CA7"/>
    <w:rsid w:val="004B2D28"/>
    <w:rsid w:val="004B3AA2"/>
    <w:rsid w:val="004B433C"/>
    <w:rsid w:val="004B433F"/>
    <w:rsid w:val="004B4375"/>
    <w:rsid w:val="004B44F4"/>
    <w:rsid w:val="004B47B0"/>
    <w:rsid w:val="004B481A"/>
    <w:rsid w:val="004B53E5"/>
    <w:rsid w:val="004B5445"/>
    <w:rsid w:val="004B583F"/>
    <w:rsid w:val="004B5DAD"/>
    <w:rsid w:val="004B75AB"/>
    <w:rsid w:val="004C015C"/>
    <w:rsid w:val="004C023B"/>
    <w:rsid w:val="004C0B6D"/>
    <w:rsid w:val="004C0D37"/>
    <w:rsid w:val="004C0DE8"/>
    <w:rsid w:val="004C0F2E"/>
    <w:rsid w:val="004C0F52"/>
    <w:rsid w:val="004C11B5"/>
    <w:rsid w:val="004C127C"/>
    <w:rsid w:val="004C12A5"/>
    <w:rsid w:val="004C1A28"/>
    <w:rsid w:val="004C1A9A"/>
    <w:rsid w:val="004C1FEC"/>
    <w:rsid w:val="004C20A6"/>
    <w:rsid w:val="004C2202"/>
    <w:rsid w:val="004C2400"/>
    <w:rsid w:val="004C2A2A"/>
    <w:rsid w:val="004C2FAF"/>
    <w:rsid w:val="004C327D"/>
    <w:rsid w:val="004C331A"/>
    <w:rsid w:val="004C3393"/>
    <w:rsid w:val="004C34D3"/>
    <w:rsid w:val="004C3737"/>
    <w:rsid w:val="004C3757"/>
    <w:rsid w:val="004C3B49"/>
    <w:rsid w:val="004C4AAC"/>
    <w:rsid w:val="004C4AC2"/>
    <w:rsid w:val="004C4B1F"/>
    <w:rsid w:val="004C7684"/>
    <w:rsid w:val="004C7A45"/>
    <w:rsid w:val="004C7CD8"/>
    <w:rsid w:val="004C7DA6"/>
    <w:rsid w:val="004D01AF"/>
    <w:rsid w:val="004D0241"/>
    <w:rsid w:val="004D0688"/>
    <w:rsid w:val="004D079D"/>
    <w:rsid w:val="004D0B98"/>
    <w:rsid w:val="004D12B5"/>
    <w:rsid w:val="004D19AD"/>
    <w:rsid w:val="004D1AE7"/>
    <w:rsid w:val="004D2640"/>
    <w:rsid w:val="004D28FB"/>
    <w:rsid w:val="004D2957"/>
    <w:rsid w:val="004D2CA9"/>
    <w:rsid w:val="004D2E44"/>
    <w:rsid w:val="004D3793"/>
    <w:rsid w:val="004D3BC1"/>
    <w:rsid w:val="004D4588"/>
    <w:rsid w:val="004D46A4"/>
    <w:rsid w:val="004D47E4"/>
    <w:rsid w:val="004D48A3"/>
    <w:rsid w:val="004D4CA5"/>
    <w:rsid w:val="004D5077"/>
    <w:rsid w:val="004D5678"/>
    <w:rsid w:val="004D5700"/>
    <w:rsid w:val="004D58D1"/>
    <w:rsid w:val="004D5D24"/>
    <w:rsid w:val="004D6920"/>
    <w:rsid w:val="004D6922"/>
    <w:rsid w:val="004D6C30"/>
    <w:rsid w:val="004D6C7B"/>
    <w:rsid w:val="004D6DEC"/>
    <w:rsid w:val="004D7776"/>
    <w:rsid w:val="004D7DFF"/>
    <w:rsid w:val="004D7F2B"/>
    <w:rsid w:val="004E017B"/>
    <w:rsid w:val="004E01F0"/>
    <w:rsid w:val="004E0401"/>
    <w:rsid w:val="004E04F7"/>
    <w:rsid w:val="004E06CA"/>
    <w:rsid w:val="004E06E7"/>
    <w:rsid w:val="004E0CDC"/>
    <w:rsid w:val="004E0DCB"/>
    <w:rsid w:val="004E1365"/>
    <w:rsid w:val="004E1426"/>
    <w:rsid w:val="004E16FD"/>
    <w:rsid w:val="004E1A85"/>
    <w:rsid w:val="004E1C10"/>
    <w:rsid w:val="004E1F90"/>
    <w:rsid w:val="004E1FF3"/>
    <w:rsid w:val="004E221E"/>
    <w:rsid w:val="004E24FE"/>
    <w:rsid w:val="004E26A9"/>
    <w:rsid w:val="004E355B"/>
    <w:rsid w:val="004E37FF"/>
    <w:rsid w:val="004E3B2F"/>
    <w:rsid w:val="004E3E1B"/>
    <w:rsid w:val="004E3E32"/>
    <w:rsid w:val="004E44D2"/>
    <w:rsid w:val="004E4C62"/>
    <w:rsid w:val="004E5027"/>
    <w:rsid w:val="004E518E"/>
    <w:rsid w:val="004E54AE"/>
    <w:rsid w:val="004E580B"/>
    <w:rsid w:val="004E594D"/>
    <w:rsid w:val="004E59F6"/>
    <w:rsid w:val="004E65AF"/>
    <w:rsid w:val="004E6622"/>
    <w:rsid w:val="004E66B8"/>
    <w:rsid w:val="004E68E7"/>
    <w:rsid w:val="004E6A94"/>
    <w:rsid w:val="004E6B72"/>
    <w:rsid w:val="004E6C14"/>
    <w:rsid w:val="004E6EA4"/>
    <w:rsid w:val="004E6EDA"/>
    <w:rsid w:val="004E6F69"/>
    <w:rsid w:val="004E7570"/>
    <w:rsid w:val="004E76B0"/>
    <w:rsid w:val="004E7B14"/>
    <w:rsid w:val="004E7B20"/>
    <w:rsid w:val="004E7C1D"/>
    <w:rsid w:val="004E7D7A"/>
    <w:rsid w:val="004E7FBF"/>
    <w:rsid w:val="004F05E5"/>
    <w:rsid w:val="004F0B41"/>
    <w:rsid w:val="004F195B"/>
    <w:rsid w:val="004F1998"/>
    <w:rsid w:val="004F1FEF"/>
    <w:rsid w:val="004F258A"/>
    <w:rsid w:val="004F2889"/>
    <w:rsid w:val="004F340F"/>
    <w:rsid w:val="004F3781"/>
    <w:rsid w:val="004F410F"/>
    <w:rsid w:val="004F427D"/>
    <w:rsid w:val="004F4A40"/>
    <w:rsid w:val="004F4C14"/>
    <w:rsid w:val="004F4DBC"/>
    <w:rsid w:val="004F5AED"/>
    <w:rsid w:val="004F5BB5"/>
    <w:rsid w:val="004F6218"/>
    <w:rsid w:val="004F6293"/>
    <w:rsid w:val="004F63FF"/>
    <w:rsid w:val="004F6495"/>
    <w:rsid w:val="004F7068"/>
    <w:rsid w:val="004F791B"/>
    <w:rsid w:val="004F79B6"/>
    <w:rsid w:val="004F7A17"/>
    <w:rsid w:val="004F7B58"/>
    <w:rsid w:val="004F7C95"/>
    <w:rsid w:val="004F7DA3"/>
    <w:rsid w:val="004F7EA3"/>
    <w:rsid w:val="00500103"/>
    <w:rsid w:val="00500559"/>
    <w:rsid w:val="00500666"/>
    <w:rsid w:val="00500C12"/>
    <w:rsid w:val="00500F8F"/>
    <w:rsid w:val="005013F0"/>
    <w:rsid w:val="005014B7"/>
    <w:rsid w:val="005019CF"/>
    <w:rsid w:val="00501A0D"/>
    <w:rsid w:val="005021D7"/>
    <w:rsid w:val="005022D1"/>
    <w:rsid w:val="00502350"/>
    <w:rsid w:val="00502A97"/>
    <w:rsid w:val="005030E0"/>
    <w:rsid w:val="005032E2"/>
    <w:rsid w:val="00503389"/>
    <w:rsid w:val="00503407"/>
    <w:rsid w:val="005034E6"/>
    <w:rsid w:val="0050394D"/>
    <w:rsid w:val="00503B52"/>
    <w:rsid w:val="00503DFA"/>
    <w:rsid w:val="0050408F"/>
    <w:rsid w:val="00504BBA"/>
    <w:rsid w:val="00504F6E"/>
    <w:rsid w:val="0050517E"/>
    <w:rsid w:val="00505489"/>
    <w:rsid w:val="00505541"/>
    <w:rsid w:val="00505CFC"/>
    <w:rsid w:val="00506089"/>
    <w:rsid w:val="00506AA5"/>
    <w:rsid w:val="00506F63"/>
    <w:rsid w:val="00507291"/>
    <w:rsid w:val="0050747A"/>
    <w:rsid w:val="00507A95"/>
    <w:rsid w:val="00510206"/>
    <w:rsid w:val="00510A5E"/>
    <w:rsid w:val="00511312"/>
    <w:rsid w:val="0051172B"/>
    <w:rsid w:val="0051199A"/>
    <w:rsid w:val="00511C4A"/>
    <w:rsid w:val="00511E25"/>
    <w:rsid w:val="00511EB9"/>
    <w:rsid w:val="00512210"/>
    <w:rsid w:val="00512247"/>
    <w:rsid w:val="00513064"/>
    <w:rsid w:val="005130BC"/>
    <w:rsid w:val="005130F8"/>
    <w:rsid w:val="0051336E"/>
    <w:rsid w:val="005135E4"/>
    <w:rsid w:val="00513A10"/>
    <w:rsid w:val="00513B3C"/>
    <w:rsid w:val="00513E52"/>
    <w:rsid w:val="00513F41"/>
    <w:rsid w:val="005146D3"/>
    <w:rsid w:val="00514C38"/>
    <w:rsid w:val="00515960"/>
    <w:rsid w:val="005159B3"/>
    <w:rsid w:val="00515D69"/>
    <w:rsid w:val="00515E6E"/>
    <w:rsid w:val="0051606F"/>
    <w:rsid w:val="00516234"/>
    <w:rsid w:val="005163AF"/>
    <w:rsid w:val="005167A1"/>
    <w:rsid w:val="00516D1A"/>
    <w:rsid w:val="00516D45"/>
    <w:rsid w:val="00516D7D"/>
    <w:rsid w:val="005172CC"/>
    <w:rsid w:val="00517736"/>
    <w:rsid w:val="00517CB5"/>
    <w:rsid w:val="00517EA4"/>
    <w:rsid w:val="005205E0"/>
    <w:rsid w:val="00520740"/>
    <w:rsid w:val="00520C99"/>
    <w:rsid w:val="00520CE5"/>
    <w:rsid w:val="0052131A"/>
    <w:rsid w:val="005213E6"/>
    <w:rsid w:val="00521BB2"/>
    <w:rsid w:val="00522153"/>
    <w:rsid w:val="0052291C"/>
    <w:rsid w:val="00522D89"/>
    <w:rsid w:val="00522DF2"/>
    <w:rsid w:val="00522F1D"/>
    <w:rsid w:val="0052378E"/>
    <w:rsid w:val="00523BAE"/>
    <w:rsid w:val="00524412"/>
    <w:rsid w:val="005248B2"/>
    <w:rsid w:val="005248B5"/>
    <w:rsid w:val="00524CAD"/>
    <w:rsid w:val="00524D52"/>
    <w:rsid w:val="00525071"/>
    <w:rsid w:val="00525914"/>
    <w:rsid w:val="00525B6D"/>
    <w:rsid w:val="00526503"/>
    <w:rsid w:val="00526CBC"/>
    <w:rsid w:val="00526D54"/>
    <w:rsid w:val="0052736E"/>
    <w:rsid w:val="0052737C"/>
    <w:rsid w:val="005276B3"/>
    <w:rsid w:val="00527C37"/>
    <w:rsid w:val="00527CC1"/>
    <w:rsid w:val="00530022"/>
    <w:rsid w:val="0053027F"/>
    <w:rsid w:val="00530289"/>
    <w:rsid w:val="005303C8"/>
    <w:rsid w:val="0053060B"/>
    <w:rsid w:val="00530924"/>
    <w:rsid w:val="005309CE"/>
    <w:rsid w:val="00530A99"/>
    <w:rsid w:val="00530F82"/>
    <w:rsid w:val="00531151"/>
    <w:rsid w:val="005313F2"/>
    <w:rsid w:val="00531564"/>
    <w:rsid w:val="00531567"/>
    <w:rsid w:val="0053185D"/>
    <w:rsid w:val="00531BD5"/>
    <w:rsid w:val="00531D4F"/>
    <w:rsid w:val="005320BB"/>
    <w:rsid w:val="005322FA"/>
    <w:rsid w:val="0053268F"/>
    <w:rsid w:val="00532B10"/>
    <w:rsid w:val="00532D74"/>
    <w:rsid w:val="005331C5"/>
    <w:rsid w:val="00533BCB"/>
    <w:rsid w:val="00534166"/>
    <w:rsid w:val="005348B0"/>
    <w:rsid w:val="005353B7"/>
    <w:rsid w:val="0053580A"/>
    <w:rsid w:val="00535A31"/>
    <w:rsid w:val="00535AA1"/>
    <w:rsid w:val="00535E87"/>
    <w:rsid w:val="00535E9B"/>
    <w:rsid w:val="00535FE2"/>
    <w:rsid w:val="00536424"/>
    <w:rsid w:val="00536556"/>
    <w:rsid w:val="005365D9"/>
    <w:rsid w:val="00536B42"/>
    <w:rsid w:val="0053712D"/>
    <w:rsid w:val="005377CB"/>
    <w:rsid w:val="00537939"/>
    <w:rsid w:val="00537BE2"/>
    <w:rsid w:val="00537D12"/>
    <w:rsid w:val="00537F4F"/>
    <w:rsid w:val="00537FD2"/>
    <w:rsid w:val="00540164"/>
    <w:rsid w:val="005404F4"/>
    <w:rsid w:val="005407A0"/>
    <w:rsid w:val="00540853"/>
    <w:rsid w:val="00540890"/>
    <w:rsid w:val="00541271"/>
    <w:rsid w:val="00541927"/>
    <w:rsid w:val="00541C59"/>
    <w:rsid w:val="00541F66"/>
    <w:rsid w:val="005426D2"/>
    <w:rsid w:val="005429AE"/>
    <w:rsid w:val="0054329F"/>
    <w:rsid w:val="0054361F"/>
    <w:rsid w:val="00543A21"/>
    <w:rsid w:val="00543B70"/>
    <w:rsid w:val="00543C35"/>
    <w:rsid w:val="00544130"/>
    <w:rsid w:val="00544F61"/>
    <w:rsid w:val="00545A83"/>
    <w:rsid w:val="00545C77"/>
    <w:rsid w:val="00545D88"/>
    <w:rsid w:val="00545DE5"/>
    <w:rsid w:val="0054623E"/>
    <w:rsid w:val="00546253"/>
    <w:rsid w:val="00547114"/>
    <w:rsid w:val="0054746B"/>
    <w:rsid w:val="00547475"/>
    <w:rsid w:val="005475A7"/>
    <w:rsid w:val="00547C89"/>
    <w:rsid w:val="00547FF9"/>
    <w:rsid w:val="0055035E"/>
    <w:rsid w:val="0055038E"/>
    <w:rsid w:val="0055047A"/>
    <w:rsid w:val="0055050D"/>
    <w:rsid w:val="005510B6"/>
    <w:rsid w:val="00551251"/>
    <w:rsid w:val="0055198E"/>
    <w:rsid w:val="00551BB0"/>
    <w:rsid w:val="00551C4B"/>
    <w:rsid w:val="00552324"/>
    <w:rsid w:val="005529B1"/>
    <w:rsid w:val="00553E02"/>
    <w:rsid w:val="005541F8"/>
    <w:rsid w:val="005545A5"/>
    <w:rsid w:val="00554AD6"/>
    <w:rsid w:val="005550FA"/>
    <w:rsid w:val="0055517A"/>
    <w:rsid w:val="0055549E"/>
    <w:rsid w:val="005557C8"/>
    <w:rsid w:val="00555BCD"/>
    <w:rsid w:val="00555CFA"/>
    <w:rsid w:val="00555CFE"/>
    <w:rsid w:val="00555DFC"/>
    <w:rsid w:val="005564BD"/>
    <w:rsid w:val="00556623"/>
    <w:rsid w:val="00556916"/>
    <w:rsid w:val="00556C58"/>
    <w:rsid w:val="00556FAC"/>
    <w:rsid w:val="00557606"/>
    <w:rsid w:val="00557765"/>
    <w:rsid w:val="00557772"/>
    <w:rsid w:val="00557B85"/>
    <w:rsid w:val="00557BC1"/>
    <w:rsid w:val="005602AE"/>
    <w:rsid w:val="005607B8"/>
    <w:rsid w:val="00560B85"/>
    <w:rsid w:val="00560C30"/>
    <w:rsid w:val="00560FC5"/>
    <w:rsid w:val="00561402"/>
    <w:rsid w:val="00561507"/>
    <w:rsid w:val="0056175F"/>
    <w:rsid w:val="005617FE"/>
    <w:rsid w:val="00561A4D"/>
    <w:rsid w:val="00561A52"/>
    <w:rsid w:val="00562224"/>
    <w:rsid w:val="00562472"/>
    <w:rsid w:val="005626D2"/>
    <w:rsid w:val="00562792"/>
    <w:rsid w:val="00562807"/>
    <w:rsid w:val="00562940"/>
    <w:rsid w:val="00562D8E"/>
    <w:rsid w:val="005635F3"/>
    <w:rsid w:val="00563649"/>
    <w:rsid w:val="00563768"/>
    <w:rsid w:val="00563B90"/>
    <w:rsid w:val="00563C3C"/>
    <w:rsid w:val="0056442F"/>
    <w:rsid w:val="0056448F"/>
    <w:rsid w:val="00564D34"/>
    <w:rsid w:val="0056506C"/>
    <w:rsid w:val="005651BD"/>
    <w:rsid w:val="00565322"/>
    <w:rsid w:val="00565695"/>
    <w:rsid w:val="00565C03"/>
    <w:rsid w:val="00566010"/>
    <w:rsid w:val="0056696E"/>
    <w:rsid w:val="00566EB0"/>
    <w:rsid w:val="005675A0"/>
    <w:rsid w:val="005676CA"/>
    <w:rsid w:val="0056784D"/>
    <w:rsid w:val="00567AF4"/>
    <w:rsid w:val="00567B5D"/>
    <w:rsid w:val="00567BC2"/>
    <w:rsid w:val="00567C7F"/>
    <w:rsid w:val="00567F20"/>
    <w:rsid w:val="00570000"/>
    <w:rsid w:val="005700B2"/>
    <w:rsid w:val="0057015E"/>
    <w:rsid w:val="00570497"/>
    <w:rsid w:val="00570631"/>
    <w:rsid w:val="0057075B"/>
    <w:rsid w:val="00570E4F"/>
    <w:rsid w:val="00570FBE"/>
    <w:rsid w:val="005715EB"/>
    <w:rsid w:val="00571B64"/>
    <w:rsid w:val="00571F43"/>
    <w:rsid w:val="00572758"/>
    <w:rsid w:val="005729EF"/>
    <w:rsid w:val="00572A5A"/>
    <w:rsid w:val="00572CF8"/>
    <w:rsid w:val="00572D2A"/>
    <w:rsid w:val="00572E28"/>
    <w:rsid w:val="005732E0"/>
    <w:rsid w:val="00573F98"/>
    <w:rsid w:val="00574028"/>
    <w:rsid w:val="0057403F"/>
    <w:rsid w:val="0057434C"/>
    <w:rsid w:val="0057475E"/>
    <w:rsid w:val="0057476B"/>
    <w:rsid w:val="00574D6F"/>
    <w:rsid w:val="00574FB3"/>
    <w:rsid w:val="0057525E"/>
    <w:rsid w:val="0057565F"/>
    <w:rsid w:val="0057573A"/>
    <w:rsid w:val="00575875"/>
    <w:rsid w:val="00576352"/>
    <w:rsid w:val="005771FF"/>
    <w:rsid w:val="0058032D"/>
    <w:rsid w:val="0058037D"/>
    <w:rsid w:val="00580C5C"/>
    <w:rsid w:val="00580D0E"/>
    <w:rsid w:val="00580D1F"/>
    <w:rsid w:val="005816A6"/>
    <w:rsid w:val="00582163"/>
    <w:rsid w:val="005821BA"/>
    <w:rsid w:val="00582D66"/>
    <w:rsid w:val="005836D6"/>
    <w:rsid w:val="00583744"/>
    <w:rsid w:val="005838A3"/>
    <w:rsid w:val="0058391A"/>
    <w:rsid w:val="00583B2D"/>
    <w:rsid w:val="00583C60"/>
    <w:rsid w:val="0058492C"/>
    <w:rsid w:val="00584D6B"/>
    <w:rsid w:val="00584F62"/>
    <w:rsid w:val="00584FCB"/>
    <w:rsid w:val="00585851"/>
    <w:rsid w:val="00585E93"/>
    <w:rsid w:val="00585F1D"/>
    <w:rsid w:val="00585F48"/>
    <w:rsid w:val="00585F9D"/>
    <w:rsid w:val="005863DE"/>
    <w:rsid w:val="00586CDE"/>
    <w:rsid w:val="00586F5F"/>
    <w:rsid w:val="00587104"/>
    <w:rsid w:val="0058779F"/>
    <w:rsid w:val="00587926"/>
    <w:rsid w:val="0058794B"/>
    <w:rsid w:val="00587E3D"/>
    <w:rsid w:val="00587ED6"/>
    <w:rsid w:val="00590268"/>
    <w:rsid w:val="005902F6"/>
    <w:rsid w:val="005903E4"/>
    <w:rsid w:val="00590CF7"/>
    <w:rsid w:val="005919E4"/>
    <w:rsid w:val="00591A37"/>
    <w:rsid w:val="00591CC5"/>
    <w:rsid w:val="00591D7A"/>
    <w:rsid w:val="005920B2"/>
    <w:rsid w:val="0059265A"/>
    <w:rsid w:val="005927B4"/>
    <w:rsid w:val="00592836"/>
    <w:rsid w:val="00592BCA"/>
    <w:rsid w:val="00592CFE"/>
    <w:rsid w:val="00592E4C"/>
    <w:rsid w:val="00593133"/>
    <w:rsid w:val="0059324A"/>
    <w:rsid w:val="005934EF"/>
    <w:rsid w:val="0059397A"/>
    <w:rsid w:val="00593D6F"/>
    <w:rsid w:val="00593DF2"/>
    <w:rsid w:val="005944E1"/>
    <w:rsid w:val="00594507"/>
    <w:rsid w:val="0059477E"/>
    <w:rsid w:val="005948C0"/>
    <w:rsid w:val="00594C6D"/>
    <w:rsid w:val="00594D6E"/>
    <w:rsid w:val="00595034"/>
    <w:rsid w:val="00595268"/>
    <w:rsid w:val="005954DA"/>
    <w:rsid w:val="005954F7"/>
    <w:rsid w:val="005955F7"/>
    <w:rsid w:val="0059574F"/>
    <w:rsid w:val="005958CA"/>
    <w:rsid w:val="00595B69"/>
    <w:rsid w:val="005962BD"/>
    <w:rsid w:val="005966F4"/>
    <w:rsid w:val="00596A21"/>
    <w:rsid w:val="00596A77"/>
    <w:rsid w:val="00596D57"/>
    <w:rsid w:val="00596E4A"/>
    <w:rsid w:val="00597A33"/>
    <w:rsid w:val="00597AD6"/>
    <w:rsid w:val="005A026A"/>
    <w:rsid w:val="005A0426"/>
    <w:rsid w:val="005A0574"/>
    <w:rsid w:val="005A0744"/>
    <w:rsid w:val="005A0BD0"/>
    <w:rsid w:val="005A1058"/>
    <w:rsid w:val="005A1095"/>
    <w:rsid w:val="005A176C"/>
    <w:rsid w:val="005A17AF"/>
    <w:rsid w:val="005A17B9"/>
    <w:rsid w:val="005A1908"/>
    <w:rsid w:val="005A1E72"/>
    <w:rsid w:val="005A2013"/>
    <w:rsid w:val="005A2F41"/>
    <w:rsid w:val="005A2F4A"/>
    <w:rsid w:val="005A3202"/>
    <w:rsid w:val="005A385E"/>
    <w:rsid w:val="005A39E1"/>
    <w:rsid w:val="005A3C4B"/>
    <w:rsid w:val="005A3DB0"/>
    <w:rsid w:val="005A3F33"/>
    <w:rsid w:val="005A4644"/>
    <w:rsid w:val="005A46C4"/>
    <w:rsid w:val="005A4B0A"/>
    <w:rsid w:val="005A4C29"/>
    <w:rsid w:val="005A4EA7"/>
    <w:rsid w:val="005A4F68"/>
    <w:rsid w:val="005A5696"/>
    <w:rsid w:val="005A5CEF"/>
    <w:rsid w:val="005A5CF5"/>
    <w:rsid w:val="005A63AE"/>
    <w:rsid w:val="005A64D3"/>
    <w:rsid w:val="005A6522"/>
    <w:rsid w:val="005A663E"/>
    <w:rsid w:val="005A666B"/>
    <w:rsid w:val="005A6954"/>
    <w:rsid w:val="005A6AD9"/>
    <w:rsid w:val="005A6EEB"/>
    <w:rsid w:val="005A701C"/>
    <w:rsid w:val="005A710A"/>
    <w:rsid w:val="005A73DF"/>
    <w:rsid w:val="005A7496"/>
    <w:rsid w:val="005A7C00"/>
    <w:rsid w:val="005A7D02"/>
    <w:rsid w:val="005A7D5F"/>
    <w:rsid w:val="005A7E4C"/>
    <w:rsid w:val="005A7E9A"/>
    <w:rsid w:val="005B0056"/>
    <w:rsid w:val="005B0144"/>
    <w:rsid w:val="005B0401"/>
    <w:rsid w:val="005B04C0"/>
    <w:rsid w:val="005B0549"/>
    <w:rsid w:val="005B081A"/>
    <w:rsid w:val="005B0894"/>
    <w:rsid w:val="005B089A"/>
    <w:rsid w:val="005B0938"/>
    <w:rsid w:val="005B1664"/>
    <w:rsid w:val="005B1710"/>
    <w:rsid w:val="005B18CF"/>
    <w:rsid w:val="005B1907"/>
    <w:rsid w:val="005B1C69"/>
    <w:rsid w:val="005B1FCD"/>
    <w:rsid w:val="005B207E"/>
    <w:rsid w:val="005B2398"/>
    <w:rsid w:val="005B24B7"/>
    <w:rsid w:val="005B2DAB"/>
    <w:rsid w:val="005B3282"/>
    <w:rsid w:val="005B35D1"/>
    <w:rsid w:val="005B36A0"/>
    <w:rsid w:val="005B37D2"/>
    <w:rsid w:val="005B3C9E"/>
    <w:rsid w:val="005B3E0F"/>
    <w:rsid w:val="005B3E78"/>
    <w:rsid w:val="005B3F01"/>
    <w:rsid w:val="005B3FB9"/>
    <w:rsid w:val="005B4242"/>
    <w:rsid w:val="005B44A9"/>
    <w:rsid w:val="005B51C2"/>
    <w:rsid w:val="005B52F8"/>
    <w:rsid w:val="005B535E"/>
    <w:rsid w:val="005B5740"/>
    <w:rsid w:val="005B587A"/>
    <w:rsid w:val="005B60D7"/>
    <w:rsid w:val="005B6530"/>
    <w:rsid w:val="005B6606"/>
    <w:rsid w:val="005B6C57"/>
    <w:rsid w:val="005B6EFB"/>
    <w:rsid w:val="005B6F2F"/>
    <w:rsid w:val="005B7172"/>
    <w:rsid w:val="005C0232"/>
    <w:rsid w:val="005C032F"/>
    <w:rsid w:val="005C1178"/>
    <w:rsid w:val="005C12DE"/>
    <w:rsid w:val="005C1684"/>
    <w:rsid w:val="005C172E"/>
    <w:rsid w:val="005C2128"/>
    <w:rsid w:val="005C2766"/>
    <w:rsid w:val="005C2893"/>
    <w:rsid w:val="005C2A8A"/>
    <w:rsid w:val="005C2BED"/>
    <w:rsid w:val="005C2CCD"/>
    <w:rsid w:val="005C31A5"/>
    <w:rsid w:val="005C3531"/>
    <w:rsid w:val="005C38ED"/>
    <w:rsid w:val="005C3E4E"/>
    <w:rsid w:val="005C3F1D"/>
    <w:rsid w:val="005C4274"/>
    <w:rsid w:val="005C4714"/>
    <w:rsid w:val="005C484D"/>
    <w:rsid w:val="005C4C06"/>
    <w:rsid w:val="005C4D1B"/>
    <w:rsid w:val="005C52A9"/>
    <w:rsid w:val="005C55C6"/>
    <w:rsid w:val="005C5D37"/>
    <w:rsid w:val="005C6187"/>
    <w:rsid w:val="005C6888"/>
    <w:rsid w:val="005C7580"/>
    <w:rsid w:val="005C7608"/>
    <w:rsid w:val="005C7D3A"/>
    <w:rsid w:val="005D0243"/>
    <w:rsid w:val="005D02D3"/>
    <w:rsid w:val="005D0456"/>
    <w:rsid w:val="005D081F"/>
    <w:rsid w:val="005D1045"/>
    <w:rsid w:val="005D1375"/>
    <w:rsid w:val="005D15C7"/>
    <w:rsid w:val="005D2063"/>
    <w:rsid w:val="005D2590"/>
    <w:rsid w:val="005D2724"/>
    <w:rsid w:val="005D27BE"/>
    <w:rsid w:val="005D27C7"/>
    <w:rsid w:val="005D2A4E"/>
    <w:rsid w:val="005D2E00"/>
    <w:rsid w:val="005D35F4"/>
    <w:rsid w:val="005D3A57"/>
    <w:rsid w:val="005D3CB4"/>
    <w:rsid w:val="005D42DE"/>
    <w:rsid w:val="005D4783"/>
    <w:rsid w:val="005D4ADB"/>
    <w:rsid w:val="005D5547"/>
    <w:rsid w:val="005D5758"/>
    <w:rsid w:val="005D5820"/>
    <w:rsid w:val="005D586C"/>
    <w:rsid w:val="005D5FB5"/>
    <w:rsid w:val="005D60FA"/>
    <w:rsid w:val="005D6790"/>
    <w:rsid w:val="005D6A91"/>
    <w:rsid w:val="005D6D3B"/>
    <w:rsid w:val="005D73A0"/>
    <w:rsid w:val="005D7FAE"/>
    <w:rsid w:val="005E0BC6"/>
    <w:rsid w:val="005E13C5"/>
    <w:rsid w:val="005E15AF"/>
    <w:rsid w:val="005E186F"/>
    <w:rsid w:val="005E1C78"/>
    <w:rsid w:val="005E1DBC"/>
    <w:rsid w:val="005E1F9A"/>
    <w:rsid w:val="005E204F"/>
    <w:rsid w:val="005E22D5"/>
    <w:rsid w:val="005E2377"/>
    <w:rsid w:val="005E2735"/>
    <w:rsid w:val="005E2DCB"/>
    <w:rsid w:val="005E2E94"/>
    <w:rsid w:val="005E2FF5"/>
    <w:rsid w:val="005E341B"/>
    <w:rsid w:val="005E3885"/>
    <w:rsid w:val="005E3ABA"/>
    <w:rsid w:val="005E3D75"/>
    <w:rsid w:val="005E4028"/>
    <w:rsid w:val="005E528F"/>
    <w:rsid w:val="005E58E7"/>
    <w:rsid w:val="005E5E25"/>
    <w:rsid w:val="005E605E"/>
    <w:rsid w:val="005E62D2"/>
    <w:rsid w:val="005E641B"/>
    <w:rsid w:val="005E652B"/>
    <w:rsid w:val="005E6EE9"/>
    <w:rsid w:val="005E7018"/>
    <w:rsid w:val="005E739A"/>
    <w:rsid w:val="005E758D"/>
    <w:rsid w:val="005E78BA"/>
    <w:rsid w:val="005E7F0E"/>
    <w:rsid w:val="005F00A4"/>
    <w:rsid w:val="005F04F9"/>
    <w:rsid w:val="005F0708"/>
    <w:rsid w:val="005F0F8C"/>
    <w:rsid w:val="005F1037"/>
    <w:rsid w:val="005F10F4"/>
    <w:rsid w:val="005F1360"/>
    <w:rsid w:val="005F178F"/>
    <w:rsid w:val="005F19A7"/>
    <w:rsid w:val="005F1A68"/>
    <w:rsid w:val="005F1B28"/>
    <w:rsid w:val="005F254A"/>
    <w:rsid w:val="005F2809"/>
    <w:rsid w:val="005F2BAD"/>
    <w:rsid w:val="005F2BD6"/>
    <w:rsid w:val="005F2F3B"/>
    <w:rsid w:val="005F311E"/>
    <w:rsid w:val="005F3512"/>
    <w:rsid w:val="005F3536"/>
    <w:rsid w:val="005F3589"/>
    <w:rsid w:val="005F35E2"/>
    <w:rsid w:val="005F3FB7"/>
    <w:rsid w:val="005F4118"/>
    <w:rsid w:val="005F4979"/>
    <w:rsid w:val="005F5109"/>
    <w:rsid w:val="005F55EC"/>
    <w:rsid w:val="005F5C7F"/>
    <w:rsid w:val="005F5C9A"/>
    <w:rsid w:val="005F5CED"/>
    <w:rsid w:val="005F5D7B"/>
    <w:rsid w:val="005F5F0E"/>
    <w:rsid w:val="005F60BF"/>
    <w:rsid w:val="005F6294"/>
    <w:rsid w:val="005F63C2"/>
    <w:rsid w:val="005F6408"/>
    <w:rsid w:val="005F666B"/>
    <w:rsid w:val="005F668B"/>
    <w:rsid w:val="005F6724"/>
    <w:rsid w:val="005F6B8F"/>
    <w:rsid w:val="005F70F0"/>
    <w:rsid w:val="005F7161"/>
    <w:rsid w:val="005F7462"/>
    <w:rsid w:val="005F7522"/>
    <w:rsid w:val="005F7A94"/>
    <w:rsid w:val="005F7ADC"/>
    <w:rsid w:val="005F7CBA"/>
    <w:rsid w:val="005F7EB9"/>
    <w:rsid w:val="0060001A"/>
    <w:rsid w:val="0060035C"/>
    <w:rsid w:val="006005EF"/>
    <w:rsid w:val="00600DE7"/>
    <w:rsid w:val="00600E16"/>
    <w:rsid w:val="00600EE0"/>
    <w:rsid w:val="00600F96"/>
    <w:rsid w:val="00601013"/>
    <w:rsid w:val="00601371"/>
    <w:rsid w:val="006014A2"/>
    <w:rsid w:val="00601923"/>
    <w:rsid w:val="00601B5B"/>
    <w:rsid w:val="00601D9B"/>
    <w:rsid w:val="00601ED6"/>
    <w:rsid w:val="00601FAB"/>
    <w:rsid w:val="006020A3"/>
    <w:rsid w:val="006020AB"/>
    <w:rsid w:val="006020BE"/>
    <w:rsid w:val="00602E01"/>
    <w:rsid w:val="00603267"/>
    <w:rsid w:val="00603BE0"/>
    <w:rsid w:val="00603E3A"/>
    <w:rsid w:val="00604C08"/>
    <w:rsid w:val="00604C20"/>
    <w:rsid w:val="00604E4A"/>
    <w:rsid w:val="00604F1F"/>
    <w:rsid w:val="00605C97"/>
    <w:rsid w:val="00606181"/>
    <w:rsid w:val="006066DE"/>
    <w:rsid w:val="00606741"/>
    <w:rsid w:val="006067F0"/>
    <w:rsid w:val="00606D76"/>
    <w:rsid w:val="00607050"/>
    <w:rsid w:val="0060705B"/>
    <w:rsid w:val="006071CC"/>
    <w:rsid w:val="006075B3"/>
    <w:rsid w:val="0060780C"/>
    <w:rsid w:val="0061011B"/>
    <w:rsid w:val="00610B9E"/>
    <w:rsid w:val="00610DDC"/>
    <w:rsid w:val="00610F52"/>
    <w:rsid w:val="00611428"/>
    <w:rsid w:val="006116AB"/>
    <w:rsid w:val="00611B76"/>
    <w:rsid w:val="00611E10"/>
    <w:rsid w:val="00612297"/>
    <w:rsid w:val="006122E8"/>
    <w:rsid w:val="00612829"/>
    <w:rsid w:val="0061287F"/>
    <w:rsid w:val="00612B19"/>
    <w:rsid w:val="00613AE4"/>
    <w:rsid w:val="00613B6D"/>
    <w:rsid w:val="00613DF7"/>
    <w:rsid w:val="00613E3F"/>
    <w:rsid w:val="00613F2C"/>
    <w:rsid w:val="0061440B"/>
    <w:rsid w:val="00614BB9"/>
    <w:rsid w:val="00615073"/>
    <w:rsid w:val="00615626"/>
    <w:rsid w:val="006156A5"/>
    <w:rsid w:val="00615C07"/>
    <w:rsid w:val="006171F4"/>
    <w:rsid w:val="0061754E"/>
    <w:rsid w:val="00617608"/>
    <w:rsid w:val="00617830"/>
    <w:rsid w:val="006178C9"/>
    <w:rsid w:val="00617BB3"/>
    <w:rsid w:val="006200B1"/>
    <w:rsid w:val="006202DA"/>
    <w:rsid w:val="00620A82"/>
    <w:rsid w:val="0062129D"/>
    <w:rsid w:val="006214DE"/>
    <w:rsid w:val="006217D1"/>
    <w:rsid w:val="00621925"/>
    <w:rsid w:val="006227D1"/>
    <w:rsid w:val="0062396E"/>
    <w:rsid w:val="00623CE4"/>
    <w:rsid w:val="00624AB9"/>
    <w:rsid w:val="00624E38"/>
    <w:rsid w:val="006254C9"/>
    <w:rsid w:val="00625740"/>
    <w:rsid w:val="00625A10"/>
    <w:rsid w:val="00625D86"/>
    <w:rsid w:val="0062619B"/>
    <w:rsid w:val="0062641D"/>
    <w:rsid w:val="00626870"/>
    <w:rsid w:val="00626DD7"/>
    <w:rsid w:val="00626FA9"/>
    <w:rsid w:val="006276CA"/>
    <w:rsid w:val="0062797D"/>
    <w:rsid w:val="00627B70"/>
    <w:rsid w:val="00627E2D"/>
    <w:rsid w:val="00630065"/>
    <w:rsid w:val="00630F7A"/>
    <w:rsid w:val="0063151A"/>
    <w:rsid w:val="006315D7"/>
    <w:rsid w:val="00631903"/>
    <w:rsid w:val="00631CF9"/>
    <w:rsid w:val="00631E0E"/>
    <w:rsid w:val="00632572"/>
    <w:rsid w:val="006328A5"/>
    <w:rsid w:val="00632BCE"/>
    <w:rsid w:val="00633679"/>
    <w:rsid w:val="00633A90"/>
    <w:rsid w:val="00634577"/>
    <w:rsid w:val="006345EF"/>
    <w:rsid w:val="00634619"/>
    <w:rsid w:val="006347ED"/>
    <w:rsid w:val="00635037"/>
    <w:rsid w:val="0063513D"/>
    <w:rsid w:val="0063572B"/>
    <w:rsid w:val="00635C86"/>
    <w:rsid w:val="00636519"/>
    <w:rsid w:val="00636BC7"/>
    <w:rsid w:val="00636FD6"/>
    <w:rsid w:val="00637096"/>
    <w:rsid w:val="0063709B"/>
    <w:rsid w:val="0063723C"/>
    <w:rsid w:val="006372C3"/>
    <w:rsid w:val="00637413"/>
    <w:rsid w:val="006377CB"/>
    <w:rsid w:val="00637E62"/>
    <w:rsid w:val="00640346"/>
    <w:rsid w:val="00640443"/>
    <w:rsid w:val="00640873"/>
    <w:rsid w:val="00640A95"/>
    <w:rsid w:val="00640E08"/>
    <w:rsid w:val="006413CD"/>
    <w:rsid w:val="00641643"/>
    <w:rsid w:val="0064168D"/>
    <w:rsid w:val="00641856"/>
    <w:rsid w:val="0064198F"/>
    <w:rsid w:val="00641B1E"/>
    <w:rsid w:val="00641B2E"/>
    <w:rsid w:val="00642271"/>
    <w:rsid w:val="006422DD"/>
    <w:rsid w:val="0064242D"/>
    <w:rsid w:val="00642586"/>
    <w:rsid w:val="006426EA"/>
    <w:rsid w:val="00642E56"/>
    <w:rsid w:val="006432A9"/>
    <w:rsid w:val="0064368A"/>
    <w:rsid w:val="006449BF"/>
    <w:rsid w:val="00644FB3"/>
    <w:rsid w:val="00645C22"/>
    <w:rsid w:val="00646715"/>
    <w:rsid w:val="00646971"/>
    <w:rsid w:val="00647837"/>
    <w:rsid w:val="00650BDB"/>
    <w:rsid w:val="00650CF6"/>
    <w:rsid w:val="00651337"/>
    <w:rsid w:val="0065149B"/>
    <w:rsid w:val="006514B0"/>
    <w:rsid w:val="00651AC6"/>
    <w:rsid w:val="00652437"/>
    <w:rsid w:val="0065287C"/>
    <w:rsid w:val="00652941"/>
    <w:rsid w:val="00652AC3"/>
    <w:rsid w:val="00653138"/>
    <w:rsid w:val="0065315D"/>
    <w:rsid w:val="006531A3"/>
    <w:rsid w:val="006533A9"/>
    <w:rsid w:val="00653866"/>
    <w:rsid w:val="00653EEA"/>
    <w:rsid w:val="0065410C"/>
    <w:rsid w:val="0065437A"/>
    <w:rsid w:val="00654429"/>
    <w:rsid w:val="0065442F"/>
    <w:rsid w:val="00654F56"/>
    <w:rsid w:val="00655272"/>
    <w:rsid w:val="00655738"/>
    <w:rsid w:val="00655FFE"/>
    <w:rsid w:val="0065639F"/>
    <w:rsid w:val="0065653B"/>
    <w:rsid w:val="006567BF"/>
    <w:rsid w:val="00656CDC"/>
    <w:rsid w:val="00656E0C"/>
    <w:rsid w:val="0066074F"/>
    <w:rsid w:val="0066076F"/>
    <w:rsid w:val="0066107E"/>
    <w:rsid w:val="006611A0"/>
    <w:rsid w:val="00661288"/>
    <w:rsid w:val="006612EE"/>
    <w:rsid w:val="00661395"/>
    <w:rsid w:val="006620E0"/>
    <w:rsid w:val="006624A0"/>
    <w:rsid w:val="006627B1"/>
    <w:rsid w:val="00662873"/>
    <w:rsid w:val="006633DA"/>
    <w:rsid w:val="0066350F"/>
    <w:rsid w:val="00663C91"/>
    <w:rsid w:val="00663F72"/>
    <w:rsid w:val="0066419B"/>
    <w:rsid w:val="00664780"/>
    <w:rsid w:val="0066483E"/>
    <w:rsid w:val="00664AB9"/>
    <w:rsid w:val="00664E84"/>
    <w:rsid w:val="00665304"/>
    <w:rsid w:val="00665582"/>
    <w:rsid w:val="00665664"/>
    <w:rsid w:val="006659E1"/>
    <w:rsid w:val="00665AC1"/>
    <w:rsid w:val="00665E88"/>
    <w:rsid w:val="0066636B"/>
    <w:rsid w:val="00666545"/>
    <w:rsid w:val="0066660A"/>
    <w:rsid w:val="006669C0"/>
    <w:rsid w:val="00666BBB"/>
    <w:rsid w:val="00666C35"/>
    <w:rsid w:val="00667A36"/>
    <w:rsid w:val="00667EDC"/>
    <w:rsid w:val="006702B3"/>
    <w:rsid w:val="00670BA8"/>
    <w:rsid w:val="00670D25"/>
    <w:rsid w:val="00670D2B"/>
    <w:rsid w:val="00670F00"/>
    <w:rsid w:val="006710BE"/>
    <w:rsid w:val="0067122D"/>
    <w:rsid w:val="00671663"/>
    <w:rsid w:val="006717A3"/>
    <w:rsid w:val="00671BA3"/>
    <w:rsid w:val="0067205A"/>
    <w:rsid w:val="00672121"/>
    <w:rsid w:val="00672D73"/>
    <w:rsid w:val="00673504"/>
    <w:rsid w:val="00673A13"/>
    <w:rsid w:val="006741AC"/>
    <w:rsid w:val="00674331"/>
    <w:rsid w:val="0067477E"/>
    <w:rsid w:val="00674805"/>
    <w:rsid w:val="00674AB9"/>
    <w:rsid w:val="00674DE3"/>
    <w:rsid w:val="00675128"/>
    <w:rsid w:val="0067537A"/>
    <w:rsid w:val="00675422"/>
    <w:rsid w:val="006754AB"/>
    <w:rsid w:val="00675592"/>
    <w:rsid w:val="006755DE"/>
    <w:rsid w:val="006757E9"/>
    <w:rsid w:val="00676061"/>
    <w:rsid w:val="006762F5"/>
    <w:rsid w:val="006764FD"/>
    <w:rsid w:val="00676B97"/>
    <w:rsid w:val="00676C32"/>
    <w:rsid w:val="00677048"/>
    <w:rsid w:val="006772B7"/>
    <w:rsid w:val="006777A3"/>
    <w:rsid w:val="006778A6"/>
    <w:rsid w:val="00677EB8"/>
    <w:rsid w:val="00680080"/>
    <w:rsid w:val="006806D3"/>
    <w:rsid w:val="0068090C"/>
    <w:rsid w:val="00680D8B"/>
    <w:rsid w:val="00680DCA"/>
    <w:rsid w:val="00680FB7"/>
    <w:rsid w:val="00681036"/>
    <w:rsid w:val="006810AE"/>
    <w:rsid w:val="006816F4"/>
    <w:rsid w:val="0068179B"/>
    <w:rsid w:val="00681BAC"/>
    <w:rsid w:val="00681E24"/>
    <w:rsid w:val="00681FE1"/>
    <w:rsid w:val="0068217C"/>
    <w:rsid w:val="00682A42"/>
    <w:rsid w:val="006832A3"/>
    <w:rsid w:val="006839E3"/>
    <w:rsid w:val="00683B09"/>
    <w:rsid w:val="00683C37"/>
    <w:rsid w:val="00683D60"/>
    <w:rsid w:val="00683FB7"/>
    <w:rsid w:val="006844E5"/>
    <w:rsid w:val="006848A4"/>
    <w:rsid w:val="00684C42"/>
    <w:rsid w:val="00684C63"/>
    <w:rsid w:val="00685108"/>
    <w:rsid w:val="00685393"/>
    <w:rsid w:val="00685608"/>
    <w:rsid w:val="00685B52"/>
    <w:rsid w:val="00685BDD"/>
    <w:rsid w:val="00685D43"/>
    <w:rsid w:val="00685E1F"/>
    <w:rsid w:val="00685FCF"/>
    <w:rsid w:val="00686A33"/>
    <w:rsid w:val="00686AC4"/>
    <w:rsid w:val="00686D2C"/>
    <w:rsid w:val="00686FE5"/>
    <w:rsid w:val="00687014"/>
    <w:rsid w:val="00687393"/>
    <w:rsid w:val="006876E8"/>
    <w:rsid w:val="006877B0"/>
    <w:rsid w:val="006879F0"/>
    <w:rsid w:val="00687A72"/>
    <w:rsid w:val="00690265"/>
    <w:rsid w:val="00690535"/>
    <w:rsid w:val="006905D9"/>
    <w:rsid w:val="0069081A"/>
    <w:rsid w:val="00690887"/>
    <w:rsid w:val="00690BA9"/>
    <w:rsid w:val="00690C1E"/>
    <w:rsid w:val="00690DDD"/>
    <w:rsid w:val="00690E20"/>
    <w:rsid w:val="00690E8F"/>
    <w:rsid w:val="00690FCC"/>
    <w:rsid w:val="00691478"/>
    <w:rsid w:val="00691512"/>
    <w:rsid w:val="00691588"/>
    <w:rsid w:val="006915BF"/>
    <w:rsid w:val="0069194C"/>
    <w:rsid w:val="00691A63"/>
    <w:rsid w:val="00691B12"/>
    <w:rsid w:val="00691B8C"/>
    <w:rsid w:val="00691BE1"/>
    <w:rsid w:val="00691DCF"/>
    <w:rsid w:val="0069215F"/>
    <w:rsid w:val="006921B9"/>
    <w:rsid w:val="006924E0"/>
    <w:rsid w:val="006928B3"/>
    <w:rsid w:val="00692BCD"/>
    <w:rsid w:val="00692EB8"/>
    <w:rsid w:val="00693061"/>
    <w:rsid w:val="006930DF"/>
    <w:rsid w:val="006930EC"/>
    <w:rsid w:val="00693D0F"/>
    <w:rsid w:val="00693DCE"/>
    <w:rsid w:val="00693E7D"/>
    <w:rsid w:val="00695262"/>
    <w:rsid w:val="00695510"/>
    <w:rsid w:val="00695633"/>
    <w:rsid w:val="00695720"/>
    <w:rsid w:val="0069574A"/>
    <w:rsid w:val="0069590F"/>
    <w:rsid w:val="00695932"/>
    <w:rsid w:val="006961C2"/>
    <w:rsid w:val="006965A7"/>
    <w:rsid w:val="00696C82"/>
    <w:rsid w:val="00697638"/>
    <w:rsid w:val="00697971"/>
    <w:rsid w:val="00697F88"/>
    <w:rsid w:val="006A0245"/>
    <w:rsid w:val="006A066E"/>
    <w:rsid w:val="006A0EC1"/>
    <w:rsid w:val="006A0F75"/>
    <w:rsid w:val="006A1122"/>
    <w:rsid w:val="006A1691"/>
    <w:rsid w:val="006A1C04"/>
    <w:rsid w:val="006A202C"/>
    <w:rsid w:val="006A20F4"/>
    <w:rsid w:val="006A2552"/>
    <w:rsid w:val="006A2C02"/>
    <w:rsid w:val="006A3006"/>
    <w:rsid w:val="006A3C4B"/>
    <w:rsid w:val="006A3D88"/>
    <w:rsid w:val="006A3E8E"/>
    <w:rsid w:val="006A4561"/>
    <w:rsid w:val="006A468A"/>
    <w:rsid w:val="006A46B2"/>
    <w:rsid w:val="006A4866"/>
    <w:rsid w:val="006A4B07"/>
    <w:rsid w:val="006A4C58"/>
    <w:rsid w:val="006A4C77"/>
    <w:rsid w:val="006A543C"/>
    <w:rsid w:val="006A5D8D"/>
    <w:rsid w:val="006A5E17"/>
    <w:rsid w:val="006A5EED"/>
    <w:rsid w:val="006A5F24"/>
    <w:rsid w:val="006A616E"/>
    <w:rsid w:val="006A61B3"/>
    <w:rsid w:val="006A68DF"/>
    <w:rsid w:val="006A6A2D"/>
    <w:rsid w:val="006A6A4D"/>
    <w:rsid w:val="006A76E8"/>
    <w:rsid w:val="006B0112"/>
    <w:rsid w:val="006B01E8"/>
    <w:rsid w:val="006B0209"/>
    <w:rsid w:val="006B0A8F"/>
    <w:rsid w:val="006B0CCE"/>
    <w:rsid w:val="006B0E1D"/>
    <w:rsid w:val="006B1357"/>
    <w:rsid w:val="006B159C"/>
    <w:rsid w:val="006B1649"/>
    <w:rsid w:val="006B1E93"/>
    <w:rsid w:val="006B21FE"/>
    <w:rsid w:val="006B2267"/>
    <w:rsid w:val="006B234E"/>
    <w:rsid w:val="006B2596"/>
    <w:rsid w:val="006B2944"/>
    <w:rsid w:val="006B29C2"/>
    <w:rsid w:val="006B311C"/>
    <w:rsid w:val="006B3271"/>
    <w:rsid w:val="006B3331"/>
    <w:rsid w:val="006B33D8"/>
    <w:rsid w:val="006B3DE7"/>
    <w:rsid w:val="006B412C"/>
    <w:rsid w:val="006B424D"/>
    <w:rsid w:val="006B443E"/>
    <w:rsid w:val="006B4EF8"/>
    <w:rsid w:val="006B51B2"/>
    <w:rsid w:val="006B5342"/>
    <w:rsid w:val="006B5397"/>
    <w:rsid w:val="006B5D93"/>
    <w:rsid w:val="006B61A7"/>
    <w:rsid w:val="006B648E"/>
    <w:rsid w:val="006B662A"/>
    <w:rsid w:val="006B6777"/>
    <w:rsid w:val="006B6A7D"/>
    <w:rsid w:val="006B6B0F"/>
    <w:rsid w:val="006B6DA2"/>
    <w:rsid w:val="006B7194"/>
    <w:rsid w:val="006B7773"/>
    <w:rsid w:val="006C0213"/>
    <w:rsid w:val="006C0C74"/>
    <w:rsid w:val="006C13B7"/>
    <w:rsid w:val="006C198B"/>
    <w:rsid w:val="006C1F12"/>
    <w:rsid w:val="006C2101"/>
    <w:rsid w:val="006C27EA"/>
    <w:rsid w:val="006C2EDF"/>
    <w:rsid w:val="006C2EF0"/>
    <w:rsid w:val="006C3216"/>
    <w:rsid w:val="006C3416"/>
    <w:rsid w:val="006C3BF6"/>
    <w:rsid w:val="006C3DB3"/>
    <w:rsid w:val="006C41F1"/>
    <w:rsid w:val="006C47C4"/>
    <w:rsid w:val="006C4E5B"/>
    <w:rsid w:val="006C501F"/>
    <w:rsid w:val="006C5107"/>
    <w:rsid w:val="006C51A1"/>
    <w:rsid w:val="006C5AC8"/>
    <w:rsid w:val="006C5C4B"/>
    <w:rsid w:val="006C5FFF"/>
    <w:rsid w:val="006C63E7"/>
    <w:rsid w:val="006C6720"/>
    <w:rsid w:val="006C6C5F"/>
    <w:rsid w:val="006C6CD3"/>
    <w:rsid w:val="006C7179"/>
    <w:rsid w:val="006C7369"/>
    <w:rsid w:val="006C7541"/>
    <w:rsid w:val="006D005C"/>
    <w:rsid w:val="006D0184"/>
    <w:rsid w:val="006D0454"/>
    <w:rsid w:val="006D0667"/>
    <w:rsid w:val="006D067C"/>
    <w:rsid w:val="006D0A7A"/>
    <w:rsid w:val="006D0DE0"/>
    <w:rsid w:val="006D106A"/>
    <w:rsid w:val="006D1223"/>
    <w:rsid w:val="006D1D55"/>
    <w:rsid w:val="006D24C3"/>
    <w:rsid w:val="006D2E48"/>
    <w:rsid w:val="006D3CF6"/>
    <w:rsid w:val="006D3F42"/>
    <w:rsid w:val="006D3F7D"/>
    <w:rsid w:val="006D446E"/>
    <w:rsid w:val="006D4533"/>
    <w:rsid w:val="006D4596"/>
    <w:rsid w:val="006D46B6"/>
    <w:rsid w:val="006D528B"/>
    <w:rsid w:val="006D5295"/>
    <w:rsid w:val="006D52C1"/>
    <w:rsid w:val="006D5635"/>
    <w:rsid w:val="006D5BA6"/>
    <w:rsid w:val="006D647D"/>
    <w:rsid w:val="006D658E"/>
    <w:rsid w:val="006D659C"/>
    <w:rsid w:val="006D68A6"/>
    <w:rsid w:val="006D6A90"/>
    <w:rsid w:val="006D6C65"/>
    <w:rsid w:val="006D6DA0"/>
    <w:rsid w:val="006D77DB"/>
    <w:rsid w:val="006D7E12"/>
    <w:rsid w:val="006E00B5"/>
    <w:rsid w:val="006E04A8"/>
    <w:rsid w:val="006E0CBA"/>
    <w:rsid w:val="006E1150"/>
    <w:rsid w:val="006E121C"/>
    <w:rsid w:val="006E15C9"/>
    <w:rsid w:val="006E1756"/>
    <w:rsid w:val="006E188F"/>
    <w:rsid w:val="006E1AA7"/>
    <w:rsid w:val="006E1ACB"/>
    <w:rsid w:val="006E1B25"/>
    <w:rsid w:val="006E1ECF"/>
    <w:rsid w:val="006E2061"/>
    <w:rsid w:val="006E20B9"/>
    <w:rsid w:val="006E23AE"/>
    <w:rsid w:val="006E23CA"/>
    <w:rsid w:val="006E25B6"/>
    <w:rsid w:val="006E27C6"/>
    <w:rsid w:val="006E2B77"/>
    <w:rsid w:val="006E2FF5"/>
    <w:rsid w:val="006E32EE"/>
    <w:rsid w:val="006E330B"/>
    <w:rsid w:val="006E3E58"/>
    <w:rsid w:val="006E3EC5"/>
    <w:rsid w:val="006E4619"/>
    <w:rsid w:val="006E467B"/>
    <w:rsid w:val="006E4840"/>
    <w:rsid w:val="006E48CD"/>
    <w:rsid w:val="006E4B22"/>
    <w:rsid w:val="006E4CC9"/>
    <w:rsid w:val="006E511E"/>
    <w:rsid w:val="006E52ED"/>
    <w:rsid w:val="006E58AB"/>
    <w:rsid w:val="006E5E57"/>
    <w:rsid w:val="006E5E69"/>
    <w:rsid w:val="006E6638"/>
    <w:rsid w:val="006E6B7E"/>
    <w:rsid w:val="006E7102"/>
    <w:rsid w:val="006E74C4"/>
    <w:rsid w:val="006F00C6"/>
    <w:rsid w:val="006F010A"/>
    <w:rsid w:val="006F077A"/>
    <w:rsid w:val="006F0E02"/>
    <w:rsid w:val="006F15BA"/>
    <w:rsid w:val="006F1E8D"/>
    <w:rsid w:val="006F26D6"/>
    <w:rsid w:val="006F2C62"/>
    <w:rsid w:val="006F2EF3"/>
    <w:rsid w:val="006F3014"/>
    <w:rsid w:val="006F3295"/>
    <w:rsid w:val="006F3511"/>
    <w:rsid w:val="006F3A09"/>
    <w:rsid w:val="006F3F1B"/>
    <w:rsid w:val="006F3FA2"/>
    <w:rsid w:val="006F4482"/>
    <w:rsid w:val="006F4721"/>
    <w:rsid w:val="006F4FC3"/>
    <w:rsid w:val="006F51BB"/>
    <w:rsid w:val="006F52DD"/>
    <w:rsid w:val="006F5315"/>
    <w:rsid w:val="006F54EF"/>
    <w:rsid w:val="006F57F6"/>
    <w:rsid w:val="006F59C0"/>
    <w:rsid w:val="006F5C2C"/>
    <w:rsid w:val="006F5ED0"/>
    <w:rsid w:val="006F5FAF"/>
    <w:rsid w:val="006F6146"/>
    <w:rsid w:val="006F626C"/>
    <w:rsid w:val="006F63AF"/>
    <w:rsid w:val="006F67C6"/>
    <w:rsid w:val="006F695D"/>
    <w:rsid w:val="006F6BBB"/>
    <w:rsid w:val="006F6C97"/>
    <w:rsid w:val="006F70B1"/>
    <w:rsid w:val="006F7154"/>
    <w:rsid w:val="006F72A6"/>
    <w:rsid w:val="006F7835"/>
    <w:rsid w:val="006F7C43"/>
    <w:rsid w:val="006F7CE4"/>
    <w:rsid w:val="006F7DE2"/>
    <w:rsid w:val="0070026A"/>
    <w:rsid w:val="00700C4E"/>
    <w:rsid w:val="00700C8E"/>
    <w:rsid w:val="007010CD"/>
    <w:rsid w:val="00701453"/>
    <w:rsid w:val="0070165D"/>
    <w:rsid w:val="007017D3"/>
    <w:rsid w:val="00701C9D"/>
    <w:rsid w:val="00701F82"/>
    <w:rsid w:val="00702AE6"/>
    <w:rsid w:val="00703216"/>
    <w:rsid w:val="007032D0"/>
    <w:rsid w:val="007034BA"/>
    <w:rsid w:val="00703DC5"/>
    <w:rsid w:val="00703EB2"/>
    <w:rsid w:val="00704B87"/>
    <w:rsid w:val="007050F9"/>
    <w:rsid w:val="007054D3"/>
    <w:rsid w:val="0070585D"/>
    <w:rsid w:val="00705B0E"/>
    <w:rsid w:val="00705B72"/>
    <w:rsid w:val="00705EFE"/>
    <w:rsid w:val="00705F44"/>
    <w:rsid w:val="00706B0B"/>
    <w:rsid w:val="00706B9E"/>
    <w:rsid w:val="00707430"/>
    <w:rsid w:val="007078A4"/>
    <w:rsid w:val="00707BC6"/>
    <w:rsid w:val="00707CF2"/>
    <w:rsid w:val="007105E1"/>
    <w:rsid w:val="0071090B"/>
    <w:rsid w:val="00710C79"/>
    <w:rsid w:val="00711160"/>
    <w:rsid w:val="00711327"/>
    <w:rsid w:val="0071207B"/>
    <w:rsid w:val="007120B5"/>
    <w:rsid w:val="007121AF"/>
    <w:rsid w:val="00712362"/>
    <w:rsid w:val="00712C01"/>
    <w:rsid w:val="00712E53"/>
    <w:rsid w:val="0071305E"/>
    <w:rsid w:val="0071344C"/>
    <w:rsid w:val="00713EEE"/>
    <w:rsid w:val="00713FB1"/>
    <w:rsid w:val="007144FC"/>
    <w:rsid w:val="00714789"/>
    <w:rsid w:val="00714A2C"/>
    <w:rsid w:val="00714E21"/>
    <w:rsid w:val="00715110"/>
    <w:rsid w:val="00715338"/>
    <w:rsid w:val="00715779"/>
    <w:rsid w:val="007160C6"/>
    <w:rsid w:val="00716310"/>
    <w:rsid w:val="0071681B"/>
    <w:rsid w:val="00717119"/>
    <w:rsid w:val="0071736D"/>
    <w:rsid w:val="007173BC"/>
    <w:rsid w:val="007177D6"/>
    <w:rsid w:val="00717AC3"/>
    <w:rsid w:val="007202E8"/>
    <w:rsid w:val="0072084E"/>
    <w:rsid w:val="00720EA2"/>
    <w:rsid w:val="00721926"/>
    <w:rsid w:val="00721994"/>
    <w:rsid w:val="007225C2"/>
    <w:rsid w:val="00722611"/>
    <w:rsid w:val="00722C22"/>
    <w:rsid w:val="00723B91"/>
    <w:rsid w:val="00723EEA"/>
    <w:rsid w:val="00724267"/>
    <w:rsid w:val="00724294"/>
    <w:rsid w:val="00724530"/>
    <w:rsid w:val="0072482B"/>
    <w:rsid w:val="00724880"/>
    <w:rsid w:val="007249F4"/>
    <w:rsid w:val="00724C86"/>
    <w:rsid w:val="00725BE7"/>
    <w:rsid w:val="00725E3D"/>
    <w:rsid w:val="00726159"/>
    <w:rsid w:val="007261D6"/>
    <w:rsid w:val="00726A6B"/>
    <w:rsid w:val="00726BCE"/>
    <w:rsid w:val="00726D8F"/>
    <w:rsid w:val="007272BA"/>
    <w:rsid w:val="0072787C"/>
    <w:rsid w:val="00727C9F"/>
    <w:rsid w:val="00727DB1"/>
    <w:rsid w:val="00727DD5"/>
    <w:rsid w:val="00727F44"/>
    <w:rsid w:val="007302BF"/>
    <w:rsid w:val="00730385"/>
    <w:rsid w:val="0073060B"/>
    <w:rsid w:val="00730E1C"/>
    <w:rsid w:val="007316EA"/>
    <w:rsid w:val="00731D73"/>
    <w:rsid w:val="007322AF"/>
    <w:rsid w:val="00732367"/>
    <w:rsid w:val="0073250D"/>
    <w:rsid w:val="0073262F"/>
    <w:rsid w:val="0073289B"/>
    <w:rsid w:val="0073297C"/>
    <w:rsid w:val="00732AC2"/>
    <w:rsid w:val="00732B07"/>
    <w:rsid w:val="00732C29"/>
    <w:rsid w:val="00732CEE"/>
    <w:rsid w:val="00732F6B"/>
    <w:rsid w:val="00733056"/>
    <w:rsid w:val="007331E6"/>
    <w:rsid w:val="007333F7"/>
    <w:rsid w:val="00733C19"/>
    <w:rsid w:val="00733EF1"/>
    <w:rsid w:val="00734016"/>
    <w:rsid w:val="0073443F"/>
    <w:rsid w:val="00734AF1"/>
    <w:rsid w:val="00734CBA"/>
    <w:rsid w:val="00734D15"/>
    <w:rsid w:val="00735CA9"/>
    <w:rsid w:val="007365B0"/>
    <w:rsid w:val="00736651"/>
    <w:rsid w:val="0073669B"/>
    <w:rsid w:val="00737083"/>
    <w:rsid w:val="0074054A"/>
    <w:rsid w:val="007409CD"/>
    <w:rsid w:val="00740BDD"/>
    <w:rsid w:val="007410CA"/>
    <w:rsid w:val="00741342"/>
    <w:rsid w:val="007414A2"/>
    <w:rsid w:val="00741847"/>
    <w:rsid w:val="007419E9"/>
    <w:rsid w:val="00741F01"/>
    <w:rsid w:val="007425AB"/>
    <w:rsid w:val="007425CF"/>
    <w:rsid w:val="00742994"/>
    <w:rsid w:val="00742B9D"/>
    <w:rsid w:val="00742CA3"/>
    <w:rsid w:val="00742EDF"/>
    <w:rsid w:val="007430F1"/>
    <w:rsid w:val="0074332C"/>
    <w:rsid w:val="00743552"/>
    <w:rsid w:val="00743571"/>
    <w:rsid w:val="00743851"/>
    <w:rsid w:val="00743939"/>
    <w:rsid w:val="0074432C"/>
    <w:rsid w:val="007443F4"/>
    <w:rsid w:val="0074449A"/>
    <w:rsid w:val="007444EE"/>
    <w:rsid w:val="00744F35"/>
    <w:rsid w:val="0074558B"/>
    <w:rsid w:val="00745B37"/>
    <w:rsid w:val="00745CDC"/>
    <w:rsid w:val="00745FD9"/>
    <w:rsid w:val="0074696A"/>
    <w:rsid w:val="00746A0E"/>
    <w:rsid w:val="00746BDB"/>
    <w:rsid w:val="00746FA5"/>
    <w:rsid w:val="0074775B"/>
    <w:rsid w:val="0074794A"/>
    <w:rsid w:val="00747A62"/>
    <w:rsid w:val="007500F1"/>
    <w:rsid w:val="00750647"/>
    <w:rsid w:val="0075070F"/>
    <w:rsid w:val="007507FA"/>
    <w:rsid w:val="00750950"/>
    <w:rsid w:val="0075129F"/>
    <w:rsid w:val="00751434"/>
    <w:rsid w:val="007514F2"/>
    <w:rsid w:val="0075169C"/>
    <w:rsid w:val="00751F10"/>
    <w:rsid w:val="00752130"/>
    <w:rsid w:val="007522A7"/>
    <w:rsid w:val="00752895"/>
    <w:rsid w:val="007529D5"/>
    <w:rsid w:val="00752E6B"/>
    <w:rsid w:val="0075310F"/>
    <w:rsid w:val="007532CD"/>
    <w:rsid w:val="00753914"/>
    <w:rsid w:val="0075395E"/>
    <w:rsid w:val="00753D3E"/>
    <w:rsid w:val="007541E4"/>
    <w:rsid w:val="00754856"/>
    <w:rsid w:val="007549E5"/>
    <w:rsid w:val="00754B49"/>
    <w:rsid w:val="00754C97"/>
    <w:rsid w:val="00755283"/>
    <w:rsid w:val="00755349"/>
    <w:rsid w:val="00755770"/>
    <w:rsid w:val="0075586A"/>
    <w:rsid w:val="00755A49"/>
    <w:rsid w:val="00756111"/>
    <w:rsid w:val="007569DD"/>
    <w:rsid w:val="00756E4C"/>
    <w:rsid w:val="00757229"/>
    <w:rsid w:val="007575E0"/>
    <w:rsid w:val="0075760E"/>
    <w:rsid w:val="007576C4"/>
    <w:rsid w:val="00757850"/>
    <w:rsid w:val="00757CCB"/>
    <w:rsid w:val="00757DCE"/>
    <w:rsid w:val="0076010C"/>
    <w:rsid w:val="007603BA"/>
    <w:rsid w:val="00760B7A"/>
    <w:rsid w:val="0076174D"/>
    <w:rsid w:val="007619B7"/>
    <w:rsid w:val="00761EA2"/>
    <w:rsid w:val="00762437"/>
    <w:rsid w:val="00762535"/>
    <w:rsid w:val="007625FD"/>
    <w:rsid w:val="00762609"/>
    <w:rsid w:val="0076262F"/>
    <w:rsid w:val="007626B0"/>
    <w:rsid w:val="007626BE"/>
    <w:rsid w:val="0076272B"/>
    <w:rsid w:val="007629BC"/>
    <w:rsid w:val="00762A86"/>
    <w:rsid w:val="00762D86"/>
    <w:rsid w:val="007632A9"/>
    <w:rsid w:val="0076360A"/>
    <w:rsid w:val="007636EB"/>
    <w:rsid w:val="00763745"/>
    <w:rsid w:val="00763759"/>
    <w:rsid w:val="00763AB4"/>
    <w:rsid w:val="00763AD4"/>
    <w:rsid w:val="00763BBD"/>
    <w:rsid w:val="00764330"/>
    <w:rsid w:val="007648E2"/>
    <w:rsid w:val="00764F5D"/>
    <w:rsid w:val="0076501A"/>
    <w:rsid w:val="0076521C"/>
    <w:rsid w:val="00765C77"/>
    <w:rsid w:val="00765F3D"/>
    <w:rsid w:val="007660B1"/>
    <w:rsid w:val="00766473"/>
    <w:rsid w:val="007664D4"/>
    <w:rsid w:val="00766773"/>
    <w:rsid w:val="00766A78"/>
    <w:rsid w:val="0076724F"/>
    <w:rsid w:val="00767706"/>
    <w:rsid w:val="00767CC3"/>
    <w:rsid w:val="00767EFE"/>
    <w:rsid w:val="00770848"/>
    <w:rsid w:val="0077090F"/>
    <w:rsid w:val="00770D49"/>
    <w:rsid w:val="007712E5"/>
    <w:rsid w:val="0077131D"/>
    <w:rsid w:val="0077180A"/>
    <w:rsid w:val="00771AC4"/>
    <w:rsid w:val="00771EC4"/>
    <w:rsid w:val="007721FF"/>
    <w:rsid w:val="00772B27"/>
    <w:rsid w:val="00772F3E"/>
    <w:rsid w:val="00772F7F"/>
    <w:rsid w:val="00773166"/>
    <w:rsid w:val="0077343F"/>
    <w:rsid w:val="007739D4"/>
    <w:rsid w:val="007739FB"/>
    <w:rsid w:val="00774980"/>
    <w:rsid w:val="00775180"/>
    <w:rsid w:val="00775347"/>
    <w:rsid w:val="0077555B"/>
    <w:rsid w:val="007757FB"/>
    <w:rsid w:val="00775D43"/>
    <w:rsid w:val="00776054"/>
    <w:rsid w:val="007768FA"/>
    <w:rsid w:val="00776D9D"/>
    <w:rsid w:val="0077703E"/>
    <w:rsid w:val="007770C7"/>
    <w:rsid w:val="007774F5"/>
    <w:rsid w:val="00777745"/>
    <w:rsid w:val="00777F1F"/>
    <w:rsid w:val="00777FFD"/>
    <w:rsid w:val="00780415"/>
    <w:rsid w:val="0078050D"/>
    <w:rsid w:val="007805BF"/>
    <w:rsid w:val="00780804"/>
    <w:rsid w:val="00780A4D"/>
    <w:rsid w:val="00780F13"/>
    <w:rsid w:val="007810F1"/>
    <w:rsid w:val="00781108"/>
    <w:rsid w:val="0078127A"/>
    <w:rsid w:val="00781A2C"/>
    <w:rsid w:val="00781AB4"/>
    <w:rsid w:val="00781BE8"/>
    <w:rsid w:val="007826D9"/>
    <w:rsid w:val="0078273E"/>
    <w:rsid w:val="007827D7"/>
    <w:rsid w:val="00782984"/>
    <w:rsid w:val="007829C3"/>
    <w:rsid w:val="00783067"/>
    <w:rsid w:val="007831B9"/>
    <w:rsid w:val="00783555"/>
    <w:rsid w:val="007839F3"/>
    <w:rsid w:val="00783C13"/>
    <w:rsid w:val="007846E9"/>
    <w:rsid w:val="007848D9"/>
    <w:rsid w:val="00785128"/>
    <w:rsid w:val="00785746"/>
    <w:rsid w:val="00785E1D"/>
    <w:rsid w:val="00785EBB"/>
    <w:rsid w:val="00785EF2"/>
    <w:rsid w:val="00786293"/>
    <w:rsid w:val="0078632C"/>
    <w:rsid w:val="00786A6B"/>
    <w:rsid w:val="00786A89"/>
    <w:rsid w:val="00787676"/>
    <w:rsid w:val="00787BDF"/>
    <w:rsid w:val="00787C97"/>
    <w:rsid w:val="00787F03"/>
    <w:rsid w:val="0079058A"/>
    <w:rsid w:val="007908D9"/>
    <w:rsid w:val="00790ABF"/>
    <w:rsid w:val="007913A6"/>
    <w:rsid w:val="007914AA"/>
    <w:rsid w:val="007916B4"/>
    <w:rsid w:val="007918A3"/>
    <w:rsid w:val="00791948"/>
    <w:rsid w:val="00791950"/>
    <w:rsid w:val="00791AB6"/>
    <w:rsid w:val="00791E38"/>
    <w:rsid w:val="00791EF4"/>
    <w:rsid w:val="00791F6D"/>
    <w:rsid w:val="00792213"/>
    <w:rsid w:val="007922E8"/>
    <w:rsid w:val="007923A9"/>
    <w:rsid w:val="007923BE"/>
    <w:rsid w:val="00792619"/>
    <w:rsid w:val="007926E6"/>
    <w:rsid w:val="0079280C"/>
    <w:rsid w:val="007929A7"/>
    <w:rsid w:val="00792AD9"/>
    <w:rsid w:val="00792FED"/>
    <w:rsid w:val="007936ED"/>
    <w:rsid w:val="00793B61"/>
    <w:rsid w:val="00794832"/>
    <w:rsid w:val="007948BC"/>
    <w:rsid w:val="00794902"/>
    <w:rsid w:val="00794B0A"/>
    <w:rsid w:val="00794F93"/>
    <w:rsid w:val="007956A2"/>
    <w:rsid w:val="00795828"/>
    <w:rsid w:val="00795C80"/>
    <w:rsid w:val="00795FBF"/>
    <w:rsid w:val="0079649F"/>
    <w:rsid w:val="00796BD3"/>
    <w:rsid w:val="00796C2D"/>
    <w:rsid w:val="00797223"/>
    <w:rsid w:val="0079739A"/>
    <w:rsid w:val="007973EB"/>
    <w:rsid w:val="00797954"/>
    <w:rsid w:val="007A0809"/>
    <w:rsid w:val="007A0A1C"/>
    <w:rsid w:val="007A0CA9"/>
    <w:rsid w:val="007A10B7"/>
    <w:rsid w:val="007A1184"/>
    <w:rsid w:val="007A16A0"/>
    <w:rsid w:val="007A19BA"/>
    <w:rsid w:val="007A22B0"/>
    <w:rsid w:val="007A2805"/>
    <w:rsid w:val="007A2898"/>
    <w:rsid w:val="007A29B0"/>
    <w:rsid w:val="007A2B59"/>
    <w:rsid w:val="007A3D58"/>
    <w:rsid w:val="007A4032"/>
    <w:rsid w:val="007A41E5"/>
    <w:rsid w:val="007A4384"/>
    <w:rsid w:val="007A455A"/>
    <w:rsid w:val="007A47B8"/>
    <w:rsid w:val="007A4B48"/>
    <w:rsid w:val="007A53DF"/>
    <w:rsid w:val="007A53F9"/>
    <w:rsid w:val="007A5AFB"/>
    <w:rsid w:val="007A6071"/>
    <w:rsid w:val="007A63A4"/>
    <w:rsid w:val="007A6410"/>
    <w:rsid w:val="007A654A"/>
    <w:rsid w:val="007A65B0"/>
    <w:rsid w:val="007A6885"/>
    <w:rsid w:val="007A6A86"/>
    <w:rsid w:val="007A6CF2"/>
    <w:rsid w:val="007A6F71"/>
    <w:rsid w:val="007A70A9"/>
    <w:rsid w:val="007A78B8"/>
    <w:rsid w:val="007A7E0C"/>
    <w:rsid w:val="007B02A5"/>
    <w:rsid w:val="007B0339"/>
    <w:rsid w:val="007B05A8"/>
    <w:rsid w:val="007B0C30"/>
    <w:rsid w:val="007B12C1"/>
    <w:rsid w:val="007B1824"/>
    <w:rsid w:val="007B1FB6"/>
    <w:rsid w:val="007B205F"/>
    <w:rsid w:val="007B2448"/>
    <w:rsid w:val="007B293E"/>
    <w:rsid w:val="007B2BA3"/>
    <w:rsid w:val="007B2C64"/>
    <w:rsid w:val="007B2EE4"/>
    <w:rsid w:val="007B30EF"/>
    <w:rsid w:val="007B3633"/>
    <w:rsid w:val="007B3760"/>
    <w:rsid w:val="007B38EF"/>
    <w:rsid w:val="007B3DAA"/>
    <w:rsid w:val="007B3FFD"/>
    <w:rsid w:val="007B413B"/>
    <w:rsid w:val="007B4329"/>
    <w:rsid w:val="007B43F6"/>
    <w:rsid w:val="007B4530"/>
    <w:rsid w:val="007B4F6E"/>
    <w:rsid w:val="007B5559"/>
    <w:rsid w:val="007B5F08"/>
    <w:rsid w:val="007B5FC8"/>
    <w:rsid w:val="007B5FEB"/>
    <w:rsid w:val="007B6196"/>
    <w:rsid w:val="007B6A1C"/>
    <w:rsid w:val="007B6AA6"/>
    <w:rsid w:val="007B6AB3"/>
    <w:rsid w:val="007B6C08"/>
    <w:rsid w:val="007B6C2F"/>
    <w:rsid w:val="007B7F72"/>
    <w:rsid w:val="007B7FAC"/>
    <w:rsid w:val="007C07B1"/>
    <w:rsid w:val="007C0AA4"/>
    <w:rsid w:val="007C0B34"/>
    <w:rsid w:val="007C0B42"/>
    <w:rsid w:val="007C0C22"/>
    <w:rsid w:val="007C1143"/>
    <w:rsid w:val="007C16EC"/>
    <w:rsid w:val="007C1921"/>
    <w:rsid w:val="007C1945"/>
    <w:rsid w:val="007C1D22"/>
    <w:rsid w:val="007C1DC6"/>
    <w:rsid w:val="007C1FF2"/>
    <w:rsid w:val="007C200A"/>
    <w:rsid w:val="007C22C4"/>
    <w:rsid w:val="007C22F2"/>
    <w:rsid w:val="007C242B"/>
    <w:rsid w:val="007C2535"/>
    <w:rsid w:val="007C2808"/>
    <w:rsid w:val="007C28DB"/>
    <w:rsid w:val="007C2D01"/>
    <w:rsid w:val="007C2DA7"/>
    <w:rsid w:val="007C335E"/>
    <w:rsid w:val="007C3B52"/>
    <w:rsid w:val="007C413E"/>
    <w:rsid w:val="007C436A"/>
    <w:rsid w:val="007C4F88"/>
    <w:rsid w:val="007C5813"/>
    <w:rsid w:val="007C5BA6"/>
    <w:rsid w:val="007C5D5C"/>
    <w:rsid w:val="007C5EBD"/>
    <w:rsid w:val="007C5FA0"/>
    <w:rsid w:val="007C60FA"/>
    <w:rsid w:val="007C6627"/>
    <w:rsid w:val="007C6E3E"/>
    <w:rsid w:val="007C7335"/>
    <w:rsid w:val="007C741C"/>
    <w:rsid w:val="007C76CA"/>
    <w:rsid w:val="007C791B"/>
    <w:rsid w:val="007C79A4"/>
    <w:rsid w:val="007C7ABE"/>
    <w:rsid w:val="007C7AEC"/>
    <w:rsid w:val="007D01F1"/>
    <w:rsid w:val="007D039F"/>
    <w:rsid w:val="007D0694"/>
    <w:rsid w:val="007D06DB"/>
    <w:rsid w:val="007D0D89"/>
    <w:rsid w:val="007D1427"/>
    <w:rsid w:val="007D16B1"/>
    <w:rsid w:val="007D1766"/>
    <w:rsid w:val="007D1AFE"/>
    <w:rsid w:val="007D1F74"/>
    <w:rsid w:val="007D21F0"/>
    <w:rsid w:val="007D23F7"/>
    <w:rsid w:val="007D2B4F"/>
    <w:rsid w:val="007D30B8"/>
    <w:rsid w:val="007D36C1"/>
    <w:rsid w:val="007D39D2"/>
    <w:rsid w:val="007D3A0F"/>
    <w:rsid w:val="007D3DAD"/>
    <w:rsid w:val="007D3E82"/>
    <w:rsid w:val="007D3F9D"/>
    <w:rsid w:val="007D3FA3"/>
    <w:rsid w:val="007D403B"/>
    <w:rsid w:val="007D4591"/>
    <w:rsid w:val="007D4DF3"/>
    <w:rsid w:val="007D4EB3"/>
    <w:rsid w:val="007D5414"/>
    <w:rsid w:val="007D5467"/>
    <w:rsid w:val="007D55E4"/>
    <w:rsid w:val="007D5634"/>
    <w:rsid w:val="007D58A2"/>
    <w:rsid w:val="007D593B"/>
    <w:rsid w:val="007D5B94"/>
    <w:rsid w:val="007D5C69"/>
    <w:rsid w:val="007D6093"/>
    <w:rsid w:val="007D6270"/>
    <w:rsid w:val="007D62CD"/>
    <w:rsid w:val="007D68DF"/>
    <w:rsid w:val="007D790C"/>
    <w:rsid w:val="007D799D"/>
    <w:rsid w:val="007D7A4D"/>
    <w:rsid w:val="007D7CE2"/>
    <w:rsid w:val="007E0282"/>
    <w:rsid w:val="007E062D"/>
    <w:rsid w:val="007E07EC"/>
    <w:rsid w:val="007E1000"/>
    <w:rsid w:val="007E1442"/>
    <w:rsid w:val="007E147E"/>
    <w:rsid w:val="007E1BB4"/>
    <w:rsid w:val="007E1C7A"/>
    <w:rsid w:val="007E1C81"/>
    <w:rsid w:val="007E1CB4"/>
    <w:rsid w:val="007E1ED2"/>
    <w:rsid w:val="007E29ED"/>
    <w:rsid w:val="007E2A33"/>
    <w:rsid w:val="007E2DB2"/>
    <w:rsid w:val="007E2F0C"/>
    <w:rsid w:val="007E3410"/>
    <w:rsid w:val="007E3876"/>
    <w:rsid w:val="007E3956"/>
    <w:rsid w:val="007E39D7"/>
    <w:rsid w:val="007E3C19"/>
    <w:rsid w:val="007E46DB"/>
    <w:rsid w:val="007E5176"/>
    <w:rsid w:val="007E5565"/>
    <w:rsid w:val="007E5990"/>
    <w:rsid w:val="007E5AFF"/>
    <w:rsid w:val="007E6414"/>
    <w:rsid w:val="007E6429"/>
    <w:rsid w:val="007E66EF"/>
    <w:rsid w:val="007E6752"/>
    <w:rsid w:val="007E699D"/>
    <w:rsid w:val="007E6A04"/>
    <w:rsid w:val="007E6C37"/>
    <w:rsid w:val="007E6F5E"/>
    <w:rsid w:val="007E72F5"/>
    <w:rsid w:val="007E768D"/>
    <w:rsid w:val="007E7A0E"/>
    <w:rsid w:val="007E7D99"/>
    <w:rsid w:val="007F045A"/>
    <w:rsid w:val="007F05FD"/>
    <w:rsid w:val="007F0F52"/>
    <w:rsid w:val="007F117A"/>
    <w:rsid w:val="007F1458"/>
    <w:rsid w:val="007F1860"/>
    <w:rsid w:val="007F18D7"/>
    <w:rsid w:val="007F190A"/>
    <w:rsid w:val="007F1AFF"/>
    <w:rsid w:val="007F1B2E"/>
    <w:rsid w:val="007F1C27"/>
    <w:rsid w:val="007F1F39"/>
    <w:rsid w:val="007F227C"/>
    <w:rsid w:val="007F232E"/>
    <w:rsid w:val="007F2405"/>
    <w:rsid w:val="007F387B"/>
    <w:rsid w:val="007F39A9"/>
    <w:rsid w:val="007F3A9B"/>
    <w:rsid w:val="007F3D18"/>
    <w:rsid w:val="007F3DB3"/>
    <w:rsid w:val="007F4392"/>
    <w:rsid w:val="007F441D"/>
    <w:rsid w:val="007F4628"/>
    <w:rsid w:val="007F49F9"/>
    <w:rsid w:val="007F4ECA"/>
    <w:rsid w:val="007F5119"/>
    <w:rsid w:val="007F55BE"/>
    <w:rsid w:val="007F5802"/>
    <w:rsid w:val="007F59BE"/>
    <w:rsid w:val="007F5DA7"/>
    <w:rsid w:val="007F60DB"/>
    <w:rsid w:val="007F61C5"/>
    <w:rsid w:val="007F6311"/>
    <w:rsid w:val="007F6FDC"/>
    <w:rsid w:val="007F70C2"/>
    <w:rsid w:val="007F72E0"/>
    <w:rsid w:val="007F750D"/>
    <w:rsid w:val="007F767B"/>
    <w:rsid w:val="007F7AC9"/>
    <w:rsid w:val="007F7F00"/>
    <w:rsid w:val="008005C2"/>
    <w:rsid w:val="00800DE5"/>
    <w:rsid w:val="00801108"/>
    <w:rsid w:val="008017A2"/>
    <w:rsid w:val="008017CD"/>
    <w:rsid w:val="008020B8"/>
    <w:rsid w:val="008024E7"/>
    <w:rsid w:val="00802590"/>
    <w:rsid w:val="00802755"/>
    <w:rsid w:val="008027D5"/>
    <w:rsid w:val="008027DA"/>
    <w:rsid w:val="008028FE"/>
    <w:rsid w:val="00802BAD"/>
    <w:rsid w:val="008033ED"/>
    <w:rsid w:val="008034DD"/>
    <w:rsid w:val="00803699"/>
    <w:rsid w:val="00803C0A"/>
    <w:rsid w:val="00803E3A"/>
    <w:rsid w:val="00803EB4"/>
    <w:rsid w:val="00803FB6"/>
    <w:rsid w:val="00804510"/>
    <w:rsid w:val="00804529"/>
    <w:rsid w:val="00804A70"/>
    <w:rsid w:val="00804DA9"/>
    <w:rsid w:val="00804F8E"/>
    <w:rsid w:val="0080507C"/>
    <w:rsid w:val="00805506"/>
    <w:rsid w:val="00806695"/>
    <w:rsid w:val="00806948"/>
    <w:rsid w:val="00806A2C"/>
    <w:rsid w:val="00806A92"/>
    <w:rsid w:val="00806DAC"/>
    <w:rsid w:val="00806E11"/>
    <w:rsid w:val="0080742B"/>
    <w:rsid w:val="008079D1"/>
    <w:rsid w:val="00810184"/>
    <w:rsid w:val="00810516"/>
    <w:rsid w:val="0081052B"/>
    <w:rsid w:val="008106A7"/>
    <w:rsid w:val="0081111B"/>
    <w:rsid w:val="008111C1"/>
    <w:rsid w:val="008114B7"/>
    <w:rsid w:val="0081174C"/>
    <w:rsid w:val="00812D04"/>
    <w:rsid w:val="00813238"/>
    <w:rsid w:val="008139B9"/>
    <w:rsid w:val="00813A11"/>
    <w:rsid w:val="0081450D"/>
    <w:rsid w:val="008148BB"/>
    <w:rsid w:val="008148CF"/>
    <w:rsid w:val="00814B6A"/>
    <w:rsid w:val="00814F5C"/>
    <w:rsid w:val="00814FC6"/>
    <w:rsid w:val="00815526"/>
    <w:rsid w:val="0081555C"/>
    <w:rsid w:val="00815C73"/>
    <w:rsid w:val="008163A5"/>
    <w:rsid w:val="00816964"/>
    <w:rsid w:val="00816CBD"/>
    <w:rsid w:val="008171ED"/>
    <w:rsid w:val="00817475"/>
    <w:rsid w:val="00817505"/>
    <w:rsid w:val="008175FD"/>
    <w:rsid w:val="00817620"/>
    <w:rsid w:val="0082016B"/>
    <w:rsid w:val="008205A2"/>
    <w:rsid w:val="00820769"/>
    <w:rsid w:val="00820880"/>
    <w:rsid w:val="008210FB"/>
    <w:rsid w:val="00821310"/>
    <w:rsid w:val="008213E8"/>
    <w:rsid w:val="008214B6"/>
    <w:rsid w:val="00821674"/>
    <w:rsid w:val="008216F2"/>
    <w:rsid w:val="008218BA"/>
    <w:rsid w:val="008218C1"/>
    <w:rsid w:val="008219BB"/>
    <w:rsid w:val="00821A32"/>
    <w:rsid w:val="00821C45"/>
    <w:rsid w:val="00821D44"/>
    <w:rsid w:val="00821DA0"/>
    <w:rsid w:val="00822244"/>
    <w:rsid w:val="00822432"/>
    <w:rsid w:val="00822721"/>
    <w:rsid w:val="008228A8"/>
    <w:rsid w:val="00822AAC"/>
    <w:rsid w:val="00822DB9"/>
    <w:rsid w:val="00823246"/>
    <w:rsid w:val="0082330F"/>
    <w:rsid w:val="00823395"/>
    <w:rsid w:val="0082352E"/>
    <w:rsid w:val="00823699"/>
    <w:rsid w:val="00824308"/>
    <w:rsid w:val="008243FF"/>
    <w:rsid w:val="00824C30"/>
    <w:rsid w:val="00824DAA"/>
    <w:rsid w:val="00825FEE"/>
    <w:rsid w:val="0082647E"/>
    <w:rsid w:val="008267AE"/>
    <w:rsid w:val="00826C2D"/>
    <w:rsid w:val="008270CD"/>
    <w:rsid w:val="008273AB"/>
    <w:rsid w:val="00827996"/>
    <w:rsid w:val="00827C18"/>
    <w:rsid w:val="00827D29"/>
    <w:rsid w:val="0083010E"/>
    <w:rsid w:val="00830832"/>
    <w:rsid w:val="00831946"/>
    <w:rsid w:val="008319C3"/>
    <w:rsid w:val="00831A78"/>
    <w:rsid w:val="00831AD1"/>
    <w:rsid w:val="00831D18"/>
    <w:rsid w:val="00831F45"/>
    <w:rsid w:val="008320C3"/>
    <w:rsid w:val="00832283"/>
    <w:rsid w:val="00832436"/>
    <w:rsid w:val="00832A4E"/>
    <w:rsid w:val="00832B2B"/>
    <w:rsid w:val="0083402D"/>
    <w:rsid w:val="008340E6"/>
    <w:rsid w:val="00834582"/>
    <w:rsid w:val="00835025"/>
    <w:rsid w:val="0083525F"/>
    <w:rsid w:val="00835499"/>
    <w:rsid w:val="00835545"/>
    <w:rsid w:val="0083564C"/>
    <w:rsid w:val="0083573F"/>
    <w:rsid w:val="00835824"/>
    <w:rsid w:val="00835A35"/>
    <w:rsid w:val="008369E3"/>
    <w:rsid w:val="008369F9"/>
    <w:rsid w:val="00836F2B"/>
    <w:rsid w:val="008371FA"/>
    <w:rsid w:val="00837EDB"/>
    <w:rsid w:val="008403C0"/>
    <w:rsid w:val="00840646"/>
    <w:rsid w:val="00840BD1"/>
    <w:rsid w:val="00841238"/>
    <w:rsid w:val="00841A2C"/>
    <w:rsid w:val="00841BA5"/>
    <w:rsid w:val="00841F22"/>
    <w:rsid w:val="00842071"/>
    <w:rsid w:val="00842129"/>
    <w:rsid w:val="00842886"/>
    <w:rsid w:val="00842B40"/>
    <w:rsid w:val="00842DE7"/>
    <w:rsid w:val="00842E30"/>
    <w:rsid w:val="008432AB"/>
    <w:rsid w:val="00843FCB"/>
    <w:rsid w:val="00844300"/>
    <w:rsid w:val="00844A34"/>
    <w:rsid w:val="00844F41"/>
    <w:rsid w:val="008450E4"/>
    <w:rsid w:val="008452C7"/>
    <w:rsid w:val="00845CDF"/>
    <w:rsid w:val="00846191"/>
    <w:rsid w:val="00846812"/>
    <w:rsid w:val="00846941"/>
    <w:rsid w:val="00846A33"/>
    <w:rsid w:val="00846BF7"/>
    <w:rsid w:val="00846C10"/>
    <w:rsid w:val="00846D58"/>
    <w:rsid w:val="008471EA"/>
    <w:rsid w:val="008474CB"/>
    <w:rsid w:val="008475F0"/>
    <w:rsid w:val="008477F6"/>
    <w:rsid w:val="00847AFB"/>
    <w:rsid w:val="00850743"/>
    <w:rsid w:val="00850756"/>
    <w:rsid w:val="00850D2D"/>
    <w:rsid w:val="00850D73"/>
    <w:rsid w:val="00851A9B"/>
    <w:rsid w:val="00851CEC"/>
    <w:rsid w:val="00851DFF"/>
    <w:rsid w:val="00851E6D"/>
    <w:rsid w:val="008528DD"/>
    <w:rsid w:val="00852BAC"/>
    <w:rsid w:val="00852BB4"/>
    <w:rsid w:val="0085391D"/>
    <w:rsid w:val="00853A4F"/>
    <w:rsid w:val="00853F62"/>
    <w:rsid w:val="00854072"/>
    <w:rsid w:val="008540B7"/>
    <w:rsid w:val="008542A3"/>
    <w:rsid w:val="00855048"/>
    <w:rsid w:val="0085506A"/>
    <w:rsid w:val="00855074"/>
    <w:rsid w:val="00855254"/>
    <w:rsid w:val="008557AF"/>
    <w:rsid w:val="00855954"/>
    <w:rsid w:val="00855A15"/>
    <w:rsid w:val="0085603B"/>
    <w:rsid w:val="0085663F"/>
    <w:rsid w:val="00856B39"/>
    <w:rsid w:val="00856E52"/>
    <w:rsid w:val="00856E82"/>
    <w:rsid w:val="00856EC7"/>
    <w:rsid w:val="008573C5"/>
    <w:rsid w:val="00857442"/>
    <w:rsid w:val="008577EE"/>
    <w:rsid w:val="00857B0D"/>
    <w:rsid w:val="00857D85"/>
    <w:rsid w:val="00860063"/>
    <w:rsid w:val="00860177"/>
    <w:rsid w:val="008604A9"/>
    <w:rsid w:val="0086083C"/>
    <w:rsid w:val="00860887"/>
    <w:rsid w:val="00860AC6"/>
    <w:rsid w:val="00860BD1"/>
    <w:rsid w:val="00860FDB"/>
    <w:rsid w:val="008610FD"/>
    <w:rsid w:val="008617EC"/>
    <w:rsid w:val="0086197A"/>
    <w:rsid w:val="008619D3"/>
    <w:rsid w:val="008623B4"/>
    <w:rsid w:val="008624C9"/>
    <w:rsid w:val="008625D8"/>
    <w:rsid w:val="008627AD"/>
    <w:rsid w:val="0086292A"/>
    <w:rsid w:val="00862BAA"/>
    <w:rsid w:val="00862BFF"/>
    <w:rsid w:val="008633AB"/>
    <w:rsid w:val="00863653"/>
    <w:rsid w:val="00863905"/>
    <w:rsid w:val="008639F3"/>
    <w:rsid w:val="00863C0F"/>
    <w:rsid w:val="00864390"/>
    <w:rsid w:val="008648BA"/>
    <w:rsid w:val="00864A06"/>
    <w:rsid w:val="00864ECB"/>
    <w:rsid w:val="008651FA"/>
    <w:rsid w:val="00865437"/>
    <w:rsid w:val="008656BC"/>
    <w:rsid w:val="00865780"/>
    <w:rsid w:val="008658D4"/>
    <w:rsid w:val="00865B05"/>
    <w:rsid w:val="00866909"/>
    <w:rsid w:val="008670CE"/>
    <w:rsid w:val="008678F2"/>
    <w:rsid w:val="008679A7"/>
    <w:rsid w:val="00867B9C"/>
    <w:rsid w:val="00867CCD"/>
    <w:rsid w:val="00867F48"/>
    <w:rsid w:val="00867FF1"/>
    <w:rsid w:val="00870284"/>
    <w:rsid w:val="0087031D"/>
    <w:rsid w:val="0087050E"/>
    <w:rsid w:val="00870C5B"/>
    <w:rsid w:val="00870D95"/>
    <w:rsid w:val="008715A9"/>
    <w:rsid w:val="00871A5E"/>
    <w:rsid w:val="0087203E"/>
    <w:rsid w:val="0087233F"/>
    <w:rsid w:val="00872981"/>
    <w:rsid w:val="00872BBF"/>
    <w:rsid w:val="00872FFD"/>
    <w:rsid w:val="00873293"/>
    <w:rsid w:val="0087329C"/>
    <w:rsid w:val="00874402"/>
    <w:rsid w:val="008745A9"/>
    <w:rsid w:val="00874688"/>
    <w:rsid w:val="008755A3"/>
    <w:rsid w:val="008755B5"/>
    <w:rsid w:val="00875B88"/>
    <w:rsid w:val="00875DE5"/>
    <w:rsid w:val="00875F86"/>
    <w:rsid w:val="008762C3"/>
    <w:rsid w:val="008762F8"/>
    <w:rsid w:val="0087656A"/>
    <w:rsid w:val="00876707"/>
    <w:rsid w:val="008769A8"/>
    <w:rsid w:val="008770EA"/>
    <w:rsid w:val="00877CEC"/>
    <w:rsid w:val="00877E00"/>
    <w:rsid w:val="008801FC"/>
    <w:rsid w:val="0088026D"/>
    <w:rsid w:val="00880295"/>
    <w:rsid w:val="008803E4"/>
    <w:rsid w:val="008805DA"/>
    <w:rsid w:val="00880720"/>
    <w:rsid w:val="008819F3"/>
    <w:rsid w:val="0088204A"/>
    <w:rsid w:val="008820B9"/>
    <w:rsid w:val="0088241A"/>
    <w:rsid w:val="00882817"/>
    <w:rsid w:val="00882FDD"/>
    <w:rsid w:val="0088315D"/>
    <w:rsid w:val="008833A7"/>
    <w:rsid w:val="0088348D"/>
    <w:rsid w:val="00883C62"/>
    <w:rsid w:val="00883F12"/>
    <w:rsid w:val="00884B83"/>
    <w:rsid w:val="00884C37"/>
    <w:rsid w:val="00884EBB"/>
    <w:rsid w:val="00884F35"/>
    <w:rsid w:val="0088564B"/>
    <w:rsid w:val="00885722"/>
    <w:rsid w:val="008859E5"/>
    <w:rsid w:val="00885B75"/>
    <w:rsid w:val="00885C94"/>
    <w:rsid w:val="008865B1"/>
    <w:rsid w:val="008865DA"/>
    <w:rsid w:val="00886A74"/>
    <w:rsid w:val="00886FF3"/>
    <w:rsid w:val="00887014"/>
    <w:rsid w:val="00887263"/>
    <w:rsid w:val="008876F9"/>
    <w:rsid w:val="00887B67"/>
    <w:rsid w:val="00887BE0"/>
    <w:rsid w:val="008902C2"/>
    <w:rsid w:val="00890346"/>
    <w:rsid w:val="00890489"/>
    <w:rsid w:val="00890578"/>
    <w:rsid w:val="00890CBF"/>
    <w:rsid w:val="00891255"/>
    <w:rsid w:val="008914E6"/>
    <w:rsid w:val="00892036"/>
    <w:rsid w:val="00892228"/>
    <w:rsid w:val="0089236C"/>
    <w:rsid w:val="00892C33"/>
    <w:rsid w:val="0089319F"/>
    <w:rsid w:val="0089337F"/>
    <w:rsid w:val="00893855"/>
    <w:rsid w:val="00893A88"/>
    <w:rsid w:val="00893E03"/>
    <w:rsid w:val="00894115"/>
    <w:rsid w:val="00894482"/>
    <w:rsid w:val="00894518"/>
    <w:rsid w:val="00894544"/>
    <w:rsid w:val="00894563"/>
    <w:rsid w:val="00894930"/>
    <w:rsid w:val="00894B38"/>
    <w:rsid w:val="00894D0D"/>
    <w:rsid w:val="00894FB3"/>
    <w:rsid w:val="0089533D"/>
    <w:rsid w:val="0089539D"/>
    <w:rsid w:val="008953A4"/>
    <w:rsid w:val="008955E1"/>
    <w:rsid w:val="00895661"/>
    <w:rsid w:val="008957CE"/>
    <w:rsid w:val="00896156"/>
    <w:rsid w:val="0089621E"/>
    <w:rsid w:val="00896CE1"/>
    <w:rsid w:val="00897977"/>
    <w:rsid w:val="00897AC9"/>
    <w:rsid w:val="00897E06"/>
    <w:rsid w:val="00897E76"/>
    <w:rsid w:val="008A0290"/>
    <w:rsid w:val="008A04B0"/>
    <w:rsid w:val="008A06A3"/>
    <w:rsid w:val="008A07B4"/>
    <w:rsid w:val="008A0BB7"/>
    <w:rsid w:val="008A0E84"/>
    <w:rsid w:val="008A0F0E"/>
    <w:rsid w:val="008A105A"/>
    <w:rsid w:val="008A15D9"/>
    <w:rsid w:val="008A15EA"/>
    <w:rsid w:val="008A1990"/>
    <w:rsid w:val="008A1A91"/>
    <w:rsid w:val="008A2461"/>
    <w:rsid w:val="008A2CF1"/>
    <w:rsid w:val="008A33C5"/>
    <w:rsid w:val="008A34D8"/>
    <w:rsid w:val="008A3DC5"/>
    <w:rsid w:val="008A3E2D"/>
    <w:rsid w:val="008A442B"/>
    <w:rsid w:val="008A4467"/>
    <w:rsid w:val="008A446B"/>
    <w:rsid w:val="008A52AD"/>
    <w:rsid w:val="008A5356"/>
    <w:rsid w:val="008A559F"/>
    <w:rsid w:val="008A607F"/>
    <w:rsid w:val="008A60D7"/>
    <w:rsid w:val="008A68BB"/>
    <w:rsid w:val="008A6BBA"/>
    <w:rsid w:val="008A6D8A"/>
    <w:rsid w:val="008A6E82"/>
    <w:rsid w:val="008A6F33"/>
    <w:rsid w:val="008A708A"/>
    <w:rsid w:val="008A7246"/>
    <w:rsid w:val="008A731C"/>
    <w:rsid w:val="008A7857"/>
    <w:rsid w:val="008A79DE"/>
    <w:rsid w:val="008B0FE2"/>
    <w:rsid w:val="008B128E"/>
    <w:rsid w:val="008B15B3"/>
    <w:rsid w:val="008B16AF"/>
    <w:rsid w:val="008B25F9"/>
    <w:rsid w:val="008B2941"/>
    <w:rsid w:val="008B3180"/>
    <w:rsid w:val="008B33AE"/>
    <w:rsid w:val="008B37E2"/>
    <w:rsid w:val="008B3BB4"/>
    <w:rsid w:val="008B3CA9"/>
    <w:rsid w:val="008B41A8"/>
    <w:rsid w:val="008B4ADE"/>
    <w:rsid w:val="008B4C22"/>
    <w:rsid w:val="008B5060"/>
    <w:rsid w:val="008B56CD"/>
    <w:rsid w:val="008B59F9"/>
    <w:rsid w:val="008B6185"/>
    <w:rsid w:val="008B6375"/>
    <w:rsid w:val="008B678D"/>
    <w:rsid w:val="008B68F3"/>
    <w:rsid w:val="008B6BC0"/>
    <w:rsid w:val="008B722A"/>
    <w:rsid w:val="008B7EC4"/>
    <w:rsid w:val="008C0502"/>
    <w:rsid w:val="008C0645"/>
    <w:rsid w:val="008C0700"/>
    <w:rsid w:val="008C0DC9"/>
    <w:rsid w:val="008C0EDC"/>
    <w:rsid w:val="008C1082"/>
    <w:rsid w:val="008C13C0"/>
    <w:rsid w:val="008C15A7"/>
    <w:rsid w:val="008C1E41"/>
    <w:rsid w:val="008C213A"/>
    <w:rsid w:val="008C23C5"/>
    <w:rsid w:val="008C248C"/>
    <w:rsid w:val="008C24E6"/>
    <w:rsid w:val="008C294C"/>
    <w:rsid w:val="008C2D5E"/>
    <w:rsid w:val="008C32FA"/>
    <w:rsid w:val="008C349B"/>
    <w:rsid w:val="008C3A73"/>
    <w:rsid w:val="008C3AF6"/>
    <w:rsid w:val="008C3C30"/>
    <w:rsid w:val="008C3EEF"/>
    <w:rsid w:val="008C3F7F"/>
    <w:rsid w:val="008C3F9B"/>
    <w:rsid w:val="008C3FE2"/>
    <w:rsid w:val="008C3FF3"/>
    <w:rsid w:val="008C4268"/>
    <w:rsid w:val="008C42AF"/>
    <w:rsid w:val="008C4497"/>
    <w:rsid w:val="008C48E1"/>
    <w:rsid w:val="008C548F"/>
    <w:rsid w:val="008C5502"/>
    <w:rsid w:val="008C57B2"/>
    <w:rsid w:val="008C620C"/>
    <w:rsid w:val="008C6DB5"/>
    <w:rsid w:val="008C7291"/>
    <w:rsid w:val="008D046F"/>
    <w:rsid w:val="008D0788"/>
    <w:rsid w:val="008D09DE"/>
    <w:rsid w:val="008D0A85"/>
    <w:rsid w:val="008D0E4F"/>
    <w:rsid w:val="008D1028"/>
    <w:rsid w:val="008D18D4"/>
    <w:rsid w:val="008D19FE"/>
    <w:rsid w:val="008D266A"/>
    <w:rsid w:val="008D298D"/>
    <w:rsid w:val="008D3032"/>
    <w:rsid w:val="008D32EF"/>
    <w:rsid w:val="008D3344"/>
    <w:rsid w:val="008D336B"/>
    <w:rsid w:val="008D3542"/>
    <w:rsid w:val="008D3925"/>
    <w:rsid w:val="008D3A4D"/>
    <w:rsid w:val="008D4394"/>
    <w:rsid w:val="008D43A0"/>
    <w:rsid w:val="008D4934"/>
    <w:rsid w:val="008D4B57"/>
    <w:rsid w:val="008D4B89"/>
    <w:rsid w:val="008D52B8"/>
    <w:rsid w:val="008D52DB"/>
    <w:rsid w:val="008D597D"/>
    <w:rsid w:val="008D60B8"/>
    <w:rsid w:val="008D611F"/>
    <w:rsid w:val="008D6129"/>
    <w:rsid w:val="008D6351"/>
    <w:rsid w:val="008D650F"/>
    <w:rsid w:val="008D6B94"/>
    <w:rsid w:val="008D6E39"/>
    <w:rsid w:val="008D74BB"/>
    <w:rsid w:val="008D7EC4"/>
    <w:rsid w:val="008D7ED1"/>
    <w:rsid w:val="008E0136"/>
    <w:rsid w:val="008E0163"/>
    <w:rsid w:val="008E021B"/>
    <w:rsid w:val="008E023D"/>
    <w:rsid w:val="008E0524"/>
    <w:rsid w:val="008E060D"/>
    <w:rsid w:val="008E1CFD"/>
    <w:rsid w:val="008E1D2B"/>
    <w:rsid w:val="008E1D36"/>
    <w:rsid w:val="008E225B"/>
    <w:rsid w:val="008E2416"/>
    <w:rsid w:val="008E2DEC"/>
    <w:rsid w:val="008E31A0"/>
    <w:rsid w:val="008E3607"/>
    <w:rsid w:val="008E375C"/>
    <w:rsid w:val="008E38F8"/>
    <w:rsid w:val="008E3D15"/>
    <w:rsid w:val="008E418A"/>
    <w:rsid w:val="008E4308"/>
    <w:rsid w:val="008E45FA"/>
    <w:rsid w:val="008E47BA"/>
    <w:rsid w:val="008E4C77"/>
    <w:rsid w:val="008E4E65"/>
    <w:rsid w:val="008E4EA5"/>
    <w:rsid w:val="008E4EAE"/>
    <w:rsid w:val="008E50AC"/>
    <w:rsid w:val="008E5242"/>
    <w:rsid w:val="008E579E"/>
    <w:rsid w:val="008E5C86"/>
    <w:rsid w:val="008E5D21"/>
    <w:rsid w:val="008E5F02"/>
    <w:rsid w:val="008E5F66"/>
    <w:rsid w:val="008E608B"/>
    <w:rsid w:val="008E60B3"/>
    <w:rsid w:val="008E62B6"/>
    <w:rsid w:val="008E62EF"/>
    <w:rsid w:val="008E6E82"/>
    <w:rsid w:val="008E76EC"/>
    <w:rsid w:val="008E79AB"/>
    <w:rsid w:val="008E7A9E"/>
    <w:rsid w:val="008E7E7F"/>
    <w:rsid w:val="008E7FE2"/>
    <w:rsid w:val="008F0829"/>
    <w:rsid w:val="008F0862"/>
    <w:rsid w:val="008F0914"/>
    <w:rsid w:val="008F0A43"/>
    <w:rsid w:val="008F0A69"/>
    <w:rsid w:val="008F0C70"/>
    <w:rsid w:val="008F0F27"/>
    <w:rsid w:val="008F1139"/>
    <w:rsid w:val="008F1388"/>
    <w:rsid w:val="008F14D4"/>
    <w:rsid w:val="008F1969"/>
    <w:rsid w:val="008F1BE4"/>
    <w:rsid w:val="008F22DA"/>
    <w:rsid w:val="008F2309"/>
    <w:rsid w:val="008F2473"/>
    <w:rsid w:val="008F29DF"/>
    <w:rsid w:val="008F2BE8"/>
    <w:rsid w:val="008F2EF0"/>
    <w:rsid w:val="008F2F73"/>
    <w:rsid w:val="008F30F1"/>
    <w:rsid w:val="008F314C"/>
    <w:rsid w:val="008F3212"/>
    <w:rsid w:val="008F32AA"/>
    <w:rsid w:val="008F32DA"/>
    <w:rsid w:val="008F33FB"/>
    <w:rsid w:val="008F3431"/>
    <w:rsid w:val="008F3BD0"/>
    <w:rsid w:val="008F3DCA"/>
    <w:rsid w:val="008F475F"/>
    <w:rsid w:val="008F47AF"/>
    <w:rsid w:val="008F4BC0"/>
    <w:rsid w:val="008F5290"/>
    <w:rsid w:val="008F57A8"/>
    <w:rsid w:val="008F5866"/>
    <w:rsid w:val="008F5C52"/>
    <w:rsid w:val="008F5DB4"/>
    <w:rsid w:val="008F5E15"/>
    <w:rsid w:val="008F68F5"/>
    <w:rsid w:val="008F6FDA"/>
    <w:rsid w:val="0090007F"/>
    <w:rsid w:val="00900152"/>
    <w:rsid w:val="0090041C"/>
    <w:rsid w:val="00900937"/>
    <w:rsid w:val="00900D3F"/>
    <w:rsid w:val="00900F88"/>
    <w:rsid w:val="00901413"/>
    <w:rsid w:val="009015F4"/>
    <w:rsid w:val="0090166E"/>
    <w:rsid w:val="00901EB1"/>
    <w:rsid w:val="00902265"/>
    <w:rsid w:val="0090268F"/>
    <w:rsid w:val="009026B1"/>
    <w:rsid w:val="0090275A"/>
    <w:rsid w:val="00902BB7"/>
    <w:rsid w:val="00902FE3"/>
    <w:rsid w:val="009032B1"/>
    <w:rsid w:val="00903557"/>
    <w:rsid w:val="00903B45"/>
    <w:rsid w:val="009040EB"/>
    <w:rsid w:val="00904908"/>
    <w:rsid w:val="00904C84"/>
    <w:rsid w:val="00904F74"/>
    <w:rsid w:val="00904FE7"/>
    <w:rsid w:val="009050D6"/>
    <w:rsid w:val="00905890"/>
    <w:rsid w:val="00905975"/>
    <w:rsid w:val="00906BEF"/>
    <w:rsid w:val="009071D4"/>
    <w:rsid w:val="0090727A"/>
    <w:rsid w:val="00907822"/>
    <w:rsid w:val="00907977"/>
    <w:rsid w:val="00907A42"/>
    <w:rsid w:val="00907BD3"/>
    <w:rsid w:val="00907EB5"/>
    <w:rsid w:val="009105BC"/>
    <w:rsid w:val="0091085C"/>
    <w:rsid w:val="0091089F"/>
    <w:rsid w:val="009112B0"/>
    <w:rsid w:val="00911A5A"/>
    <w:rsid w:val="00911A61"/>
    <w:rsid w:val="00911E86"/>
    <w:rsid w:val="00911F8F"/>
    <w:rsid w:val="0091206E"/>
    <w:rsid w:val="0091228E"/>
    <w:rsid w:val="009122B9"/>
    <w:rsid w:val="009126BF"/>
    <w:rsid w:val="009134D6"/>
    <w:rsid w:val="00913581"/>
    <w:rsid w:val="009140B5"/>
    <w:rsid w:val="009144A1"/>
    <w:rsid w:val="009146BC"/>
    <w:rsid w:val="009149A7"/>
    <w:rsid w:val="00914D32"/>
    <w:rsid w:val="00914E24"/>
    <w:rsid w:val="00914FD2"/>
    <w:rsid w:val="0091500E"/>
    <w:rsid w:val="00915469"/>
    <w:rsid w:val="00915F7B"/>
    <w:rsid w:val="009163B1"/>
    <w:rsid w:val="00916A73"/>
    <w:rsid w:val="00916E80"/>
    <w:rsid w:val="00917301"/>
    <w:rsid w:val="009175CF"/>
    <w:rsid w:val="00917714"/>
    <w:rsid w:val="009179F8"/>
    <w:rsid w:val="00917AF4"/>
    <w:rsid w:val="00917C31"/>
    <w:rsid w:val="0092051B"/>
    <w:rsid w:val="00920C90"/>
    <w:rsid w:val="00920F03"/>
    <w:rsid w:val="00920F52"/>
    <w:rsid w:val="00921C32"/>
    <w:rsid w:val="00921D32"/>
    <w:rsid w:val="00921F96"/>
    <w:rsid w:val="0092203A"/>
    <w:rsid w:val="00922950"/>
    <w:rsid w:val="009233C6"/>
    <w:rsid w:val="009234F3"/>
    <w:rsid w:val="00923927"/>
    <w:rsid w:val="00923A03"/>
    <w:rsid w:val="009246D4"/>
    <w:rsid w:val="00924756"/>
    <w:rsid w:val="00924DBB"/>
    <w:rsid w:val="009251AB"/>
    <w:rsid w:val="00925297"/>
    <w:rsid w:val="009255A4"/>
    <w:rsid w:val="0092620C"/>
    <w:rsid w:val="00926CD7"/>
    <w:rsid w:val="00926F87"/>
    <w:rsid w:val="009275C4"/>
    <w:rsid w:val="00927804"/>
    <w:rsid w:val="009279EF"/>
    <w:rsid w:val="00927E7B"/>
    <w:rsid w:val="0093008C"/>
    <w:rsid w:val="00930FB6"/>
    <w:rsid w:val="00931677"/>
    <w:rsid w:val="00931EE0"/>
    <w:rsid w:val="00932267"/>
    <w:rsid w:val="00932551"/>
    <w:rsid w:val="0093266D"/>
    <w:rsid w:val="00932CCE"/>
    <w:rsid w:val="00933148"/>
    <w:rsid w:val="009335BB"/>
    <w:rsid w:val="0093387B"/>
    <w:rsid w:val="00933A1A"/>
    <w:rsid w:val="00933BD6"/>
    <w:rsid w:val="00934995"/>
    <w:rsid w:val="00934EAC"/>
    <w:rsid w:val="00934F37"/>
    <w:rsid w:val="00935314"/>
    <w:rsid w:val="00935E5C"/>
    <w:rsid w:val="00935F1A"/>
    <w:rsid w:val="00935F1C"/>
    <w:rsid w:val="009362A4"/>
    <w:rsid w:val="0093648E"/>
    <w:rsid w:val="009364A0"/>
    <w:rsid w:val="00936C31"/>
    <w:rsid w:val="00936E4C"/>
    <w:rsid w:val="009371A3"/>
    <w:rsid w:val="009372D1"/>
    <w:rsid w:val="00937515"/>
    <w:rsid w:val="009378F6"/>
    <w:rsid w:val="00940F7F"/>
    <w:rsid w:val="0094191F"/>
    <w:rsid w:val="00941BD3"/>
    <w:rsid w:val="00941D9E"/>
    <w:rsid w:val="0094275C"/>
    <w:rsid w:val="009427D6"/>
    <w:rsid w:val="00942DD8"/>
    <w:rsid w:val="00942E6C"/>
    <w:rsid w:val="00943108"/>
    <w:rsid w:val="00943683"/>
    <w:rsid w:val="009436A0"/>
    <w:rsid w:val="009437CB"/>
    <w:rsid w:val="009437D6"/>
    <w:rsid w:val="00943D8C"/>
    <w:rsid w:val="009441F4"/>
    <w:rsid w:val="00944640"/>
    <w:rsid w:val="00944CA9"/>
    <w:rsid w:val="00944D0F"/>
    <w:rsid w:val="00944FE6"/>
    <w:rsid w:val="00945043"/>
    <w:rsid w:val="00945192"/>
    <w:rsid w:val="00945BD4"/>
    <w:rsid w:val="00946626"/>
    <w:rsid w:val="0094676C"/>
    <w:rsid w:val="00946F57"/>
    <w:rsid w:val="009473E5"/>
    <w:rsid w:val="009500A6"/>
    <w:rsid w:val="00950760"/>
    <w:rsid w:val="009507EF"/>
    <w:rsid w:val="0095080F"/>
    <w:rsid w:val="00950D2E"/>
    <w:rsid w:val="00950DE9"/>
    <w:rsid w:val="00950E4A"/>
    <w:rsid w:val="0095108F"/>
    <w:rsid w:val="009510CD"/>
    <w:rsid w:val="009513E1"/>
    <w:rsid w:val="00951806"/>
    <w:rsid w:val="0095209B"/>
    <w:rsid w:val="00952128"/>
    <w:rsid w:val="009524B2"/>
    <w:rsid w:val="00952509"/>
    <w:rsid w:val="009527D8"/>
    <w:rsid w:val="00953069"/>
    <w:rsid w:val="009530B4"/>
    <w:rsid w:val="00953526"/>
    <w:rsid w:val="009538AA"/>
    <w:rsid w:val="00953BE8"/>
    <w:rsid w:val="009547FD"/>
    <w:rsid w:val="00954AEA"/>
    <w:rsid w:val="00954BBF"/>
    <w:rsid w:val="00954BD2"/>
    <w:rsid w:val="00954EE5"/>
    <w:rsid w:val="00955259"/>
    <w:rsid w:val="00955440"/>
    <w:rsid w:val="00955A81"/>
    <w:rsid w:val="00955BBC"/>
    <w:rsid w:val="00955BC6"/>
    <w:rsid w:val="00955EE2"/>
    <w:rsid w:val="009561C5"/>
    <w:rsid w:val="009563DE"/>
    <w:rsid w:val="009569A3"/>
    <w:rsid w:val="00956C23"/>
    <w:rsid w:val="00956C97"/>
    <w:rsid w:val="00956DC7"/>
    <w:rsid w:val="00957052"/>
    <w:rsid w:val="009574D5"/>
    <w:rsid w:val="009575D9"/>
    <w:rsid w:val="009577E2"/>
    <w:rsid w:val="00957E30"/>
    <w:rsid w:val="00960D79"/>
    <w:rsid w:val="00960FA6"/>
    <w:rsid w:val="00960FFB"/>
    <w:rsid w:val="009613C8"/>
    <w:rsid w:val="0096154E"/>
    <w:rsid w:val="009616FB"/>
    <w:rsid w:val="0096170F"/>
    <w:rsid w:val="009618E9"/>
    <w:rsid w:val="00961951"/>
    <w:rsid w:val="00961BEC"/>
    <w:rsid w:val="00961D52"/>
    <w:rsid w:val="00961E13"/>
    <w:rsid w:val="00961F93"/>
    <w:rsid w:val="009629AB"/>
    <w:rsid w:val="00962BC7"/>
    <w:rsid w:val="00962D6E"/>
    <w:rsid w:val="009633B8"/>
    <w:rsid w:val="0096345B"/>
    <w:rsid w:val="00963700"/>
    <w:rsid w:val="00963702"/>
    <w:rsid w:val="00963D18"/>
    <w:rsid w:val="0096434D"/>
    <w:rsid w:val="0096478D"/>
    <w:rsid w:val="00964851"/>
    <w:rsid w:val="00964A59"/>
    <w:rsid w:val="00964CF4"/>
    <w:rsid w:val="00964F58"/>
    <w:rsid w:val="009651E5"/>
    <w:rsid w:val="009656F2"/>
    <w:rsid w:val="00965930"/>
    <w:rsid w:val="0096595C"/>
    <w:rsid w:val="0096596F"/>
    <w:rsid w:val="00965BEB"/>
    <w:rsid w:val="00965F67"/>
    <w:rsid w:val="00966713"/>
    <w:rsid w:val="00966919"/>
    <w:rsid w:val="00966FFF"/>
    <w:rsid w:val="00967138"/>
    <w:rsid w:val="00967474"/>
    <w:rsid w:val="0096759C"/>
    <w:rsid w:val="009675E7"/>
    <w:rsid w:val="00967758"/>
    <w:rsid w:val="00967DA8"/>
    <w:rsid w:val="0097013D"/>
    <w:rsid w:val="00970395"/>
    <w:rsid w:val="00970776"/>
    <w:rsid w:val="00970BDF"/>
    <w:rsid w:val="00970D2E"/>
    <w:rsid w:val="00970F72"/>
    <w:rsid w:val="00970FD6"/>
    <w:rsid w:val="00971861"/>
    <w:rsid w:val="00971BD1"/>
    <w:rsid w:val="00971CC5"/>
    <w:rsid w:val="00971EF8"/>
    <w:rsid w:val="00971FA8"/>
    <w:rsid w:val="00972197"/>
    <w:rsid w:val="009723B6"/>
    <w:rsid w:val="00972AE6"/>
    <w:rsid w:val="00972E35"/>
    <w:rsid w:val="00973306"/>
    <w:rsid w:val="009734C6"/>
    <w:rsid w:val="009735C5"/>
    <w:rsid w:val="00973B55"/>
    <w:rsid w:val="00973C70"/>
    <w:rsid w:val="00973F48"/>
    <w:rsid w:val="0097452F"/>
    <w:rsid w:val="009745FC"/>
    <w:rsid w:val="00974616"/>
    <w:rsid w:val="0097463C"/>
    <w:rsid w:val="00974655"/>
    <w:rsid w:val="009747E3"/>
    <w:rsid w:val="009748B0"/>
    <w:rsid w:val="00974A1B"/>
    <w:rsid w:val="009750AA"/>
    <w:rsid w:val="00975330"/>
    <w:rsid w:val="009753E3"/>
    <w:rsid w:val="00975464"/>
    <w:rsid w:val="0097574E"/>
    <w:rsid w:val="009758C9"/>
    <w:rsid w:val="00975A22"/>
    <w:rsid w:val="00975FA4"/>
    <w:rsid w:val="00975FBC"/>
    <w:rsid w:val="009766EF"/>
    <w:rsid w:val="00976F61"/>
    <w:rsid w:val="009772D7"/>
    <w:rsid w:val="009774DA"/>
    <w:rsid w:val="00977B52"/>
    <w:rsid w:val="00977C11"/>
    <w:rsid w:val="0098082A"/>
    <w:rsid w:val="00980BBD"/>
    <w:rsid w:val="009811A9"/>
    <w:rsid w:val="00981404"/>
    <w:rsid w:val="009818DD"/>
    <w:rsid w:val="009821AA"/>
    <w:rsid w:val="00982373"/>
    <w:rsid w:val="009824A8"/>
    <w:rsid w:val="009824FE"/>
    <w:rsid w:val="0098269A"/>
    <w:rsid w:val="00982CD3"/>
    <w:rsid w:val="00982FF0"/>
    <w:rsid w:val="009831B3"/>
    <w:rsid w:val="00983633"/>
    <w:rsid w:val="00983952"/>
    <w:rsid w:val="009839D7"/>
    <w:rsid w:val="00983CD1"/>
    <w:rsid w:val="0098443A"/>
    <w:rsid w:val="00984482"/>
    <w:rsid w:val="00984702"/>
    <w:rsid w:val="00984D3A"/>
    <w:rsid w:val="009853FB"/>
    <w:rsid w:val="009858AF"/>
    <w:rsid w:val="00986304"/>
    <w:rsid w:val="00986435"/>
    <w:rsid w:val="009864F7"/>
    <w:rsid w:val="00986EC4"/>
    <w:rsid w:val="009877F1"/>
    <w:rsid w:val="009879F3"/>
    <w:rsid w:val="00987C94"/>
    <w:rsid w:val="00987D2C"/>
    <w:rsid w:val="00990023"/>
    <w:rsid w:val="009901B4"/>
    <w:rsid w:val="009903F4"/>
    <w:rsid w:val="00990405"/>
    <w:rsid w:val="009905EA"/>
    <w:rsid w:val="00990A66"/>
    <w:rsid w:val="00991296"/>
    <w:rsid w:val="0099197C"/>
    <w:rsid w:val="009919A1"/>
    <w:rsid w:val="00991AE2"/>
    <w:rsid w:val="00991CEE"/>
    <w:rsid w:val="0099244F"/>
    <w:rsid w:val="0099275B"/>
    <w:rsid w:val="00992957"/>
    <w:rsid w:val="00992E74"/>
    <w:rsid w:val="00993167"/>
    <w:rsid w:val="009932D3"/>
    <w:rsid w:val="00993A44"/>
    <w:rsid w:val="00993AA6"/>
    <w:rsid w:val="00993E2F"/>
    <w:rsid w:val="009943C7"/>
    <w:rsid w:val="00994DCA"/>
    <w:rsid w:val="00994E6C"/>
    <w:rsid w:val="009954D6"/>
    <w:rsid w:val="0099550D"/>
    <w:rsid w:val="00995B55"/>
    <w:rsid w:val="00995E1A"/>
    <w:rsid w:val="00995E42"/>
    <w:rsid w:val="00996038"/>
    <w:rsid w:val="00996418"/>
    <w:rsid w:val="009966F8"/>
    <w:rsid w:val="00996847"/>
    <w:rsid w:val="00996923"/>
    <w:rsid w:val="00996BA5"/>
    <w:rsid w:val="00997117"/>
    <w:rsid w:val="0099779E"/>
    <w:rsid w:val="009977ED"/>
    <w:rsid w:val="00997865"/>
    <w:rsid w:val="00997972"/>
    <w:rsid w:val="00997B0A"/>
    <w:rsid w:val="00997C6A"/>
    <w:rsid w:val="009A0090"/>
    <w:rsid w:val="009A03AE"/>
    <w:rsid w:val="009A0606"/>
    <w:rsid w:val="009A0CE4"/>
    <w:rsid w:val="009A18BB"/>
    <w:rsid w:val="009A1E15"/>
    <w:rsid w:val="009A1E1C"/>
    <w:rsid w:val="009A2660"/>
    <w:rsid w:val="009A27BB"/>
    <w:rsid w:val="009A2A28"/>
    <w:rsid w:val="009A2E97"/>
    <w:rsid w:val="009A2EA2"/>
    <w:rsid w:val="009A3437"/>
    <w:rsid w:val="009A375B"/>
    <w:rsid w:val="009A3D7F"/>
    <w:rsid w:val="009A43EC"/>
    <w:rsid w:val="009A4594"/>
    <w:rsid w:val="009A4621"/>
    <w:rsid w:val="009A4AEE"/>
    <w:rsid w:val="009A4BF8"/>
    <w:rsid w:val="009A4E18"/>
    <w:rsid w:val="009A5597"/>
    <w:rsid w:val="009A565E"/>
    <w:rsid w:val="009A62D0"/>
    <w:rsid w:val="009A650B"/>
    <w:rsid w:val="009A67A5"/>
    <w:rsid w:val="009A69DF"/>
    <w:rsid w:val="009A6BA9"/>
    <w:rsid w:val="009A7058"/>
    <w:rsid w:val="009A7203"/>
    <w:rsid w:val="009A77E1"/>
    <w:rsid w:val="009A7AA5"/>
    <w:rsid w:val="009A7C1C"/>
    <w:rsid w:val="009B191E"/>
    <w:rsid w:val="009B1D07"/>
    <w:rsid w:val="009B1D11"/>
    <w:rsid w:val="009B1DDC"/>
    <w:rsid w:val="009B1E1C"/>
    <w:rsid w:val="009B23CC"/>
    <w:rsid w:val="009B27EB"/>
    <w:rsid w:val="009B2881"/>
    <w:rsid w:val="009B2916"/>
    <w:rsid w:val="009B2AE5"/>
    <w:rsid w:val="009B3015"/>
    <w:rsid w:val="009B3571"/>
    <w:rsid w:val="009B35B7"/>
    <w:rsid w:val="009B364C"/>
    <w:rsid w:val="009B37C2"/>
    <w:rsid w:val="009B3878"/>
    <w:rsid w:val="009B3DD6"/>
    <w:rsid w:val="009B3DE3"/>
    <w:rsid w:val="009B458B"/>
    <w:rsid w:val="009B486E"/>
    <w:rsid w:val="009B4A03"/>
    <w:rsid w:val="009B4FB1"/>
    <w:rsid w:val="009B5171"/>
    <w:rsid w:val="009B5373"/>
    <w:rsid w:val="009B5482"/>
    <w:rsid w:val="009B5866"/>
    <w:rsid w:val="009B5879"/>
    <w:rsid w:val="009B5968"/>
    <w:rsid w:val="009B5BA3"/>
    <w:rsid w:val="009B5DB8"/>
    <w:rsid w:val="009B63A5"/>
    <w:rsid w:val="009B63A6"/>
    <w:rsid w:val="009B661D"/>
    <w:rsid w:val="009B6FDA"/>
    <w:rsid w:val="009B7684"/>
    <w:rsid w:val="009B76B4"/>
    <w:rsid w:val="009B76CD"/>
    <w:rsid w:val="009B78BF"/>
    <w:rsid w:val="009B7C3E"/>
    <w:rsid w:val="009B7DAD"/>
    <w:rsid w:val="009C012D"/>
    <w:rsid w:val="009C0673"/>
    <w:rsid w:val="009C117A"/>
    <w:rsid w:val="009C1C05"/>
    <w:rsid w:val="009C21EC"/>
    <w:rsid w:val="009C2E50"/>
    <w:rsid w:val="009C319A"/>
    <w:rsid w:val="009C31C2"/>
    <w:rsid w:val="009C3207"/>
    <w:rsid w:val="009C362B"/>
    <w:rsid w:val="009C38C4"/>
    <w:rsid w:val="009C3F77"/>
    <w:rsid w:val="009C419D"/>
    <w:rsid w:val="009C42A7"/>
    <w:rsid w:val="009C473A"/>
    <w:rsid w:val="009C4830"/>
    <w:rsid w:val="009C4B59"/>
    <w:rsid w:val="009C4C2E"/>
    <w:rsid w:val="009C4F1C"/>
    <w:rsid w:val="009C5262"/>
    <w:rsid w:val="009C5360"/>
    <w:rsid w:val="009C5831"/>
    <w:rsid w:val="009C5BE4"/>
    <w:rsid w:val="009C5F57"/>
    <w:rsid w:val="009C63BC"/>
    <w:rsid w:val="009C6F64"/>
    <w:rsid w:val="009C7103"/>
    <w:rsid w:val="009C712E"/>
    <w:rsid w:val="009C7374"/>
    <w:rsid w:val="009C7C96"/>
    <w:rsid w:val="009D008B"/>
    <w:rsid w:val="009D01D0"/>
    <w:rsid w:val="009D039E"/>
    <w:rsid w:val="009D0626"/>
    <w:rsid w:val="009D080D"/>
    <w:rsid w:val="009D11F5"/>
    <w:rsid w:val="009D133B"/>
    <w:rsid w:val="009D13D5"/>
    <w:rsid w:val="009D1552"/>
    <w:rsid w:val="009D1E7A"/>
    <w:rsid w:val="009D1ED7"/>
    <w:rsid w:val="009D1F50"/>
    <w:rsid w:val="009D22ED"/>
    <w:rsid w:val="009D24DA"/>
    <w:rsid w:val="009D2D9E"/>
    <w:rsid w:val="009D2EB0"/>
    <w:rsid w:val="009D32FB"/>
    <w:rsid w:val="009D3553"/>
    <w:rsid w:val="009D38EC"/>
    <w:rsid w:val="009D3C87"/>
    <w:rsid w:val="009D3F3A"/>
    <w:rsid w:val="009D4003"/>
    <w:rsid w:val="009D4128"/>
    <w:rsid w:val="009D4161"/>
    <w:rsid w:val="009D4755"/>
    <w:rsid w:val="009D5496"/>
    <w:rsid w:val="009D596D"/>
    <w:rsid w:val="009D5ACB"/>
    <w:rsid w:val="009D624A"/>
    <w:rsid w:val="009D6298"/>
    <w:rsid w:val="009D62F3"/>
    <w:rsid w:val="009D6457"/>
    <w:rsid w:val="009D6B91"/>
    <w:rsid w:val="009D6ED9"/>
    <w:rsid w:val="009D7056"/>
    <w:rsid w:val="009D73C4"/>
    <w:rsid w:val="009D7A9E"/>
    <w:rsid w:val="009D7E55"/>
    <w:rsid w:val="009D7F99"/>
    <w:rsid w:val="009E0080"/>
    <w:rsid w:val="009E067D"/>
    <w:rsid w:val="009E0E74"/>
    <w:rsid w:val="009E12B5"/>
    <w:rsid w:val="009E17FA"/>
    <w:rsid w:val="009E1917"/>
    <w:rsid w:val="009E249C"/>
    <w:rsid w:val="009E2B55"/>
    <w:rsid w:val="009E3A41"/>
    <w:rsid w:val="009E3CFD"/>
    <w:rsid w:val="009E3F38"/>
    <w:rsid w:val="009E43A0"/>
    <w:rsid w:val="009E473F"/>
    <w:rsid w:val="009E47C8"/>
    <w:rsid w:val="009E52F1"/>
    <w:rsid w:val="009E5551"/>
    <w:rsid w:val="009E55BC"/>
    <w:rsid w:val="009E5AF8"/>
    <w:rsid w:val="009E5B9A"/>
    <w:rsid w:val="009E5CD9"/>
    <w:rsid w:val="009E5E24"/>
    <w:rsid w:val="009E61EA"/>
    <w:rsid w:val="009E644C"/>
    <w:rsid w:val="009E65F6"/>
    <w:rsid w:val="009E684C"/>
    <w:rsid w:val="009E6C80"/>
    <w:rsid w:val="009E6FCE"/>
    <w:rsid w:val="009E7319"/>
    <w:rsid w:val="009E7557"/>
    <w:rsid w:val="009E7691"/>
    <w:rsid w:val="009E7BCD"/>
    <w:rsid w:val="009F0BEE"/>
    <w:rsid w:val="009F0D65"/>
    <w:rsid w:val="009F0FCD"/>
    <w:rsid w:val="009F11C7"/>
    <w:rsid w:val="009F13AE"/>
    <w:rsid w:val="009F1657"/>
    <w:rsid w:val="009F1E28"/>
    <w:rsid w:val="009F2325"/>
    <w:rsid w:val="009F28F7"/>
    <w:rsid w:val="009F2DAF"/>
    <w:rsid w:val="009F3611"/>
    <w:rsid w:val="009F3807"/>
    <w:rsid w:val="009F3AA3"/>
    <w:rsid w:val="009F3C59"/>
    <w:rsid w:val="009F3DC9"/>
    <w:rsid w:val="009F442C"/>
    <w:rsid w:val="009F44E9"/>
    <w:rsid w:val="009F4505"/>
    <w:rsid w:val="009F45BA"/>
    <w:rsid w:val="009F46D6"/>
    <w:rsid w:val="009F4AA3"/>
    <w:rsid w:val="009F4C38"/>
    <w:rsid w:val="009F51D0"/>
    <w:rsid w:val="009F5274"/>
    <w:rsid w:val="009F54AD"/>
    <w:rsid w:val="009F5621"/>
    <w:rsid w:val="009F5863"/>
    <w:rsid w:val="009F5A98"/>
    <w:rsid w:val="009F5F33"/>
    <w:rsid w:val="009F69D5"/>
    <w:rsid w:val="009F6FDA"/>
    <w:rsid w:val="009F7125"/>
    <w:rsid w:val="009F71C5"/>
    <w:rsid w:val="009F74FB"/>
    <w:rsid w:val="009F76D9"/>
    <w:rsid w:val="009F77CE"/>
    <w:rsid w:val="009F780E"/>
    <w:rsid w:val="009F78C0"/>
    <w:rsid w:val="009F791F"/>
    <w:rsid w:val="009F7EBE"/>
    <w:rsid w:val="00A00145"/>
    <w:rsid w:val="00A0033E"/>
    <w:rsid w:val="00A00414"/>
    <w:rsid w:val="00A00898"/>
    <w:rsid w:val="00A00A31"/>
    <w:rsid w:val="00A00A86"/>
    <w:rsid w:val="00A00BCB"/>
    <w:rsid w:val="00A0101A"/>
    <w:rsid w:val="00A01307"/>
    <w:rsid w:val="00A01497"/>
    <w:rsid w:val="00A01BE1"/>
    <w:rsid w:val="00A02689"/>
    <w:rsid w:val="00A0273C"/>
    <w:rsid w:val="00A02A03"/>
    <w:rsid w:val="00A02B55"/>
    <w:rsid w:val="00A02FDA"/>
    <w:rsid w:val="00A031E3"/>
    <w:rsid w:val="00A034AA"/>
    <w:rsid w:val="00A0383A"/>
    <w:rsid w:val="00A03A66"/>
    <w:rsid w:val="00A03D4C"/>
    <w:rsid w:val="00A03EA9"/>
    <w:rsid w:val="00A04505"/>
    <w:rsid w:val="00A04B36"/>
    <w:rsid w:val="00A04E63"/>
    <w:rsid w:val="00A04FBA"/>
    <w:rsid w:val="00A04FEF"/>
    <w:rsid w:val="00A05349"/>
    <w:rsid w:val="00A056B9"/>
    <w:rsid w:val="00A05B38"/>
    <w:rsid w:val="00A0606E"/>
    <w:rsid w:val="00A06754"/>
    <w:rsid w:val="00A07559"/>
    <w:rsid w:val="00A100DC"/>
    <w:rsid w:val="00A105C6"/>
    <w:rsid w:val="00A106A1"/>
    <w:rsid w:val="00A10983"/>
    <w:rsid w:val="00A10D97"/>
    <w:rsid w:val="00A10FDE"/>
    <w:rsid w:val="00A114D2"/>
    <w:rsid w:val="00A119B9"/>
    <w:rsid w:val="00A11CD9"/>
    <w:rsid w:val="00A11D88"/>
    <w:rsid w:val="00A12017"/>
    <w:rsid w:val="00A12319"/>
    <w:rsid w:val="00A125F0"/>
    <w:rsid w:val="00A12635"/>
    <w:rsid w:val="00A12E8B"/>
    <w:rsid w:val="00A13DD8"/>
    <w:rsid w:val="00A13DF1"/>
    <w:rsid w:val="00A14746"/>
    <w:rsid w:val="00A1483C"/>
    <w:rsid w:val="00A148EE"/>
    <w:rsid w:val="00A14A0A"/>
    <w:rsid w:val="00A14B90"/>
    <w:rsid w:val="00A15067"/>
    <w:rsid w:val="00A15389"/>
    <w:rsid w:val="00A15CA3"/>
    <w:rsid w:val="00A15CDD"/>
    <w:rsid w:val="00A16329"/>
    <w:rsid w:val="00A165E8"/>
    <w:rsid w:val="00A167D8"/>
    <w:rsid w:val="00A168FA"/>
    <w:rsid w:val="00A16AAD"/>
    <w:rsid w:val="00A205FA"/>
    <w:rsid w:val="00A209EB"/>
    <w:rsid w:val="00A20C5C"/>
    <w:rsid w:val="00A20F2E"/>
    <w:rsid w:val="00A21027"/>
    <w:rsid w:val="00A21099"/>
    <w:rsid w:val="00A210AA"/>
    <w:rsid w:val="00A212F2"/>
    <w:rsid w:val="00A21847"/>
    <w:rsid w:val="00A22679"/>
    <w:rsid w:val="00A22A25"/>
    <w:rsid w:val="00A22DA4"/>
    <w:rsid w:val="00A22E26"/>
    <w:rsid w:val="00A2333E"/>
    <w:rsid w:val="00A23605"/>
    <w:rsid w:val="00A239CC"/>
    <w:rsid w:val="00A2423A"/>
    <w:rsid w:val="00A243CF"/>
    <w:rsid w:val="00A244AA"/>
    <w:rsid w:val="00A246A4"/>
    <w:rsid w:val="00A2482F"/>
    <w:rsid w:val="00A24B93"/>
    <w:rsid w:val="00A24E14"/>
    <w:rsid w:val="00A2508B"/>
    <w:rsid w:val="00A25277"/>
    <w:rsid w:val="00A25A19"/>
    <w:rsid w:val="00A26362"/>
    <w:rsid w:val="00A268AA"/>
    <w:rsid w:val="00A26A86"/>
    <w:rsid w:val="00A26ACE"/>
    <w:rsid w:val="00A26E58"/>
    <w:rsid w:val="00A271E2"/>
    <w:rsid w:val="00A27201"/>
    <w:rsid w:val="00A27941"/>
    <w:rsid w:val="00A27A3B"/>
    <w:rsid w:val="00A27DAA"/>
    <w:rsid w:val="00A27DEA"/>
    <w:rsid w:val="00A3072F"/>
    <w:rsid w:val="00A30B5B"/>
    <w:rsid w:val="00A31003"/>
    <w:rsid w:val="00A31217"/>
    <w:rsid w:val="00A313E0"/>
    <w:rsid w:val="00A31658"/>
    <w:rsid w:val="00A322A7"/>
    <w:rsid w:val="00A324F7"/>
    <w:rsid w:val="00A325BD"/>
    <w:rsid w:val="00A3332D"/>
    <w:rsid w:val="00A33536"/>
    <w:rsid w:val="00A336C1"/>
    <w:rsid w:val="00A337C5"/>
    <w:rsid w:val="00A33AE8"/>
    <w:rsid w:val="00A33B2D"/>
    <w:rsid w:val="00A34A93"/>
    <w:rsid w:val="00A34AD1"/>
    <w:rsid w:val="00A351EC"/>
    <w:rsid w:val="00A35637"/>
    <w:rsid w:val="00A35952"/>
    <w:rsid w:val="00A35A16"/>
    <w:rsid w:val="00A35CAE"/>
    <w:rsid w:val="00A365A5"/>
    <w:rsid w:val="00A36764"/>
    <w:rsid w:val="00A367DF"/>
    <w:rsid w:val="00A36E9A"/>
    <w:rsid w:val="00A36FF3"/>
    <w:rsid w:val="00A37343"/>
    <w:rsid w:val="00A3738C"/>
    <w:rsid w:val="00A37726"/>
    <w:rsid w:val="00A37AEC"/>
    <w:rsid w:val="00A37DE9"/>
    <w:rsid w:val="00A37DFF"/>
    <w:rsid w:val="00A40928"/>
    <w:rsid w:val="00A40C84"/>
    <w:rsid w:val="00A40DE1"/>
    <w:rsid w:val="00A411EC"/>
    <w:rsid w:val="00A419C5"/>
    <w:rsid w:val="00A41BD3"/>
    <w:rsid w:val="00A41C48"/>
    <w:rsid w:val="00A424FF"/>
    <w:rsid w:val="00A42DE6"/>
    <w:rsid w:val="00A42FC2"/>
    <w:rsid w:val="00A430B9"/>
    <w:rsid w:val="00A43140"/>
    <w:rsid w:val="00A4329D"/>
    <w:rsid w:val="00A43383"/>
    <w:rsid w:val="00A4351C"/>
    <w:rsid w:val="00A43D6B"/>
    <w:rsid w:val="00A43F04"/>
    <w:rsid w:val="00A4424D"/>
    <w:rsid w:val="00A4424E"/>
    <w:rsid w:val="00A4446D"/>
    <w:rsid w:val="00A44B66"/>
    <w:rsid w:val="00A44BA7"/>
    <w:rsid w:val="00A4578C"/>
    <w:rsid w:val="00A45C67"/>
    <w:rsid w:val="00A462D9"/>
    <w:rsid w:val="00A46E75"/>
    <w:rsid w:val="00A46EAC"/>
    <w:rsid w:val="00A47304"/>
    <w:rsid w:val="00A5014D"/>
    <w:rsid w:val="00A501F1"/>
    <w:rsid w:val="00A50990"/>
    <w:rsid w:val="00A50C6C"/>
    <w:rsid w:val="00A50F5E"/>
    <w:rsid w:val="00A51034"/>
    <w:rsid w:val="00A512CE"/>
    <w:rsid w:val="00A513EA"/>
    <w:rsid w:val="00A51817"/>
    <w:rsid w:val="00A518EC"/>
    <w:rsid w:val="00A51ED9"/>
    <w:rsid w:val="00A522BF"/>
    <w:rsid w:val="00A52417"/>
    <w:rsid w:val="00A5261F"/>
    <w:rsid w:val="00A52CBA"/>
    <w:rsid w:val="00A52D15"/>
    <w:rsid w:val="00A52E1C"/>
    <w:rsid w:val="00A530CE"/>
    <w:rsid w:val="00A53127"/>
    <w:rsid w:val="00A53213"/>
    <w:rsid w:val="00A5322B"/>
    <w:rsid w:val="00A534BF"/>
    <w:rsid w:val="00A53723"/>
    <w:rsid w:val="00A53B37"/>
    <w:rsid w:val="00A53BA2"/>
    <w:rsid w:val="00A53F7B"/>
    <w:rsid w:val="00A5402C"/>
    <w:rsid w:val="00A5412E"/>
    <w:rsid w:val="00A542A0"/>
    <w:rsid w:val="00A542B8"/>
    <w:rsid w:val="00A543AF"/>
    <w:rsid w:val="00A5454E"/>
    <w:rsid w:val="00A54585"/>
    <w:rsid w:val="00A54669"/>
    <w:rsid w:val="00A54E1D"/>
    <w:rsid w:val="00A5509B"/>
    <w:rsid w:val="00A550B7"/>
    <w:rsid w:val="00A55146"/>
    <w:rsid w:val="00A55153"/>
    <w:rsid w:val="00A552E1"/>
    <w:rsid w:val="00A555FC"/>
    <w:rsid w:val="00A55A89"/>
    <w:rsid w:val="00A55ABB"/>
    <w:rsid w:val="00A55F06"/>
    <w:rsid w:val="00A561B4"/>
    <w:rsid w:val="00A5621C"/>
    <w:rsid w:val="00A564FF"/>
    <w:rsid w:val="00A56607"/>
    <w:rsid w:val="00A568EB"/>
    <w:rsid w:val="00A56DC9"/>
    <w:rsid w:val="00A5778D"/>
    <w:rsid w:val="00A577BB"/>
    <w:rsid w:val="00A57D4D"/>
    <w:rsid w:val="00A57E1E"/>
    <w:rsid w:val="00A60414"/>
    <w:rsid w:val="00A60607"/>
    <w:rsid w:val="00A60AA1"/>
    <w:rsid w:val="00A60C32"/>
    <w:rsid w:val="00A61024"/>
    <w:rsid w:val="00A610E3"/>
    <w:rsid w:val="00A61205"/>
    <w:rsid w:val="00A61486"/>
    <w:rsid w:val="00A618CD"/>
    <w:rsid w:val="00A61A21"/>
    <w:rsid w:val="00A61D4E"/>
    <w:rsid w:val="00A61D80"/>
    <w:rsid w:val="00A61EAB"/>
    <w:rsid w:val="00A62785"/>
    <w:rsid w:val="00A62A06"/>
    <w:rsid w:val="00A62B49"/>
    <w:rsid w:val="00A62CB9"/>
    <w:rsid w:val="00A6374D"/>
    <w:rsid w:val="00A63B66"/>
    <w:rsid w:val="00A63B89"/>
    <w:rsid w:val="00A63D2F"/>
    <w:rsid w:val="00A64278"/>
    <w:rsid w:val="00A64570"/>
    <w:rsid w:val="00A64630"/>
    <w:rsid w:val="00A64A71"/>
    <w:rsid w:val="00A64DE1"/>
    <w:rsid w:val="00A65322"/>
    <w:rsid w:val="00A65A32"/>
    <w:rsid w:val="00A65F7D"/>
    <w:rsid w:val="00A66D46"/>
    <w:rsid w:val="00A66E67"/>
    <w:rsid w:val="00A67346"/>
    <w:rsid w:val="00A676E3"/>
    <w:rsid w:val="00A677F1"/>
    <w:rsid w:val="00A67A56"/>
    <w:rsid w:val="00A67BC2"/>
    <w:rsid w:val="00A67D57"/>
    <w:rsid w:val="00A67E74"/>
    <w:rsid w:val="00A67EDD"/>
    <w:rsid w:val="00A67F5E"/>
    <w:rsid w:val="00A70624"/>
    <w:rsid w:val="00A70A86"/>
    <w:rsid w:val="00A70ACB"/>
    <w:rsid w:val="00A70AEC"/>
    <w:rsid w:val="00A7113E"/>
    <w:rsid w:val="00A71151"/>
    <w:rsid w:val="00A713AC"/>
    <w:rsid w:val="00A71E01"/>
    <w:rsid w:val="00A71EFB"/>
    <w:rsid w:val="00A71F8E"/>
    <w:rsid w:val="00A720F9"/>
    <w:rsid w:val="00A72245"/>
    <w:rsid w:val="00A7260F"/>
    <w:rsid w:val="00A72642"/>
    <w:rsid w:val="00A728AE"/>
    <w:rsid w:val="00A72D5A"/>
    <w:rsid w:val="00A73146"/>
    <w:rsid w:val="00A732F6"/>
    <w:rsid w:val="00A73577"/>
    <w:rsid w:val="00A7371C"/>
    <w:rsid w:val="00A73797"/>
    <w:rsid w:val="00A738F3"/>
    <w:rsid w:val="00A73B59"/>
    <w:rsid w:val="00A73BCD"/>
    <w:rsid w:val="00A73D0E"/>
    <w:rsid w:val="00A73DCB"/>
    <w:rsid w:val="00A741E1"/>
    <w:rsid w:val="00A74320"/>
    <w:rsid w:val="00A744E9"/>
    <w:rsid w:val="00A74CED"/>
    <w:rsid w:val="00A753CA"/>
    <w:rsid w:val="00A75599"/>
    <w:rsid w:val="00A75DAC"/>
    <w:rsid w:val="00A75DE8"/>
    <w:rsid w:val="00A7615E"/>
    <w:rsid w:val="00A7623E"/>
    <w:rsid w:val="00A7665B"/>
    <w:rsid w:val="00A769EC"/>
    <w:rsid w:val="00A76D5A"/>
    <w:rsid w:val="00A7713A"/>
    <w:rsid w:val="00A77187"/>
    <w:rsid w:val="00A77E6B"/>
    <w:rsid w:val="00A77F75"/>
    <w:rsid w:val="00A8000D"/>
    <w:rsid w:val="00A80092"/>
    <w:rsid w:val="00A803BA"/>
    <w:rsid w:val="00A8051D"/>
    <w:rsid w:val="00A8085A"/>
    <w:rsid w:val="00A808C6"/>
    <w:rsid w:val="00A81607"/>
    <w:rsid w:val="00A81A0F"/>
    <w:rsid w:val="00A81B71"/>
    <w:rsid w:val="00A81BFD"/>
    <w:rsid w:val="00A81FE8"/>
    <w:rsid w:val="00A824C7"/>
    <w:rsid w:val="00A8259F"/>
    <w:rsid w:val="00A827D2"/>
    <w:rsid w:val="00A82995"/>
    <w:rsid w:val="00A8318F"/>
    <w:rsid w:val="00A831B5"/>
    <w:rsid w:val="00A83812"/>
    <w:rsid w:val="00A83D8A"/>
    <w:rsid w:val="00A83E27"/>
    <w:rsid w:val="00A8411A"/>
    <w:rsid w:val="00A8524D"/>
    <w:rsid w:val="00A85276"/>
    <w:rsid w:val="00A85397"/>
    <w:rsid w:val="00A85726"/>
    <w:rsid w:val="00A85F9B"/>
    <w:rsid w:val="00A86350"/>
    <w:rsid w:val="00A86E21"/>
    <w:rsid w:val="00A87007"/>
    <w:rsid w:val="00A874ED"/>
    <w:rsid w:val="00A8776E"/>
    <w:rsid w:val="00A87AC7"/>
    <w:rsid w:val="00A87B58"/>
    <w:rsid w:val="00A9013E"/>
    <w:rsid w:val="00A9049C"/>
    <w:rsid w:val="00A90A53"/>
    <w:rsid w:val="00A90D1B"/>
    <w:rsid w:val="00A91129"/>
    <w:rsid w:val="00A912AC"/>
    <w:rsid w:val="00A914A4"/>
    <w:rsid w:val="00A91991"/>
    <w:rsid w:val="00A91C1C"/>
    <w:rsid w:val="00A9259D"/>
    <w:rsid w:val="00A9259E"/>
    <w:rsid w:val="00A92C9E"/>
    <w:rsid w:val="00A93A87"/>
    <w:rsid w:val="00A93B11"/>
    <w:rsid w:val="00A93BDF"/>
    <w:rsid w:val="00A94629"/>
    <w:rsid w:val="00A94915"/>
    <w:rsid w:val="00A94DCB"/>
    <w:rsid w:val="00A94FDC"/>
    <w:rsid w:val="00A9530F"/>
    <w:rsid w:val="00A95420"/>
    <w:rsid w:val="00A955F4"/>
    <w:rsid w:val="00A95716"/>
    <w:rsid w:val="00A959C5"/>
    <w:rsid w:val="00A9612F"/>
    <w:rsid w:val="00A9662B"/>
    <w:rsid w:val="00A9686F"/>
    <w:rsid w:val="00A969B4"/>
    <w:rsid w:val="00A96B5F"/>
    <w:rsid w:val="00A96B72"/>
    <w:rsid w:val="00A96E24"/>
    <w:rsid w:val="00A96F0F"/>
    <w:rsid w:val="00A96F2A"/>
    <w:rsid w:val="00A972DC"/>
    <w:rsid w:val="00A97337"/>
    <w:rsid w:val="00A9741C"/>
    <w:rsid w:val="00A97A97"/>
    <w:rsid w:val="00A97AE9"/>
    <w:rsid w:val="00A97AF1"/>
    <w:rsid w:val="00A97F3A"/>
    <w:rsid w:val="00AA065D"/>
    <w:rsid w:val="00AA0669"/>
    <w:rsid w:val="00AA0AAE"/>
    <w:rsid w:val="00AA0CC7"/>
    <w:rsid w:val="00AA0CF1"/>
    <w:rsid w:val="00AA0FA0"/>
    <w:rsid w:val="00AA15F5"/>
    <w:rsid w:val="00AA17C4"/>
    <w:rsid w:val="00AA1B6C"/>
    <w:rsid w:val="00AA210E"/>
    <w:rsid w:val="00AA2804"/>
    <w:rsid w:val="00AA28B9"/>
    <w:rsid w:val="00AA31CA"/>
    <w:rsid w:val="00AA34B7"/>
    <w:rsid w:val="00AA3F00"/>
    <w:rsid w:val="00AA407C"/>
    <w:rsid w:val="00AA46CA"/>
    <w:rsid w:val="00AA4F63"/>
    <w:rsid w:val="00AA532D"/>
    <w:rsid w:val="00AA57C9"/>
    <w:rsid w:val="00AA5B29"/>
    <w:rsid w:val="00AA5BCD"/>
    <w:rsid w:val="00AA5E90"/>
    <w:rsid w:val="00AA6471"/>
    <w:rsid w:val="00AA6751"/>
    <w:rsid w:val="00AA69AB"/>
    <w:rsid w:val="00AA74B8"/>
    <w:rsid w:val="00AA75E0"/>
    <w:rsid w:val="00AA7735"/>
    <w:rsid w:val="00AA7A7B"/>
    <w:rsid w:val="00AB05E9"/>
    <w:rsid w:val="00AB08D6"/>
    <w:rsid w:val="00AB0A1D"/>
    <w:rsid w:val="00AB0EB4"/>
    <w:rsid w:val="00AB14DB"/>
    <w:rsid w:val="00AB193A"/>
    <w:rsid w:val="00AB1A8A"/>
    <w:rsid w:val="00AB1D22"/>
    <w:rsid w:val="00AB211B"/>
    <w:rsid w:val="00AB266C"/>
    <w:rsid w:val="00AB2892"/>
    <w:rsid w:val="00AB2948"/>
    <w:rsid w:val="00AB2EB9"/>
    <w:rsid w:val="00AB3CD8"/>
    <w:rsid w:val="00AB3CF3"/>
    <w:rsid w:val="00AB40A6"/>
    <w:rsid w:val="00AB49D1"/>
    <w:rsid w:val="00AB4FA4"/>
    <w:rsid w:val="00AB5ACE"/>
    <w:rsid w:val="00AB5D38"/>
    <w:rsid w:val="00AB5FDF"/>
    <w:rsid w:val="00AB664B"/>
    <w:rsid w:val="00AB72E6"/>
    <w:rsid w:val="00AB7ACA"/>
    <w:rsid w:val="00AB7DA9"/>
    <w:rsid w:val="00AC0009"/>
    <w:rsid w:val="00AC0064"/>
    <w:rsid w:val="00AC048B"/>
    <w:rsid w:val="00AC0908"/>
    <w:rsid w:val="00AC090A"/>
    <w:rsid w:val="00AC0E05"/>
    <w:rsid w:val="00AC114D"/>
    <w:rsid w:val="00AC16B8"/>
    <w:rsid w:val="00AC182A"/>
    <w:rsid w:val="00AC2364"/>
    <w:rsid w:val="00AC2E1E"/>
    <w:rsid w:val="00AC2E92"/>
    <w:rsid w:val="00AC2EC6"/>
    <w:rsid w:val="00AC2F01"/>
    <w:rsid w:val="00AC309E"/>
    <w:rsid w:val="00AC37D8"/>
    <w:rsid w:val="00AC396D"/>
    <w:rsid w:val="00AC3F0C"/>
    <w:rsid w:val="00AC40D3"/>
    <w:rsid w:val="00AC45D8"/>
    <w:rsid w:val="00AC4802"/>
    <w:rsid w:val="00AC48B2"/>
    <w:rsid w:val="00AC4D16"/>
    <w:rsid w:val="00AC4F01"/>
    <w:rsid w:val="00AC4F7F"/>
    <w:rsid w:val="00AC542E"/>
    <w:rsid w:val="00AC5439"/>
    <w:rsid w:val="00AC5479"/>
    <w:rsid w:val="00AC5889"/>
    <w:rsid w:val="00AC58EB"/>
    <w:rsid w:val="00AC5DAF"/>
    <w:rsid w:val="00AC5EA2"/>
    <w:rsid w:val="00AC604A"/>
    <w:rsid w:val="00AC65D3"/>
    <w:rsid w:val="00AC6822"/>
    <w:rsid w:val="00AC686D"/>
    <w:rsid w:val="00AC6B0E"/>
    <w:rsid w:val="00AC6CDA"/>
    <w:rsid w:val="00AC6E38"/>
    <w:rsid w:val="00AC7098"/>
    <w:rsid w:val="00AC740E"/>
    <w:rsid w:val="00AC7AB1"/>
    <w:rsid w:val="00AC7B6C"/>
    <w:rsid w:val="00AD0A1F"/>
    <w:rsid w:val="00AD0A3C"/>
    <w:rsid w:val="00AD0DB2"/>
    <w:rsid w:val="00AD10AB"/>
    <w:rsid w:val="00AD1193"/>
    <w:rsid w:val="00AD16F0"/>
    <w:rsid w:val="00AD1825"/>
    <w:rsid w:val="00AD206C"/>
    <w:rsid w:val="00AD241F"/>
    <w:rsid w:val="00AD2507"/>
    <w:rsid w:val="00AD2BC5"/>
    <w:rsid w:val="00AD2C1B"/>
    <w:rsid w:val="00AD3053"/>
    <w:rsid w:val="00AD30B2"/>
    <w:rsid w:val="00AD39A3"/>
    <w:rsid w:val="00AD3FCB"/>
    <w:rsid w:val="00AD409E"/>
    <w:rsid w:val="00AD44D6"/>
    <w:rsid w:val="00AD46F8"/>
    <w:rsid w:val="00AD50D4"/>
    <w:rsid w:val="00AD54BD"/>
    <w:rsid w:val="00AD5A31"/>
    <w:rsid w:val="00AD5AA5"/>
    <w:rsid w:val="00AD6402"/>
    <w:rsid w:val="00AD6523"/>
    <w:rsid w:val="00AD6590"/>
    <w:rsid w:val="00AD6652"/>
    <w:rsid w:val="00AD69EE"/>
    <w:rsid w:val="00AD6A1A"/>
    <w:rsid w:val="00AD7026"/>
    <w:rsid w:val="00AD768E"/>
    <w:rsid w:val="00AD76F5"/>
    <w:rsid w:val="00AD78DA"/>
    <w:rsid w:val="00AD7A26"/>
    <w:rsid w:val="00AD7C88"/>
    <w:rsid w:val="00AE00DD"/>
    <w:rsid w:val="00AE0586"/>
    <w:rsid w:val="00AE062B"/>
    <w:rsid w:val="00AE0A7A"/>
    <w:rsid w:val="00AE1171"/>
    <w:rsid w:val="00AE1503"/>
    <w:rsid w:val="00AE177E"/>
    <w:rsid w:val="00AE17A0"/>
    <w:rsid w:val="00AE18D3"/>
    <w:rsid w:val="00AE1CC7"/>
    <w:rsid w:val="00AE1F07"/>
    <w:rsid w:val="00AE21C1"/>
    <w:rsid w:val="00AE2264"/>
    <w:rsid w:val="00AE32BB"/>
    <w:rsid w:val="00AE3331"/>
    <w:rsid w:val="00AE338B"/>
    <w:rsid w:val="00AE367B"/>
    <w:rsid w:val="00AE3720"/>
    <w:rsid w:val="00AE38F0"/>
    <w:rsid w:val="00AE3BDC"/>
    <w:rsid w:val="00AE3D42"/>
    <w:rsid w:val="00AE4066"/>
    <w:rsid w:val="00AE46A3"/>
    <w:rsid w:val="00AE4A4E"/>
    <w:rsid w:val="00AE4BAA"/>
    <w:rsid w:val="00AE4E09"/>
    <w:rsid w:val="00AE57E2"/>
    <w:rsid w:val="00AE5D22"/>
    <w:rsid w:val="00AE6395"/>
    <w:rsid w:val="00AE66F1"/>
    <w:rsid w:val="00AE6740"/>
    <w:rsid w:val="00AE6749"/>
    <w:rsid w:val="00AE6B6A"/>
    <w:rsid w:val="00AE6C1C"/>
    <w:rsid w:val="00AE6EB8"/>
    <w:rsid w:val="00AE6F9E"/>
    <w:rsid w:val="00AE77A7"/>
    <w:rsid w:val="00AF0B98"/>
    <w:rsid w:val="00AF0D34"/>
    <w:rsid w:val="00AF16F5"/>
    <w:rsid w:val="00AF1FCE"/>
    <w:rsid w:val="00AF20BD"/>
    <w:rsid w:val="00AF2309"/>
    <w:rsid w:val="00AF299F"/>
    <w:rsid w:val="00AF2B1B"/>
    <w:rsid w:val="00AF31A3"/>
    <w:rsid w:val="00AF31E4"/>
    <w:rsid w:val="00AF329C"/>
    <w:rsid w:val="00AF3910"/>
    <w:rsid w:val="00AF3F03"/>
    <w:rsid w:val="00AF4693"/>
    <w:rsid w:val="00AF4959"/>
    <w:rsid w:val="00AF4F19"/>
    <w:rsid w:val="00AF50F4"/>
    <w:rsid w:val="00AF517D"/>
    <w:rsid w:val="00AF53CD"/>
    <w:rsid w:val="00AF5983"/>
    <w:rsid w:val="00AF59EE"/>
    <w:rsid w:val="00AF6E94"/>
    <w:rsid w:val="00AF712C"/>
    <w:rsid w:val="00AF7504"/>
    <w:rsid w:val="00AF7633"/>
    <w:rsid w:val="00AF7CE0"/>
    <w:rsid w:val="00AF7FC7"/>
    <w:rsid w:val="00AF7FF2"/>
    <w:rsid w:val="00B001AD"/>
    <w:rsid w:val="00B00334"/>
    <w:rsid w:val="00B004B1"/>
    <w:rsid w:val="00B008F4"/>
    <w:rsid w:val="00B00933"/>
    <w:rsid w:val="00B010B7"/>
    <w:rsid w:val="00B01251"/>
    <w:rsid w:val="00B014E2"/>
    <w:rsid w:val="00B015AC"/>
    <w:rsid w:val="00B01974"/>
    <w:rsid w:val="00B01D28"/>
    <w:rsid w:val="00B02B9D"/>
    <w:rsid w:val="00B02F78"/>
    <w:rsid w:val="00B031C5"/>
    <w:rsid w:val="00B03504"/>
    <w:rsid w:val="00B04242"/>
    <w:rsid w:val="00B04BF6"/>
    <w:rsid w:val="00B04E68"/>
    <w:rsid w:val="00B0501B"/>
    <w:rsid w:val="00B0520D"/>
    <w:rsid w:val="00B0532E"/>
    <w:rsid w:val="00B05490"/>
    <w:rsid w:val="00B05582"/>
    <w:rsid w:val="00B0580B"/>
    <w:rsid w:val="00B059CA"/>
    <w:rsid w:val="00B05A2E"/>
    <w:rsid w:val="00B05DCB"/>
    <w:rsid w:val="00B05E92"/>
    <w:rsid w:val="00B06044"/>
    <w:rsid w:val="00B0622B"/>
    <w:rsid w:val="00B06456"/>
    <w:rsid w:val="00B064E7"/>
    <w:rsid w:val="00B0676B"/>
    <w:rsid w:val="00B0684A"/>
    <w:rsid w:val="00B069AA"/>
    <w:rsid w:val="00B069AF"/>
    <w:rsid w:val="00B06A55"/>
    <w:rsid w:val="00B06F57"/>
    <w:rsid w:val="00B07229"/>
    <w:rsid w:val="00B1105E"/>
    <w:rsid w:val="00B1128E"/>
    <w:rsid w:val="00B112B8"/>
    <w:rsid w:val="00B11758"/>
    <w:rsid w:val="00B11E8C"/>
    <w:rsid w:val="00B11F42"/>
    <w:rsid w:val="00B12093"/>
    <w:rsid w:val="00B1216E"/>
    <w:rsid w:val="00B12461"/>
    <w:rsid w:val="00B127EF"/>
    <w:rsid w:val="00B12BB6"/>
    <w:rsid w:val="00B12FA9"/>
    <w:rsid w:val="00B1308F"/>
    <w:rsid w:val="00B142B8"/>
    <w:rsid w:val="00B14786"/>
    <w:rsid w:val="00B14E0A"/>
    <w:rsid w:val="00B14EBC"/>
    <w:rsid w:val="00B1527E"/>
    <w:rsid w:val="00B1537E"/>
    <w:rsid w:val="00B15B76"/>
    <w:rsid w:val="00B161C4"/>
    <w:rsid w:val="00B163B5"/>
    <w:rsid w:val="00B16445"/>
    <w:rsid w:val="00B16811"/>
    <w:rsid w:val="00B16EAB"/>
    <w:rsid w:val="00B173C3"/>
    <w:rsid w:val="00B1784E"/>
    <w:rsid w:val="00B17CE5"/>
    <w:rsid w:val="00B17DC4"/>
    <w:rsid w:val="00B203F8"/>
    <w:rsid w:val="00B205F4"/>
    <w:rsid w:val="00B20DA9"/>
    <w:rsid w:val="00B21223"/>
    <w:rsid w:val="00B21536"/>
    <w:rsid w:val="00B217AD"/>
    <w:rsid w:val="00B21856"/>
    <w:rsid w:val="00B218A8"/>
    <w:rsid w:val="00B21CF8"/>
    <w:rsid w:val="00B22429"/>
    <w:rsid w:val="00B2250D"/>
    <w:rsid w:val="00B22520"/>
    <w:rsid w:val="00B22A4A"/>
    <w:rsid w:val="00B22AC5"/>
    <w:rsid w:val="00B22D23"/>
    <w:rsid w:val="00B22E9D"/>
    <w:rsid w:val="00B22F56"/>
    <w:rsid w:val="00B22FAC"/>
    <w:rsid w:val="00B2308A"/>
    <w:rsid w:val="00B23296"/>
    <w:rsid w:val="00B23433"/>
    <w:rsid w:val="00B23565"/>
    <w:rsid w:val="00B235CC"/>
    <w:rsid w:val="00B23637"/>
    <w:rsid w:val="00B2366C"/>
    <w:rsid w:val="00B23C6D"/>
    <w:rsid w:val="00B24220"/>
    <w:rsid w:val="00B243BD"/>
    <w:rsid w:val="00B24454"/>
    <w:rsid w:val="00B248DD"/>
    <w:rsid w:val="00B249AB"/>
    <w:rsid w:val="00B24D0D"/>
    <w:rsid w:val="00B24D11"/>
    <w:rsid w:val="00B250CD"/>
    <w:rsid w:val="00B25719"/>
    <w:rsid w:val="00B25B2B"/>
    <w:rsid w:val="00B25C08"/>
    <w:rsid w:val="00B26889"/>
    <w:rsid w:val="00B26CA1"/>
    <w:rsid w:val="00B26EE2"/>
    <w:rsid w:val="00B27107"/>
    <w:rsid w:val="00B271F1"/>
    <w:rsid w:val="00B27529"/>
    <w:rsid w:val="00B27772"/>
    <w:rsid w:val="00B278BF"/>
    <w:rsid w:val="00B301BE"/>
    <w:rsid w:val="00B303D3"/>
    <w:rsid w:val="00B30676"/>
    <w:rsid w:val="00B30C2F"/>
    <w:rsid w:val="00B30CBE"/>
    <w:rsid w:val="00B30D4D"/>
    <w:rsid w:val="00B3159F"/>
    <w:rsid w:val="00B31852"/>
    <w:rsid w:val="00B3186D"/>
    <w:rsid w:val="00B31AC0"/>
    <w:rsid w:val="00B31B1E"/>
    <w:rsid w:val="00B3261A"/>
    <w:rsid w:val="00B327E8"/>
    <w:rsid w:val="00B32F90"/>
    <w:rsid w:val="00B32FBA"/>
    <w:rsid w:val="00B33148"/>
    <w:rsid w:val="00B3368A"/>
    <w:rsid w:val="00B33800"/>
    <w:rsid w:val="00B3382C"/>
    <w:rsid w:val="00B34955"/>
    <w:rsid w:val="00B34ECC"/>
    <w:rsid w:val="00B3506F"/>
    <w:rsid w:val="00B357C0"/>
    <w:rsid w:val="00B35DBB"/>
    <w:rsid w:val="00B35F1F"/>
    <w:rsid w:val="00B36F5A"/>
    <w:rsid w:val="00B371C5"/>
    <w:rsid w:val="00B40177"/>
    <w:rsid w:val="00B4048F"/>
    <w:rsid w:val="00B40664"/>
    <w:rsid w:val="00B40832"/>
    <w:rsid w:val="00B40C2A"/>
    <w:rsid w:val="00B41395"/>
    <w:rsid w:val="00B414E3"/>
    <w:rsid w:val="00B4157B"/>
    <w:rsid w:val="00B415FB"/>
    <w:rsid w:val="00B41662"/>
    <w:rsid w:val="00B41C8B"/>
    <w:rsid w:val="00B427FB"/>
    <w:rsid w:val="00B42AAB"/>
    <w:rsid w:val="00B42B22"/>
    <w:rsid w:val="00B42F3F"/>
    <w:rsid w:val="00B4334A"/>
    <w:rsid w:val="00B43B3F"/>
    <w:rsid w:val="00B43D74"/>
    <w:rsid w:val="00B43FEB"/>
    <w:rsid w:val="00B446E0"/>
    <w:rsid w:val="00B44D7F"/>
    <w:rsid w:val="00B453DE"/>
    <w:rsid w:val="00B45428"/>
    <w:rsid w:val="00B456A3"/>
    <w:rsid w:val="00B456FC"/>
    <w:rsid w:val="00B459BE"/>
    <w:rsid w:val="00B45CF5"/>
    <w:rsid w:val="00B45DBA"/>
    <w:rsid w:val="00B45EEC"/>
    <w:rsid w:val="00B464BA"/>
    <w:rsid w:val="00B46D2C"/>
    <w:rsid w:val="00B4708D"/>
    <w:rsid w:val="00B4723F"/>
    <w:rsid w:val="00B4735D"/>
    <w:rsid w:val="00B4739A"/>
    <w:rsid w:val="00B479DE"/>
    <w:rsid w:val="00B47E46"/>
    <w:rsid w:val="00B505FA"/>
    <w:rsid w:val="00B5081F"/>
    <w:rsid w:val="00B50836"/>
    <w:rsid w:val="00B508FB"/>
    <w:rsid w:val="00B50D09"/>
    <w:rsid w:val="00B51B13"/>
    <w:rsid w:val="00B52050"/>
    <w:rsid w:val="00B52CBB"/>
    <w:rsid w:val="00B53D6B"/>
    <w:rsid w:val="00B543D6"/>
    <w:rsid w:val="00B547D8"/>
    <w:rsid w:val="00B54AA3"/>
    <w:rsid w:val="00B54B48"/>
    <w:rsid w:val="00B54FB6"/>
    <w:rsid w:val="00B553D9"/>
    <w:rsid w:val="00B555AD"/>
    <w:rsid w:val="00B55637"/>
    <w:rsid w:val="00B55D60"/>
    <w:rsid w:val="00B55DEF"/>
    <w:rsid w:val="00B55E78"/>
    <w:rsid w:val="00B55E7B"/>
    <w:rsid w:val="00B56B78"/>
    <w:rsid w:val="00B5705A"/>
    <w:rsid w:val="00B57412"/>
    <w:rsid w:val="00B5792D"/>
    <w:rsid w:val="00B57E2F"/>
    <w:rsid w:val="00B57EEE"/>
    <w:rsid w:val="00B60016"/>
    <w:rsid w:val="00B6028E"/>
    <w:rsid w:val="00B60313"/>
    <w:rsid w:val="00B60A61"/>
    <w:rsid w:val="00B60CFD"/>
    <w:rsid w:val="00B610FA"/>
    <w:rsid w:val="00B61664"/>
    <w:rsid w:val="00B618EE"/>
    <w:rsid w:val="00B61937"/>
    <w:rsid w:val="00B61EFA"/>
    <w:rsid w:val="00B61F0C"/>
    <w:rsid w:val="00B62793"/>
    <w:rsid w:val="00B634E7"/>
    <w:rsid w:val="00B639AB"/>
    <w:rsid w:val="00B63CC1"/>
    <w:rsid w:val="00B64259"/>
    <w:rsid w:val="00B6474C"/>
    <w:rsid w:val="00B6490E"/>
    <w:rsid w:val="00B6494D"/>
    <w:rsid w:val="00B64A9F"/>
    <w:rsid w:val="00B6545A"/>
    <w:rsid w:val="00B656E8"/>
    <w:rsid w:val="00B6572F"/>
    <w:rsid w:val="00B65B0D"/>
    <w:rsid w:val="00B65BAD"/>
    <w:rsid w:val="00B65E5C"/>
    <w:rsid w:val="00B6647C"/>
    <w:rsid w:val="00B666BD"/>
    <w:rsid w:val="00B66867"/>
    <w:rsid w:val="00B66A6A"/>
    <w:rsid w:val="00B672BD"/>
    <w:rsid w:val="00B67676"/>
    <w:rsid w:val="00B6775F"/>
    <w:rsid w:val="00B70032"/>
    <w:rsid w:val="00B7037B"/>
    <w:rsid w:val="00B70469"/>
    <w:rsid w:val="00B70586"/>
    <w:rsid w:val="00B708E2"/>
    <w:rsid w:val="00B70F1E"/>
    <w:rsid w:val="00B718A8"/>
    <w:rsid w:val="00B71AAF"/>
    <w:rsid w:val="00B71E3D"/>
    <w:rsid w:val="00B7215C"/>
    <w:rsid w:val="00B72202"/>
    <w:rsid w:val="00B72270"/>
    <w:rsid w:val="00B72641"/>
    <w:rsid w:val="00B72CC8"/>
    <w:rsid w:val="00B73637"/>
    <w:rsid w:val="00B73872"/>
    <w:rsid w:val="00B73D47"/>
    <w:rsid w:val="00B741BB"/>
    <w:rsid w:val="00B74390"/>
    <w:rsid w:val="00B746C2"/>
    <w:rsid w:val="00B74AB2"/>
    <w:rsid w:val="00B74BA0"/>
    <w:rsid w:val="00B755A0"/>
    <w:rsid w:val="00B75A85"/>
    <w:rsid w:val="00B760A3"/>
    <w:rsid w:val="00B762F5"/>
    <w:rsid w:val="00B765B1"/>
    <w:rsid w:val="00B765BA"/>
    <w:rsid w:val="00B7674B"/>
    <w:rsid w:val="00B76AC2"/>
    <w:rsid w:val="00B76C8C"/>
    <w:rsid w:val="00B76FFF"/>
    <w:rsid w:val="00B77063"/>
    <w:rsid w:val="00B779E5"/>
    <w:rsid w:val="00B806D5"/>
    <w:rsid w:val="00B8110C"/>
    <w:rsid w:val="00B81273"/>
    <w:rsid w:val="00B816B9"/>
    <w:rsid w:val="00B820AC"/>
    <w:rsid w:val="00B8216C"/>
    <w:rsid w:val="00B821E1"/>
    <w:rsid w:val="00B82239"/>
    <w:rsid w:val="00B8248F"/>
    <w:rsid w:val="00B82DB3"/>
    <w:rsid w:val="00B82EB5"/>
    <w:rsid w:val="00B82FC2"/>
    <w:rsid w:val="00B83148"/>
    <w:rsid w:val="00B832E3"/>
    <w:rsid w:val="00B83619"/>
    <w:rsid w:val="00B838F9"/>
    <w:rsid w:val="00B83EE3"/>
    <w:rsid w:val="00B8461C"/>
    <w:rsid w:val="00B846CE"/>
    <w:rsid w:val="00B8488A"/>
    <w:rsid w:val="00B84998"/>
    <w:rsid w:val="00B84AF8"/>
    <w:rsid w:val="00B850D1"/>
    <w:rsid w:val="00B852A5"/>
    <w:rsid w:val="00B85795"/>
    <w:rsid w:val="00B85ADD"/>
    <w:rsid w:val="00B86265"/>
    <w:rsid w:val="00B86BCC"/>
    <w:rsid w:val="00B86DBA"/>
    <w:rsid w:val="00B8761F"/>
    <w:rsid w:val="00B877B9"/>
    <w:rsid w:val="00B87C53"/>
    <w:rsid w:val="00B87C86"/>
    <w:rsid w:val="00B87DAA"/>
    <w:rsid w:val="00B87DAC"/>
    <w:rsid w:val="00B87FB2"/>
    <w:rsid w:val="00B900DF"/>
    <w:rsid w:val="00B904A2"/>
    <w:rsid w:val="00B90785"/>
    <w:rsid w:val="00B90DD8"/>
    <w:rsid w:val="00B90F3B"/>
    <w:rsid w:val="00B90F75"/>
    <w:rsid w:val="00B9174F"/>
    <w:rsid w:val="00B91869"/>
    <w:rsid w:val="00B91955"/>
    <w:rsid w:val="00B92586"/>
    <w:rsid w:val="00B926E7"/>
    <w:rsid w:val="00B926E9"/>
    <w:rsid w:val="00B92777"/>
    <w:rsid w:val="00B92B3D"/>
    <w:rsid w:val="00B92C21"/>
    <w:rsid w:val="00B92C95"/>
    <w:rsid w:val="00B92DDD"/>
    <w:rsid w:val="00B92EC1"/>
    <w:rsid w:val="00B92ECA"/>
    <w:rsid w:val="00B9334D"/>
    <w:rsid w:val="00B93833"/>
    <w:rsid w:val="00B93C89"/>
    <w:rsid w:val="00B93D21"/>
    <w:rsid w:val="00B93FC6"/>
    <w:rsid w:val="00B94535"/>
    <w:rsid w:val="00B94735"/>
    <w:rsid w:val="00B94971"/>
    <w:rsid w:val="00B94C7F"/>
    <w:rsid w:val="00B94EFF"/>
    <w:rsid w:val="00B95407"/>
    <w:rsid w:val="00B95EA5"/>
    <w:rsid w:val="00B95F3C"/>
    <w:rsid w:val="00B96070"/>
    <w:rsid w:val="00B961AE"/>
    <w:rsid w:val="00B96440"/>
    <w:rsid w:val="00B96776"/>
    <w:rsid w:val="00B969D0"/>
    <w:rsid w:val="00B96C5A"/>
    <w:rsid w:val="00B971A4"/>
    <w:rsid w:val="00B9765C"/>
    <w:rsid w:val="00B97735"/>
    <w:rsid w:val="00B9794F"/>
    <w:rsid w:val="00B97950"/>
    <w:rsid w:val="00B97D63"/>
    <w:rsid w:val="00BA0177"/>
    <w:rsid w:val="00BA08CE"/>
    <w:rsid w:val="00BA0BC4"/>
    <w:rsid w:val="00BA0C84"/>
    <w:rsid w:val="00BA0F66"/>
    <w:rsid w:val="00BA12B7"/>
    <w:rsid w:val="00BA1979"/>
    <w:rsid w:val="00BA1E57"/>
    <w:rsid w:val="00BA2523"/>
    <w:rsid w:val="00BA28C7"/>
    <w:rsid w:val="00BA2ABF"/>
    <w:rsid w:val="00BA2AE2"/>
    <w:rsid w:val="00BA3175"/>
    <w:rsid w:val="00BA37E4"/>
    <w:rsid w:val="00BA3A92"/>
    <w:rsid w:val="00BA3ADC"/>
    <w:rsid w:val="00BA3E03"/>
    <w:rsid w:val="00BA480D"/>
    <w:rsid w:val="00BA497A"/>
    <w:rsid w:val="00BA4C7C"/>
    <w:rsid w:val="00BA4CBC"/>
    <w:rsid w:val="00BA4D0F"/>
    <w:rsid w:val="00BA4F4E"/>
    <w:rsid w:val="00BA53D4"/>
    <w:rsid w:val="00BA5554"/>
    <w:rsid w:val="00BA56FA"/>
    <w:rsid w:val="00BA581A"/>
    <w:rsid w:val="00BA5E77"/>
    <w:rsid w:val="00BA6040"/>
    <w:rsid w:val="00BA66B1"/>
    <w:rsid w:val="00BA6A8B"/>
    <w:rsid w:val="00BA6D04"/>
    <w:rsid w:val="00BA6F84"/>
    <w:rsid w:val="00BA7185"/>
    <w:rsid w:val="00BA7546"/>
    <w:rsid w:val="00BA795D"/>
    <w:rsid w:val="00BA7B35"/>
    <w:rsid w:val="00BA7E6E"/>
    <w:rsid w:val="00BB01CB"/>
    <w:rsid w:val="00BB0C0C"/>
    <w:rsid w:val="00BB0C3C"/>
    <w:rsid w:val="00BB0CAD"/>
    <w:rsid w:val="00BB1895"/>
    <w:rsid w:val="00BB1ECA"/>
    <w:rsid w:val="00BB20DE"/>
    <w:rsid w:val="00BB217E"/>
    <w:rsid w:val="00BB21F1"/>
    <w:rsid w:val="00BB227F"/>
    <w:rsid w:val="00BB2793"/>
    <w:rsid w:val="00BB2DAC"/>
    <w:rsid w:val="00BB2FF5"/>
    <w:rsid w:val="00BB310D"/>
    <w:rsid w:val="00BB387F"/>
    <w:rsid w:val="00BB392B"/>
    <w:rsid w:val="00BB4042"/>
    <w:rsid w:val="00BB405E"/>
    <w:rsid w:val="00BB457D"/>
    <w:rsid w:val="00BB4CB1"/>
    <w:rsid w:val="00BB5583"/>
    <w:rsid w:val="00BB5C08"/>
    <w:rsid w:val="00BB637B"/>
    <w:rsid w:val="00BB6462"/>
    <w:rsid w:val="00BB6E23"/>
    <w:rsid w:val="00BB7B9D"/>
    <w:rsid w:val="00BC0010"/>
    <w:rsid w:val="00BC005C"/>
    <w:rsid w:val="00BC01AA"/>
    <w:rsid w:val="00BC0586"/>
    <w:rsid w:val="00BC077C"/>
    <w:rsid w:val="00BC08AE"/>
    <w:rsid w:val="00BC0C3D"/>
    <w:rsid w:val="00BC0CBA"/>
    <w:rsid w:val="00BC0D19"/>
    <w:rsid w:val="00BC132A"/>
    <w:rsid w:val="00BC1472"/>
    <w:rsid w:val="00BC171B"/>
    <w:rsid w:val="00BC1B79"/>
    <w:rsid w:val="00BC21D4"/>
    <w:rsid w:val="00BC24C7"/>
    <w:rsid w:val="00BC257A"/>
    <w:rsid w:val="00BC2E50"/>
    <w:rsid w:val="00BC2F23"/>
    <w:rsid w:val="00BC3334"/>
    <w:rsid w:val="00BC356F"/>
    <w:rsid w:val="00BC36E3"/>
    <w:rsid w:val="00BC3757"/>
    <w:rsid w:val="00BC39F8"/>
    <w:rsid w:val="00BC3AE9"/>
    <w:rsid w:val="00BC4689"/>
    <w:rsid w:val="00BC502F"/>
    <w:rsid w:val="00BC517F"/>
    <w:rsid w:val="00BC51C4"/>
    <w:rsid w:val="00BC51F3"/>
    <w:rsid w:val="00BC5223"/>
    <w:rsid w:val="00BC5463"/>
    <w:rsid w:val="00BC555D"/>
    <w:rsid w:val="00BC5ABF"/>
    <w:rsid w:val="00BC5F40"/>
    <w:rsid w:val="00BC6070"/>
    <w:rsid w:val="00BC653D"/>
    <w:rsid w:val="00BC69F9"/>
    <w:rsid w:val="00BC6B92"/>
    <w:rsid w:val="00BC7120"/>
    <w:rsid w:val="00BD022A"/>
    <w:rsid w:val="00BD05A0"/>
    <w:rsid w:val="00BD0A19"/>
    <w:rsid w:val="00BD0C21"/>
    <w:rsid w:val="00BD0E6A"/>
    <w:rsid w:val="00BD112B"/>
    <w:rsid w:val="00BD141D"/>
    <w:rsid w:val="00BD163C"/>
    <w:rsid w:val="00BD1682"/>
    <w:rsid w:val="00BD185B"/>
    <w:rsid w:val="00BD18FD"/>
    <w:rsid w:val="00BD19D9"/>
    <w:rsid w:val="00BD1D74"/>
    <w:rsid w:val="00BD1E4F"/>
    <w:rsid w:val="00BD20FD"/>
    <w:rsid w:val="00BD2449"/>
    <w:rsid w:val="00BD2EAA"/>
    <w:rsid w:val="00BD33C4"/>
    <w:rsid w:val="00BD3543"/>
    <w:rsid w:val="00BD380F"/>
    <w:rsid w:val="00BD38EF"/>
    <w:rsid w:val="00BD3A49"/>
    <w:rsid w:val="00BD3C0A"/>
    <w:rsid w:val="00BD3E31"/>
    <w:rsid w:val="00BD3FEE"/>
    <w:rsid w:val="00BD44B1"/>
    <w:rsid w:val="00BD45AC"/>
    <w:rsid w:val="00BD45CB"/>
    <w:rsid w:val="00BD46E5"/>
    <w:rsid w:val="00BD47C4"/>
    <w:rsid w:val="00BD4F58"/>
    <w:rsid w:val="00BD5469"/>
    <w:rsid w:val="00BD56DF"/>
    <w:rsid w:val="00BD5726"/>
    <w:rsid w:val="00BD574C"/>
    <w:rsid w:val="00BD58E2"/>
    <w:rsid w:val="00BD5AD1"/>
    <w:rsid w:val="00BD5BF1"/>
    <w:rsid w:val="00BD6760"/>
    <w:rsid w:val="00BD6A0A"/>
    <w:rsid w:val="00BD6C77"/>
    <w:rsid w:val="00BD6F52"/>
    <w:rsid w:val="00BD7314"/>
    <w:rsid w:val="00BD73E0"/>
    <w:rsid w:val="00BD74F7"/>
    <w:rsid w:val="00BD77C9"/>
    <w:rsid w:val="00BD7D1E"/>
    <w:rsid w:val="00BD7D3F"/>
    <w:rsid w:val="00BE00C0"/>
    <w:rsid w:val="00BE0125"/>
    <w:rsid w:val="00BE08B1"/>
    <w:rsid w:val="00BE09C2"/>
    <w:rsid w:val="00BE0A81"/>
    <w:rsid w:val="00BE0E2E"/>
    <w:rsid w:val="00BE0F6E"/>
    <w:rsid w:val="00BE109E"/>
    <w:rsid w:val="00BE1286"/>
    <w:rsid w:val="00BE17D8"/>
    <w:rsid w:val="00BE1908"/>
    <w:rsid w:val="00BE19AE"/>
    <w:rsid w:val="00BE1A05"/>
    <w:rsid w:val="00BE1AA1"/>
    <w:rsid w:val="00BE1C23"/>
    <w:rsid w:val="00BE1EC1"/>
    <w:rsid w:val="00BE20B3"/>
    <w:rsid w:val="00BE2178"/>
    <w:rsid w:val="00BE21F6"/>
    <w:rsid w:val="00BE27B8"/>
    <w:rsid w:val="00BE291D"/>
    <w:rsid w:val="00BE29B6"/>
    <w:rsid w:val="00BE2D70"/>
    <w:rsid w:val="00BE315F"/>
    <w:rsid w:val="00BE3410"/>
    <w:rsid w:val="00BE3601"/>
    <w:rsid w:val="00BE364F"/>
    <w:rsid w:val="00BE3AC1"/>
    <w:rsid w:val="00BE3FCE"/>
    <w:rsid w:val="00BE43BF"/>
    <w:rsid w:val="00BE45DC"/>
    <w:rsid w:val="00BE47D1"/>
    <w:rsid w:val="00BE5565"/>
    <w:rsid w:val="00BE5677"/>
    <w:rsid w:val="00BE57BC"/>
    <w:rsid w:val="00BE64CB"/>
    <w:rsid w:val="00BE69C5"/>
    <w:rsid w:val="00BE6C17"/>
    <w:rsid w:val="00BE6C4F"/>
    <w:rsid w:val="00BE6D7A"/>
    <w:rsid w:val="00BE7261"/>
    <w:rsid w:val="00BE7329"/>
    <w:rsid w:val="00BE7AE7"/>
    <w:rsid w:val="00BE7E1A"/>
    <w:rsid w:val="00BF043C"/>
    <w:rsid w:val="00BF0A90"/>
    <w:rsid w:val="00BF0B32"/>
    <w:rsid w:val="00BF0F05"/>
    <w:rsid w:val="00BF0FEC"/>
    <w:rsid w:val="00BF10E7"/>
    <w:rsid w:val="00BF16CF"/>
    <w:rsid w:val="00BF17CD"/>
    <w:rsid w:val="00BF21A9"/>
    <w:rsid w:val="00BF2489"/>
    <w:rsid w:val="00BF2603"/>
    <w:rsid w:val="00BF2977"/>
    <w:rsid w:val="00BF2A7F"/>
    <w:rsid w:val="00BF2DA1"/>
    <w:rsid w:val="00BF2DDE"/>
    <w:rsid w:val="00BF336C"/>
    <w:rsid w:val="00BF3623"/>
    <w:rsid w:val="00BF366C"/>
    <w:rsid w:val="00BF3F08"/>
    <w:rsid w:val="00BF3FF6"/>
    <w:rsid w:val="00BF42DF"/>
    <w:rsid w:val="00BF4F9B"/>
    <w:rsid w:val="00BF5169"/>
    <w:rsid w:val="00BF5B6C"/>
    <w:rsid w:val="00BF60E7"/>
    <w:rsid w:val="00BF62AC"/>
    <w:rsid w:val="00BF6575"/>
    <w:rsid w:val="00BF658A"/>
    <w:rsid w:val="00BF65EC"/>
    <w:rsid w:val="00BF71D4"/>
    <w:rsid w:val="00BF73CE"/>
    <w:rsid w:val="00BF74CD"/>
    <w:rsid w:val="00BF7872"/>
    <w:rsid w:val="00BF7CDF"/>
    <w:rsid w:val="00C0006D"/>
    <w:rsid w:val="00C00086"/>
    <w:rsid w:val="00C00177"/>
    <w:rsid w:val="00C002E4"/>
    <w:rsid w:val="00C006F1"/>
    <w:rsid w:val="00C00D81"/>
    <w:rsid w:val="00C011DA"/>
    <w:rsid w:val="00C01358"/>
    <w:rsid w:val="00C01388"/>
    <w:rsid w:val="00C01750"/>
    <w:rsid w:val="00C0193D"/>
    <w:rsid w:val="00C01D5E"/>
    <w:rsid w:val="00C01E25"/>
    <w:rsid w:val="00C01EBB"/>
    <w:rsid w:val="00C01F3F"/>
    <w:rsid w:val="00C022E4"/>
    <w:rsid w:val="00C02449"/>
    <w:rsid w:val="00C025AF"/>
    <w:rsid w:val="00C0281E"/>
    <w:rsid w:val="00C02AE7"/>
    <w:rsid w:val="00C032A6"/>
    <w:rsid w:val="00C039C2"/>
    <w:rsid w:val="00C03BC9"/>
    <w:rsid w:val="00C03DCC"/>
    <w:rsid w:val="00C03E85"/>
    <w:rsid w:val="00C041BB"/>
    <w:rsid w:val="00C0467D"/>
    <w:rsid w:val="00C048B0"/>
    <w:rsid w:val="00C04B6B"/>
    <w:rsid w:val="00C050D8"/>
    <w:rsid w:val="00C05634"/>
    <w:rsid w:val="00C058FF"/>
    <w:rsid w:val="00C05A4B"/>
    <w:rsid w:val="00C05C3C"/>
    <w:rsid w:val="00C0613C"/>
    <w:rsid w:val="00C06199"/>
    <w:rsid w:val="00C062CF"/>
    <w:rsid w:val="00C0702E"/>
    <w:rsid w:val="00C071D6"/>
    <w:rsid w:val="00C073F6"/>
    <w:rsid w:val="00C079B1"/>
    <w:rsid w:val="00C07C95"/>
    <w:rsid w:val="00C10266"/>
    <w:rsid w:val="00C10421"/>
    <w:rsid w:val="00C10936"/>
    <w:rsid w:val="00C11479"/>
    <w:rsid w:val="00C11745"/>
    <w:rsid w:val="00C117D8"/>
    <w:rsid w:val="00C11984"/>
    <w:rsid w:val="00C11B81"/>
    <w:rsid w:val="00C11D5B"/>
    <w:rsid w:val="00C120B8"/>
    <w:rsid w:val="00C12453"/>
    <w:rsid w:val="00C1249F"/>
    <w:rsid w:val="00C126C0"/>
    <w:rsid w:val="00C129F8"/>
    <w:rsid w:val="00C12B06"/>
    <w:rsid w:val="00C12B23"/>
    <w:rsid w:val="00C12B73"/>
    <w:rsid w:val="00C12CBE"/>
    <w:rsid w:val="00C12CFE"/>
    <w:rsid w:val="00C131A2"/>
    <w:rsid w:val="00C131CA"/>
    <w:rsid w:val="00C1357E"/>
    <w:rsid w:val="00C140FE"/>
    <w:rsid w:val="00C145BC"/>
    <w:rsid w:val="00C14ADD"/>
    <w:rsid w:val="00C14DE4"/>
    <w:rsid w:val="00C14FAD"/>
    <w:rsid w:val="00C15174"/>
    <w:rsid w:val="00C15240"/>
    <w:rsid w:val="00C1534D"/>
    <w:rsid w:val="00C15673"/>
    <w:rsid w:val="00C15766"/>
    <w:rsid w:val="00C15789"/>
    <w:rsid w:val="00C1578D"/>
    <w:rsid w:val="00C157F2"/>
    <w:rsid w:val="00C15E55"/>
    <w:rsid w:val="00C15EF0"/>
    <w:rsid w:val="00C15F59"/>
    <w:rsid w:val="00C163BC"/>
    <w:rsid w:val="00C164EE"/>
    <w:rsid w:val="00C16B2E"/>
    <w:rsid w:val="00C16B5D"/>
    <w:rsid w:val="00C174AD"/>
    <w:rsid w:val="00C17834"/>
    <w:rsid w:val="00C17DB2"/>
    <w:rsid w:val="00C20426"/>
    <w:rsid w:val="00C20716"/>
    <w:rsid w:val="00C20A2A"/>
    <w:rsid w:val="00C20F2B"/>
    <w:rsid w:val="00C20F49"/>
    <w:rsid w:val="00C20F82"/>
    <w:rsid w:val="00C20FF3"/>
    <w:rsid w:val="00C212BB"/>
    <w:rsid w:val="00C21AA0"/>
    <w:rsid w:val="00C21DF6"/>
    <w:rsid w:val="00C21E35"/>
    <w:rsid w:val="00C22475"/>
    <w:rsid w:val="00C224C9"/>
    <w:rsid w:val="00C22624"/>
    <w:rsid w:val="00C228DF"/>
    <w:rsid w:val="00C22ABF"/>
    <w:rsid w:val="00C22D8B"/>
    <w:rsid w:val="00C22DEF"/>
    <w:rsid w:val="00C22FCD"/>
    <w:rsid w:val="00C23392"/>
    <w:rsid w:val="00C2340C"/>
    <w:rsid w:val="00C234B4"/>
    <w:rsid w:val="00C239B2"/>
    <w:rsid w:val="00C23A7B"/>
    <w:rsid w:val="00C23C77"/>
    <w:rsid w:val="00C2427D"/>
    <w:rsid w:val="00C2428D"/>
    <w:rsid w:val="00C2453A"/>
    <w:rsid w:val="00C249E7"/>
    <w:rsid w:val="00C24E1C"/>
    <w:rsid w:val="00C25671"/>
    <w:rsid w:val="00C25785"/>
    <w:rsid w:val="00C257D1"/>
    <w:rsid w:val="00C257FB"/>
    <w:rsid w:val="00C26128"/>
    <w:rsid w:val="00C2638A"/>
    <w:rsid w:val="00C2644E"/>
    <w:rsid w:val="00C264D5"/>
    <w:rsid w:val="00C26532"/>
    <w:rsid w:val="00C26F86"/>
    <w:rsid w:val="00C271AC"/>
    <w:rsid w:val="00C27CE4"/>
    <w:rsid w:val="00C30578"/>
    <w:rsid w:val="00C30A95"/>
    <w:rsid w:val="00C30D7E"/>
    <w:rsid w:val="00C3126A"/>
    <w:rsid w:val="00C31CF5"/>
    <w:rsid w:val="00C3239D"/>
    <w:rsid w:val="00C32E81"/>
    <w:rsid w:val="00C33339"/>
    <w:rsid w:val="00C338C0"/>
    <w:rsid w:val="00C33D77"/>
    <w:rsid w:val="00C33E7F"/>
    <w:rsid w:val="00C33F18"/>
    <w:rsid w:val="00C340D4"/>
    <w:rsid w:val="00C34FFD"/>
    <w:rsid w:val="00C3536E"/>
    <w:rsid w:val="00C35591"/>
    <w:rsid w:val="00C35B22"/>
    <w:rsid w:val="00C3692F"/>
    <w:rsid w:val="00C36B11"/>
    <w:rsid w:val="00C36EF2"/>
    <w:rsid w:val="00C36FDC"/>
    <w:rsid w:val="00C3794F"/>
    <w:rsid w:val="00C37AE2"/>
    <w:rsid w:val="00C40389"/>
    <w:rsid w:val="00C407F4"/>
    <w:rsid w:val="00C4093C"/>
    <w:rsid w:val="00C40FD0"/>
    <w:rsid w:val="00C41C80"/>
    <w:rsid w:val="00C41CAF"/>
    <w:rsid w:val="00C424E1"/>
    <w:rsid w:val="00C4250E"/>
    <w:rsid w:val="00C4272D"/>
    <w:rsid w:val="00C42788"/>
    <w:rsid w:val="00C42A2F"/>
    <w:rsid w:val="00C42DC0"/>
    <w:rsid w:val="00C43998"/>
    <w:rsid w:val="00C43CBF"/>
    <w:rsid w:val="00C43E3B"/>
    <w:rsid w:val="00C44117"/>
    <w:rsid w:val="00C4439C"/>
    <w:rsid w:val="00C45A6A"/>
    <w:rsid w:val="00C45B9A"/>
    <w:rsid w:val="00C45E54"/>
    <w:rsid w:val="00C45FE4"/>
    <w:rsid w:val="00C461F6"/>
    <w:rsid w:val="00C4632D"/>
    <w:rsid w:val="00C46521"/>
    <w:rsid w:val="00C46846"/>
    <w:rsid w:val="00C46E8A"/>
    <w:rsid w:val="00C470DB"/>
    <w:rsid w:val="00C47121"/>
    <w:rsid w:val="00C475A6"/>
    <w:rsid w:val="00C475BF"/>
    <w:rsid w:val="00C476EB"/>
    <w:rsid w:val="00C478B0"/>
    <w:rsid w:val="00C47B6E"/>
    <w:rsid w:val="00C47D20"/>
    <w:rsid w:val="00C47DA3"/>
    <w:rsid w:val="00C5068F"/>
    <w:rsid w:val="00C506F2"/>
    <w:rsid w:val="00C50923"/>
    <w:rsid w:val="00C50D40"/>
    <w:rsid w:val="00C510A3"/>
    <w:rsid w:val="00C512BE"/>
    <w:rsid w:val="00C5147E"/>
    <w:rsid w:val="00C51D57"/>
    <w:rsid w:val="00C51D83"/>
    <w:rsid w:val="00C51DDF"/>
    <w:rsid w:val="00C51EF3"/>
    <w:rsid w:val="00C51FFB"/>
    <w:rsid w:val="00C5200C"/>
    <w:rsid w:val="00C5240A"/>
    <w:rsid w:val="00C527C2"/>
    <w:rsid w:val="00C5283D"/>
    <w:rsid w:val="00C52A76"/>
    <w:rsid w:val="00C52B09"/>
    <w:rsid w:val="00C5312C"/>
    <w:rsid w:val="00C535DE"/>
    <w:rsid w:val="00C537BD"/>
    <w:rsid w:val="00C539D7"/>
    <w:rsid w:val="00C53DC9"/>
    <w:rsid w:val="00C53F7C"/>
    <w:rsid w:val="00C53FDF"/>
    <w:rsid w:val="00C5409F"/>
    <w:rsid w:val="00C54531"/>
    <w:rsid w:val="00C54BDD"/>
    <w:rsid w:val="00C54E65"/>
    <w:rsid w:val="00C550ED"/>
    <w:rsid w:val="00C5512D"/>
    <w:rsid w:val="00C5540A"/>
    <w:rsid w:val="00C5551D"/>
    <w:rsid w:val="00C55535"/>
    <w:rsid w:val="00C5668C"/>
    <w:rsid w:val="00C5690A"/>
    <w:rsid w:val="00C56D5E"/>
    <w:rsid w:val="00C5770E"/>
    <w:rsid w:val="00C57959"/>
    <w:rsid w:val="00C57FA0"/>
    <w:rsid w:val="00C60578"/>
    <w:rsid w:val="00C60591"/>
    <w:rsid w:val="00C607E4"/>
    <w:rsid w:val="00C60929"/>
    <w:rsid w:val="00C60D5F"/>
    <w:rsid w:val="00C60ED7"/>
    <w:rsid w:val="00C61163"/>
    <w:rsid w:val="00C61602"/>
    <w:rsid w:val="00C619DF"/>
    <w:rsid w:val="00C61B38"/>
    <w:rsid w:val="00C62439"/>
    <w:rsid w:val="00C62495"/>
    <w:rsid w:val="00C6274E"/>
    <w:rsid w:val="00C6293C"/>
    <w:rsid w:val="00C6297A"/>
    <w:rsid w:val="00C629AF"/>
    <w:rsid w:val="00C629DA"/>
    <w:rsid w:val="00C62D8A"/>
    <w:rsid w:val="00C62E14"/>
    <w:rsid w:val="00C63959"/>
    <w:rsid w:val="00C639A4"/>
    <w:rsid w:val="00C63E05"/>
    <w:rsid w:val="00C6409E"/>
    <w:rsid w:val="00C647F0"/>
    <w:rsid w:val="00C64A48"/>
    <w:rsid w:val="00C64A5C"/>
    <w:rsid w:val="00C65304"/>
    <w:rsid w:val="00C6546F"/>
    <w:rsid w:val="00C65F6A"/>
    <w:rsid w:val="00C66195"/>
    <w:rsid w:val="00C6631C"/>
    <w:rsid w:val="00C6678B"/>
    <w:rsid w:val="00C66A6D"/>
    <w:rsid w:val="00C6707E"/>
    <w:rsid w:val="00C676BE"/>
    <w:rsid w:val="00C67BD8"/>
    <w:rsid w:val="00C70254"/>
    <w:rsid w:val="00C707B0"/>
    <w:rsid w:val="00C7084C"/>
    <w:rsid w:val="00C717FC"/>
    <w:rsid w:val="00C719C3"/>
    <w:rsid w:val="00C71A81"/>
    <w:rsid w:val="00C71D66"/>
    <w:rsid w:val="00C72073"/>
    <w:rsid w:val="00C7251C"/>
    <w:rsid w:val="00C72618"/>
    <w:rsid w:val="00C726A9"/>
    <w:rsid w:val="00C726EA"/>
    <w:rsid w:val="00C72927"/>
    <w:rsid w:val="00C72A8E"/>
    <w:rsid w:val="00C72B01"/>
    <w:rsid w:val="00C72EE5"/>
    <w:rsid w:val="00C73011"/>
    <w:rsid w:val="00C732CC"/>
    <w:rsid w:val="00C7365B"/>
    <w:rsid w:val="00C73C9B"/>
    <w:rsid w:val="00C73CE6"/>
    <w:rsid w:val="00C73D31"/>
    <w:rsid w:val="00C73D7C"/>
    <w:rsid w:val="00C741AE"/>
    <w:rsid w:val="00C74782"/>
    <w:rsid w:val="00C7491F"/>
    <w:rsid w:val="00C74AD4"/>
    <w:rsid w:val="00C75189"/>
    <w:rsid w:val="00C753B9"/>
    <w:rsid w:val="00C755CC"/>
    <w:rsid w:val="00C7598D"/>
    <w:rsid w:val="00C765AB"/>
    <w:rsid w:val="00C77245"/>
    <w:rsid w:val="00C774FD"/>
    <w:rsid w:val="00C775FC"/>
    <w:rsid w:val="00C77B9E"/>
    <w:rsid w:val="00C77D0D"/>
    <w:rsid w:val="00C77FFA"/>
    <w:rsid w:val="00C8064C"/>
    <w:rsid w:val="00C806C2"/>
    <w:rsid w:val="00C80719"/>
    <w:rsid w:val="00C80AF2"/>
    <w:rsid w:val="00C80D3E"/>
    <w:rsid w:val="00C80F27"/>
    <w:rsid w:val="00C8121D"/>
    <w:rsid w:val="00C81584"/>
    <w:rsid w:val="00C816B6"/>
    <w:rsid w:val="00C81FE7"/>
    <w:rsid w:val="00C829B3"/>
    <w:rsid w:val="00C82C22"/>
    <w:rsid w:val="00C82E1A"/>
    <w:rsid w:val="00C837E4"/>
    <w:rsid w:val="00C8402C"/>
    <w:rsid w:val="00C841E2"/>
    <w:rsid w:val="00C84BAC"/>
    <w:rsid w:val="00C84CC7"/>
    <w:rsid w:val="00C84E96"/>
    <w:rsid w:val="00C84ECF"/>
    <w:rsid w:val="00C8524F"/>
    <w:rsid w:val="00C8525A"/>
    <w:rsid w:val="00C852EE"/>
    <w:rsid w:val="00C855A9"/>
    <w:rsid w:val="00C857B1"/>
    <w:rsid w:val="00C8583C"/>
    <w:rsid w:val="00C85E1D"/>
    <w:rsid w:val="00C85F26"/>
    <w:rsid w:val="00C85FA1"/>
    <w:rsid w:val="00C8648E"/>
    <w:rsid w:val="00C864A2"/>
    <w:rsid w:val="00C8671D"/>
    <w:rsid w:val="00C86CCC"/>
    <w:rsid w:val="00C87508"/>
    <w:rsid w:val="00C876E5"/>
    <w:rsid w:val="00C87BC9"/>
    <w:rsid w:val="00C900BA"/>
    <w:rsid w:val="00C9069C"/>
    <w:rsid w:val="00C90C8C"/>
    <w:rsid w:val="00C90D8F"/>
    <w:rsid w:val="00C911A1"/>
    <w:rsid w:val="00C915A2"/>
    <w:rsid w:val="00C9167A"/>
    <w:rsid w:val="00C927FF"/>
    <w:rsid w:val="00C929F3"/>
    <w:rsid w:val="00C92A8E"/>
    <w:rsid w:val="00C92D4D"/>
    <w:rsid w:val="00C93008"/>
    <w:rsid w:val="00C9335E"/>
    <w:rsid w:val="00C93C6F"/>
    <w:rsid w:val="00C93DC2"/>
    <w:rsid w:val="00C942A5"/>
    <w:rsid w:val="00C943CC"/>
    <w:rsid w:val="00C9458A"/>
    <w:rsid w:val="00C948B1"/>
    <w:rsid w:val="00C949E8"/>
    <w:rsid w:val="00C94B91"/>
    <w:rsid w:val="00C9531E"/>
    <w:rsid w:val="00C95D02"/>
    <w:rsid w:val="00C9620C"/>
    <w:rsid w:val="00C96599"/>
    <w:rsid w:val="00C96764"/>
    <w:rsid w:val="00C96919"/>
    <w:rsid w:val="00C96D3C"/>
    <w:rsid w:val="00C96DCA"/>
    <w:rsid w:val="00C97289"/>
    <w:rsid w:val="00C972ED"/>
    <w:rsid w:val="00C9739C"/>
    <w:rsid w:val="00C977DD"/>
    <w:rsid w:val="00C97906"/>
    <w:rsid w:val="00C97E74"/>
    <w:rsid w:val="00CA013F"/>
    <w:rsid w:val="00CA0865"/>
    <w:rsid w:val="00CA0C6C"/>
    <w:rsid w:val="00CA0EE1"/>
    <w:rsid w:val="00CA12B4"/>
    <w:rsid w:val="00CA12B6"/>
    <w:rsid w:val="00CA1476"/>
    <w:rsid w:val="00CA1B96"/>
    <w:rsid w:val="00CA1C79"/>
    <w:rsid w:val="00CA1DD1"/>
    <w:rsid w:val="00CA1F00"/>
    <w:rsid w:val="00CA21C6"/>
    <w:rsid w:val="00CA2673"/>
    <w:rsid w:val="00CA2B46"/>
    <w:rsid w:val="00CA2C9C"/>
    <w:rsid w:val="00CA2D7B"/>
    <w:rsid w:val="00CA2E74"/>
    <w:rsid w:val="00CA3300"/>
    <w:rsid w:val="00CA33EF"/>
    <w:rsid w:val="00CA3A49"/>
    <w:rsid w:val="00CA3B3B"/>
    <w:rsid w:val="00CA3BBB"/>
    <w:rsid w:val="00CA3E2B"/>
    <w:rsid w:val="00CA4527"/>
    <w:rsid w:val="00CA4553"/>
    <w:rsid w:val="00CA497B"/>
    <w:rsid w:val="00CA59DC"/>
    <w:rsid w:val="00CA5BAA"/>
    <w:rsid w:val="00CA5DC9"/>
    <w:rsid w:val="00CA5FB9"/>
    <w:rsid w:val="00CA6094"/>
    <w:rsid w:val="00CA616C"/>
    <w:rsid w:val="00CA63AC"/>
    <w:rsid w:val="00CA63D8"/>
    <w:rsid w:val="00CA6BDF"/>
    <w:rsid w:val="00CA6E7D"/>
    <w:rsid w:val="00CA6F6E"/>
    <w:rsid w:val="00CA71D3"/>
    <w:rsid w:val="00CA75F2"/>
    <w:rsid w:val="00CA7812"/>
    <w:rsid w:val="00CA7914"/>
    <w:rsid w:val="00CA7C42"/>
    <w:rsid w:val="00CA7E33"/>
    <w:rsid w:val="00CB06A7"/>
    <w:rsid w:val="00CB06EB"/>
    <w:rsid w:val="00CB1367"/>
    <w:rsid w:val="00CB1651"/>
    <w:rsid w:val="00CB1937"/>
    <w:rsid w:val="00CB1A0E"/>
    <w:rsid w:val="00CB1BD5"/>
    <w:rsid w:val="00CB1DFD"/>
    <w:rsid w:val="00CB1E23"/>
    <w:rsid w:val="00CB21E3"/>
    <w:rsid w:val="00CB2234"/>
    <w:rsid w:val="00CB2B7E"/>
    <w:rsid w:val="00CB2CB2"/>
    <w:rsid w:val="00CB3030"/>
    <w:rsid w:val="00CB3111"/>
    <w:rsid w:val="00CB3383"/>
    <w:rsid w:val="00CB36A2"/>
    <w:rsid w:val="00CB37B6"/>
    <w:rsid w:val="00CB386A"/>
    <w:rsid w:val="00CB38E9"/>
    <w:rsid w:val="00CB464E"/>
    <w:rsid w:val="00CB4810"/>
    <w:rsid w:val="00CB4D4C"/>
    <w:rsid w:val="00CB4DCE"/>
    <w:rsid w:val="00CB5084"/>
    <w:rsid w:val="00CB5192"/>
    <w:rsid w:val="00CB55BA"/>
    <w:rsid w:val="00CB5863"/>
    <w:rsid w:val="00CB5931"/>
    <w:rsid w:val="00CB5995"/>
    <w:rsid w:val="00CB5D62"/>
    <w:rsid w:val="00CB64AB"/>
    <w:rsid w:val="00CB69CD"/>
    <w:rsid w:val="00CB6B26"/>
    <w:rsid w:val="00CB6E28"/>
    <w:rsid w:val="00CB6EB8"/>
    <w:rsid w:val="00CB7058"/>
    <w:rsid w:val="00CB7071"/>
    <w:rsid w:val="00CB73E6"/>
    <w:rsid w:val="00CB759F"/>
    <w:rsid w:val="00CB7766"/>
    <w:rsid w:val="00CB7A3A"/>
    <w:rsid w:val="00CB7BA0"/>
    <w:rsid w:val="00CB7C07"/>
    <w:rsid w:val="00CB7DB6"/>
    <w:rsid w:val="00CB7F5E"/>
    <w:rsid w:val="00CC002B"/>
    <w:rsid w:val="00CC098C"/>
    <w:rsid w:val="00CC1127"/>
    <w:rsid w:val="00CC17C1"/>
    <w:rsid w:val="00CC189E"/>
    <w:rsid w:val="00CC1AEA"/>
    <w:rsid w:val="00CC1FC9"/>
    <w:rsid w:val="00CC2450"/>
    <w:rsid w:val="00CC26BB"/>
    <w:rsid w:val="00CC2799"/>
    <w:rsid w:val="00CC2FFF"/>
    <w:rsid w:val="00CC39D1"/>
    <w:rsid w:val="00CC3A37"/>
    <w:rsid w:val="00CC3B4B"/>
    <w:rsid w:val="00CC3DDB"/>
    <w:rsid w:val="00CC3E30"/>
    <w:rsid w:val="00CC41A2"/>
    <w:rsid w:val="00CC427B"/>
    <w:rsid w:val="00CC4426"/>
    <w:rsid w:val="00CC495F"/>
    <w:rsid w:val="00CC4AC4"/>
    <w:rsid w:val="00CC4E13"/>
    <w:rsid w:val="00CC4E5B"/>
    <w:rsid w:val="00CC4E80"/>
    <w:rsid w:val="00CC562B"/>
    <w:rsid w:val="00CC5F66"/>
    <w:rsid w:val="00CC6628"/>
    <w:rsid w:val="00CC6928"/>
    <w:rsid w:val="00CC6A8D"/>
    <w:rsid w:val="00CC6D1E"/>
    <w:rsid w:val="00CC6D5E"/>
    <w:rsid w:val="00CC6DF9"/>
    <w:rsid w:val="00CC7851"/>
    <w:rsid w:val="00CC7AF2"/>
    <w:rsid w:val="00CC7B59"/>
    <w:rsid w:val="00CC7D58"/>
    <w:rsid w:val="00CD0003"/>
    <w:rsid w:val="00CD013C"/>
    <w:rsid w:val="00CD0476"/>
    <w:rsid w:val="00CD0D87"/>
    <w:rsid w:val="00CD1364"/>
    <w:rsid w:val="00CD13A1"/>
    <w:rsid w:val="00CD189B"/>
    <w:rsid w:val="00CD1A60"/>
    <w:rsid w:val="00CD1FC8"/>
    <w:rsid w:val="00CD201E"/>
    <w:rsid w:val="00CD20A6"/>
    <w:rsid w:val="00CD3730"/>
    <w:rsid w:val="00CD3E23"/>
    <w:rsid w:val="00CD436A"/>
    <w:rsid w:val="00CD486B"/>
    <w:rsid w:val="00CD4B45"/>
    <w:rsid w:val="00CD4E04"/>
    <w:rsid w:val="00CD4E79"/>
    <w:rsid w:val="00CD52D1"/>
    <w:rsid w:val="00CD53D6"/>
    <w:rsid w:val="00CD5509"/>
    <w:rsid w:val="00CD5AB3"/>
    <w:rsid w:val="00CD5F99"/>
    <w:rsid w:val="00CD6161"/>
    <w:rsid w:val="00CD666B"/>
    <w:rsid w:val="00CD6822"/>
    <w:rsid w:val="00CD7058"/>
    <w:rsid w:val="00CD705A"/>
    <w:rsid w:val="00CD708A"/>
    <w:rsid w:val="00CD70A8"/>
    <w:rsid w:val="00CD7374"/>
    <w:rsid w:val="00CD76FA"/>
    <w:rsid w:val="00CD781C"/>
    <w:rsid w:val="00CD78AE"/>
    <w:rsid w:val="00CD7B1A"/>
    <w:rsid w:val="00CE0134"/>
    <w:rsid w:val="00CE03D6"/>
    <w:rsid w:val="00CE03DA"/>
    <w:rsid w:val="00CE048B"/>
    <w:rsid w:val="00CE0858"/>
    <w:rsid w:val="00CE0865"/>
    <w:rsid w:val="00CE08BA"/>
    <w:rsid w:val="00CE0BA2"/>
    <w:rsid w:val="00CE0E52"/>
    <w:rsid w:val="00CE1413"/>
    <w:rsid w:val="00CE14B3"/>
    <w:rsid w:val="00CE19C1"/>
    <w:rsid w:val="00CE1B61"/>
    <w:rsid w:val="00CE1BFE"/>
    <w:rsid w:val="00CE1F06"/>
    <w:rsid w:val="00CE245C"/>
    <w:rsid w:val="00CE296D"/>
    <w:rsid w:val="00CE2AD4"/>
    <w:rsid w:val="00CE2D2C"/>
    <w:rsid w:val="00CE2E2A"/>
    <w:rsid w:val="00CE2F42"/>
    <w:rsid w:val="00CE2F9E"/>
    <w:rsid w:val="00CE2FCF"/>
    <w:rsid w:val="00CE3298"/>
    <w:rsid w:val="00CE3998"/>
    <w:rsid w:val="00CE3C93"/>
    <w:rsid w:val="00CE3DFF"/>
    <w:rsid w:val="00CE3FD7"/>
    <w:rsid w:val="00CE3FE5"/>
    <w:rsid w:val="00CE4119"/>
    <w:rsid w:val="00CE412A"/>
    <w:rsid w:val="00CE50E9"/>
    <w:rsid w:val="00CE54D1"/>
    <w:rsid w:val="00CE5737"/>
    <w:rsid w:val="00CE5963"/>
    <w:rsid w:val="00CE59DB"/>
    <w:rsid w:val="00CE5A15"/>
    <w:rsid w:val="00CE5C34"/>
    <w:rsid w:val="00CE5FD5"/>
    <w:rsid w:val="00CE68EB"/>
    <w:rsid w:val="00CE692A"/>
    <w:rsid w:val="00CE6DAA"/>
    <w:rsid w:val="00CE7118"/>
    <w:rsid w:val="00CE74B5"/>
    <w:rsid w:val="00CE79C4"/>
    <w:rsid w:val="00CE7EF4"/>
    <w:rsid w:val="00CE7FCE"/>
    <w:rsid w:val="00CF042F"/>
    <w:rsid w:val="00CF0799"/>
    <w:rsid w:val="00CF110E"/>
    <w:rsid w:val="00CF13AC"/>
    <w:rsid w:val="00CF1ACF"/>
    <w:rsid w:val="00CF1F76"/>
    <w:rsid w:val="00CF21CF"/>
    <w:rsid w:val="00CF241A"/>
    <w:rsid w:val="00CF303C"/>
    <w:rsid w:val="00CF31D1"/>
    <w:rsid w:val="00CF37EB"/>
    <w:rsid w:val="00CF3AEE"/>
    <w:rsid w:val="00CF3E99"/>
    <w:rsid w:val="00CF43E0"/>
    <w:rsid w:val="00CF4CBB"/>
    <w:rsid w:val="00CF4CD4"/>
    <w:rsid w:val="00CF504A"/>
    <w:rsid w:val="00CF507D"/>
    <w:rsid w:val="00CF521F"/>
    <w:rsid w:val="00CF55C0"/>
    <w:rsid w:val="00CF57F1"/>
    <w:rsid w:val="00CF5A58"/>
    <w:rsid w:val="00CF5CE6"/>
    <w:rsid w:val="00CF5D23"/>
    <w:rsid w:val="00CF5E55"/>
    <w:rsid w:val="00CF717C"/>
    <w:rsid w:val="00CF7464"/>
    <w:rsid w:val="00CF780D"/>
    <w:rsid w:val="00CF7CC4"/>
    <w:rsid w:val="00D00795"/>
    <w:rsid w:val="00D00B68"/>
    <w:rsid w:val="00D0126D"/>
    <w:rsid w:val="00D012DA"/>
    <w:rsid w:val="00D01386"/>
    <w:rsid w:val="00D0171A"/>
    <w:rsid w:val="00D01812"/>
    <w:rsid w:val="00D01A4E"/>
    <w:rsid w:val="00D01F32"/>
    <w:rsid w:val="00D023D4"/>
    <w:rsid w:val="00D02567"/>
    <w:rsid w:val="00D02D6C"/>
    <w:rsid w:val="00D02E88"/>
    <w:rsid w:val="00D02F77"/>
    <w:rsid w:val="00D0349E"/>
    <w:rsid w:val="00D03B91"/>
    <w:rsid w:val="00D04082"/>
    <w:rsid w:val="00D0427E"/>
    <w:rsid w:val="00D04D9E"/>
    <w:rsid w:val="00D05781"/>
    <w:rsid w:val="00D05C92"/>
    <w:rsid w:val="00D05D3A"/>
    <w:rsid w:val="00D06433"/>
    <w:rsid w:val="00D06600"/>
    <w:rsid w:val="00D06913"/>
    <w:rsid w:val="00D06FF3"/>
    <w:rsid w:val="00D07264"/>
    <w:rsid w:val="00D07290"/>
    <w:rsid w:val="00D07D8B"/>
    <w:rsid w:val="00D102A6"/>
    <w:rsid w:val="00D103AB"/>
    <w:rsid w:val="00D105B6"/>
    <w:rsid w:val="00D106F9"/>
    <w:rsid w:val="00D10AD6"/>
    <w:rsid w:val="00D10D52"/>
    <w:rsid w:val="00D10E59"/>
    <w:rsid w:val="00D115ED"/>
    <w:rsid w:val="00D1180D"/>
    <w:rsid w:val="00D11AAC"/>
    <w:rsid w:val="00D12256"/>
    <w:rsid w:val="00D12946"/>
    <w:rsid w:val="00D13312"/>
    <w:rsid w:val="00D134EE"/>
    <w:rsid w:val="00D13610"/>
    <w:rsid w:val="00D136C8"/>
    <w:rsid w:val="00D13B93"/>
    <w:rsid w:val="00D14116"/>
    <w:rsid w:val="00D142C0"/>
    <w:rsid w:val="00D143FC"/>
    <w:rsid w:val="00D14517"/>
    <w:rsid w:val="00D1483D"/>
    <w:rsid w:val="00D14BA2"/>
    <w:rsid w:val="00D153C0"/>
    <w:rsid w:val="00D153D4"/>
    <w:rsid w:val="00D1588D"/>
    <w:rsid w:val="00D15B28"/>
    <w:rsid w:val="00D15C50"/>
    <w:rsid w:val="00D16021"/>
    <w:rsid w:val="00D16286"/>
    <w:rsid w:val="00D163F3"/>
    <w:rsid w:val="00D166D4"/>
    <w:rsid w:val="00D16A17"/>
    <w:rsid w:val="00D16D1D"/>
    <w:rsid w:val="00D16DF0"/>
    <w:rsid w:val="00D16DF8"/>
    <w:rsid w:val="00D16E25"/>
    <w:rsid w:val="00D17694"/>
    <w:rsid w:val="00D177DD"/>
    <w:rsid w:val="00D17BD0"/>
    <w:rsid w:val="00D17C96"/>
    <w:rsid w:val="00D17CE2"/>
    <w:rsid w:val="00D2000E"/>
    <w:rsid w:val="00D20182"/>
    <w:rsid w:val="00D20B29"/>
    <w:rsid w:val="00D20B54"/>
    <w:rsid w:val="00D20C07"/>
    <w:rsid w:val="00D20CE4"/>
    <w:rsid w:val="00D210DE"/>
    <w:rsid w:val="00D21C67"/>
    <w:rsid w:val="00D21FB4"/>
    <w:rsid w:val="00D22061"/>
    <w:rsid w:val="00D22C87"/>
    <w:rsid w:val="00D22D46"/>
    <w:rsid w:val="00D23109"/>
    <w:rsid w:val="00D241BF"/>
    <w:rsid w:val="00D24384"/>
    <w:rsid w:val="00D24538"/>
    <w:rsid w:val="00D2464D"/>
    <w:rsid w:val="00D24675"/>
    <w:rsid w:val="00D24687"/>
    <w:rsid w:val="00D24887"/>
    <w:rsid w:val="00D24AFD"/>
    <w:rsid w:val="00D251CC"/>
    <w:rsid w:val="00D25284"/>
    <w:rsid w:val="00D256F3"/>
    <w:rsid w:val="00D25933"/>
    <w:rsid w:val="00D25973"/>
    <w:rsid w:val="00D25994"/>
    <w:rsid w:val="00D25A35"/>
    <w:rsid w:val="00D25B0B"/>
    <w:rsid w:val="00D264DA"/>
    <w:rsid w:val="00D26677"/>
    <w:rsid w:val="00D26855"/>
    <w:rsid w:val="00D26870"/>
    <w:rsid w:val="00D26A8B"/>
    <w:rsid w:val="00D271D9"/>
    <w:rsid w:val="00D272C2"/>
    <w:rsid w:val="00D276B4"/>
    <w:rsid w:val="00D27BC9"/>
    <w:rsid w:val="00D30321"/>
    <w:rsid w:val="00D303FF"/>
    <w:rsid w:val="00D304E1"/>
    <w:rsid w:val="00D3087E"/>
    <w:rsid w:val="00D30CA0"/>
    <w:rsid w:val="00D30CBB"/>
    <w:rsid w:val="00D30DC6"/>
    <w:rsid w:val="00D313B6"/>
    <w:rsid w:val="00D315DF"/>
    <w:rsid w:val="00D31673"/>
    <w:rsid w:val="00D319C4"/>
    <w:rsid w:val="00D319ED"/>
    <w:rsid w:val="00D31A48"/>
    <w:rsid w:val="00D31FF9"/>
    <w:rsid w:val="00D32007"/>
    <w:rsid w:val="00D32284"/>
    <w:rsid w:val="00D32648"/>
    <w:rsid w:val="00D32AF9"/>
    <w:rsid w:val="00D3384B"/>
    <w:rsid w:val="00D34062"/>
    <w:rsid w:val="00D340ED"/>
    <w:rsid w:val="00D34103"/>
    <w:rsid w:val="00D3420E"/>
    <w:rsid w:val="00D34578"/>
    <w:rsid w:val="00D3465D"/>
    <w:rsid w:val="00D347C0"/>
    <w:rsid w:val="00D34AA4"/>
    <w:rsid w:val="00D3523E"/>
    <w:rsid w:val="00D35354"/>
    <w:rsid w:val="00D36334"/>
    <w:rsid w:val="00D363BC"/>
    <w:rsid w:val="00D368EC"/>
    <w:rsid w:val="00D371FB"/>
    <w:rsid w:val="00D374EB"/>
    <w:rsid w:val="00D379B4"/>
    <w:rsid w:val="00D37ADE"/>
    <w:rsid w:val="00D4011E"/>
    <w:rsid w:val="00D40556"/>
    <w:rsid w:val="00D40A16"/>
    <w:rsid w:val="00D40AF0"/>
    <w:rsid w:val="00D40B66"/>
    <w:rsid w:val="00D41001"/>
    <w:rsid w:val="00D41201"/>
    <w:rsid w:val="00D4145A"/>
    <w:rsid w:val="00D41BBE"/>
    <w:rsid w:val="00D41C58"/>
    <w:rsid w:val="00D42171"/>
    <w:rsid w:val="00D425D9"/>
    <w:rsid w:val="00D42DA1"/>
    <w:rsid w:val="00D42DEA"/>
    <w:rsid w:val="00D43038"/>
    <w:rsid w:val="00D431FC"/>
    <w:rsid w:val="00D4358E"/>
    <w:rsid w:val="00D443C6"/>
    <w:rsid w:val="00D44E38"/>
    <w:rsid w:val="00D45104"/>
    <w:rsid w:val="00D4546A"/>
    <w:rsid w:val="00D45704"/>
    <w:rsid w:val="00D45846"/>
    <w:rsid w:val="00D45A3D"/>
    <w:rsid w:val="00D45DAD"/>
    <w:rsid w:val="00D47164"/>
    <w:rsid w:val="00D475D9"/>
    <w:rsid w:val="00D477A0"/>
    <w:rsid w:val="00D47C1D"/>
    <w:rsid w:val="00D5078C"/>
    <w:rsid w:val="00D50EAB"/>
    <w:rsid w:val="00D515BD"/>
    <w:rsid w:val="00D51A44"/>
    <w:rsid w:val="00D5203C"/>
    <w:rsid w:val="00D526FE"/>
    <w:rsid w:val="00D52A8B"/>
    <w:rsid w:val="00D52FA8"/>
    <w:rsid w:val="00D53066"/>
    <w:rsid w:val="00D530DD"/>
    <w:rsid w:val="00D533A1"/>
    <w:rsid w:val="00D533EE"/>
    <w:rsid w:val="00D53DEE"/>
    <w:rsid w:val="00D54356"/>
    <w:rsid w:val="00D543A7"/>
    <w:rsid w:val="00D5446F"/>
    <w:rsid w:val="00D547CF"/>
    <w:rsid w:val="00D54A38"/>
    <w:rsid w:val="00D54C78"/>
    <w:rsid w:val="00D551B8"/>
    <w:rsid w:val="00D552AA"/>
    <w:rsid w:val="00D555CF"/>
    <w:rsid w:val="00D5638D"/>
    <w:rsid w:val="00D56468"/>
    <w:rsid w:val="00D564BE"/>
    <w:rsid w:val="00D56748"/>
    <w:rsid w:val="00D56A6B"/>
    <w:rsid w:val="00D57052"/>
    <w:rsid w:val="00D57154"/>
    <w:rsid w:val="00D57341"/>
    <w:rsid w:val="00D57714"/>
    <w:rsid w:val="00D578AD"/>
    <w:rsid w:val="00D57B61"/>
    <w:rsid w:val="00D57F87"/>
    <w:rsid w:val="00D60211"/>
    <w:rsid w:val="00D602BA"/>
    <w:rsid w:val="00D60417"/>
    <w:rsid w:val="00D6096E"/>
    <w:rsid w:val="00D60C9A"/>
    <w:rsid w:val="00D60D0A"/>
    <w:rsid w:val="00D60EA8"/>
    <w:rsid w:val="00D60F4D"/>
    <w:rsid w:val="00D610AB"/>
    <w:rsid w:val="00D610DA"/>
    <w:rsid w:val="00D61439"/>
    <w:rsid w:val="00D618EC"/>
    <w:rsid w:val="00D61D49"/>
    <w:rsid w:val="00D620AF"/>
    <w:rsid w:val="00D6280E"/>
    <w:rsid w:val="00D628D9"/>
    <w:rsid w:val="00D62D8B"/>
    <w:rsid w:val="00D62E3A"/>
    <w:rsid w:val="00D62F24"/>
    <w:rsid w:val="00D6338C"/>
    <w:rsid w:val="00D634ED"/>
    <w:rsid w:val="00D6374D"/>
    <w:rsid w:val="00D6383C"/>
    <w:rsid w:val="00D6393A"/>
    <w:rsid w:val="00D63D65"/>
    <w:rsid w:val="00D647DD"/>
    <w:rsid w:val="00D65477"/>
    <w:rsid w:val="00D656CB"/>
    <w:rsid w:val="00D6593E"/>
    <w:rsid w:val="00D65CB6"/>
    <w:rsid w:val="00D65DDC"/>
    <w:rsid w:val="00D65DE1"/>
    <w:rsid w:val="00D66019"/>
    <w:rsid w:val="00D6638A"/>
    <w:rsid w:val="00D663BF"/>
    <w:rsid w:val="00D6668D"/>
    <w:rsid w:val="00D6686B"/>
    <w:rsid w:val="00D66B9D"/>
    <w:rsid w:val="00D66DF9"/>
    <w:rsid w:val="00D67264"/>
    <w:rsid w:val="00D67350"/>
    <w:rsid w:val="00D703BD"/>
    <w:rsid w:val="00D70592"/>
    <w:rsid w:val="00D70997"/>
    <w:rsid w:val="00D70A99"/>
    <w:rsid w:val="00D70BFF"/>
    <w:rsid w:val="00D70E7A"/>
    <w:rsid w:val="00D70FF4"/>
    <w:rsid w:val="00D712AE"/>
    <w:rsid w:val="00D7167B"/>
    <w:rsid w:val="00D717AF"/>
    <w:rsid w:val="00D7183C"/>
    <w:rsid w:val="00D71D20"/>
    <w:rsid w:val="00D71F72"/>
    <w:rsid w:val="00D72639"/>
    <w:rsid w:val="00D72F5B"/>
    <w:rsid w:val="00D72FA0"/>
    <w:rsid w:val="00D732AE"/>
    <w:rsid w:val="00D734DD"/>
    <w:rsid w:val="00D736E9"/>
    <w:rsid w:val="00D7428C"/>
    <w:rsid w:val="00D742C1"/>
    <w:rsid w:val="00D7475E"/>
    <w:rsid w:val="00D74A00"/>
    <w:rsid w:val="00D74ED0"/>
    <w:rsid w:val="00D75102"/>
    <w:rsid w:val="00D75479"/>
    <w:rsid w:val="00D75CCD"/>
    <w:rsid w:val="00D76027"/>
    <w:rsid w:val="00D762C1"/>
    <w:rsid w:val="00D76B98"/>
    <w:rsid w:val="00D76D6C"/>
    <w:rsid w:val="00D76DAB"/>
    <w:rsid w:val="00D77032"/>
    <w:rsid w:val="00D770CD"/>
    <w:rsid w:val="00D7775B"/>
    <w:rsid w:val="00D778E3"/>
    <w:rsid w:val="00D80661"/>
    <w:rsid w:val="00D809F5"/>
    <w:rsid w:val="00D80B3A"/>
    <w:rsid w:val="00D80F57"/>
    <w:rsid w:val="00D81965"/>
    <w:rsid w:val="00D81977"/>
    <w:rsid w:val="00D81DB0"/>
    <w:rsid w:val="00D82006"/>
    <w:rsid w:val="00D8214B"/>
    <w:rsid w:val="00D82722"/>
    <w:rsid w:val="00D8289A"/>
    <w:rsid w:val="00D82E79"/>
    <w:rsid w:val="00D82E8E"/>
    <w:rsid w:val="00D830C3"/>
    <w:rsid w:val="00D83218"/>
    <w:rsid w:val="00D83744"/>
    <w:rsid w:val="00D83A79"/>
    <w:rsid w:val="00D83E7D"/>
    <w:rsid w:val="00D84173"/>
    <w:rsid w:val="00D8466C"/>
    <w:rsid w:val="00D848A7"/>
    <w:rsid w:val="00D849CF"/>
    <w:rsid w:val="00D84C4E"/>
    <w:rsid w:val="00D84C79"/>
    <w:rsid w:val="00D84C85"/>
    <w:rsid w:val="00D84D8E"/>
    <w:rsid w:val="00D84EB0"/>
    <w:rsid w:val="00D85036"/>
    <w:rsid w:val="00D851CD"/>
    <w:rsid w:val="00D859A7"/>
    <w:rsid w:val="00D85B10"/>
    <w:rsid w:val="00D85BC8"/>
    <w:rsid w:val="00D8625A"/>
    <w:rsid w:val="00D86530"/>
    <w:rsid w:val="00D86589"/>
    <w:rsid w:val="00D8677E"/>
    <w:rsid w:val="00D870F0"/>
    <w:rsid w:val="00D8722D"/>
    <w:rsid w:val="00D8743C"/>
    <w:rsid w:val="00D875CE"/>
    <w:rsid w:val="00D87E24"/>
    <w:rsid w:val="00D90067"/>
    <w:rsid w:val="00D90767"/>
    <w:rsid w:val="00D909C6"/>
    <w:rsid w:val="00D909EE"/>
    <w:rsid w:val="00D91392"/>
    <w:rsid w:val="00D91901"/>
    <w:rsid w:val="00D91BEA"/>
    <w:rsid w:val="00D93131"/>
    <w:rsid w:val="00D932C3"/>
    <w:rsid w:val="00D9344A"/>
    <w:rsid w:val="00D938F0"/>
    <w:rsid w:val="00D93D46"/>
    <w:rsid w:val="00D94291"/>
    <w:rsid w:val="00D9449C"/>
    <w:rsid w:val="00D94553"/>
    <w:rsid w:val="00D948F7"/>
    <w:rsid w:val="00D9499F"/>
    <w:rsid w:val="00D94B21"/>
    <w:rsid w:val="00D9508D"/>
    <w:rsid w:val="00D951F7"/>
    <w:rsid w:val="00D955A1"/>
    <w:rsid w:val="00D95616"/>
    <w:rsid w:val="00D95CED"/>
    <w:rsid w:val="00D95D25"/>
    <w:rsid w:val="00D95D55"/>
    <w:rsid w:val="00D95DF6"/>
    <w:rsid w:val="00D96136"/>
    <w:rsid w:val="00D961A1"/>
    <w:rsid w:val="00D9630B"/>
    <w:rsid w:val="00D965B8"/>
    <w:rsid w:val="00D96756"/>
    <w:rsid w:val="00D96C52"/>
    <w:rsid w:val="00D96EE6"/>
    <w:rsid w:val="00D9744F"/>
    <w:rsid w:val="00D9764D"/>
    <w:rsid w:val="00D97AC7"/>
    <w:rsid w:val="00D97EF7"/>
    <w:rsid w:val="00DA0335"/>
    <w:rsid w:val="00DA03A6"/>
    <w:rsid w:val="00DA0A89"/>
    <w:rsid w:val="00DA0AA1"/>
    <w:rsid w:val="00DA0B07"/>
    <w:rsid w:val="00DA1312"/>
    <w:rsid w:val="00DA1368"/>
    <w:rsid w:val="00DA145A"/>
    <w:rsid w:val="00DA1585"/>
    <w:rsid w:val="00DA1C1B"/>
    <w:rsid w:val="00DA1C78"/>
    <w:rsid w:val="00DA1FA8"/>
    <w:rsid w:val="00DA2297"/>
    <w:rsid w:val="00DA2393"/>
    <w:rsid w:val="00DA2B6B"/>
    <w:rsid w:val="00DA2C2C"/>
    <w:rsid w:val="00DA3663"/>
    <w:rsid w:val="00DA372F"/>
    <w:rsid w:val="00DA3BF6"/>
    <w:rsid w:val="00DA3F48"/>
    <w:rsid w:val="00DA41D3"/>
    <w:rsid w:val="00DA44F2"/>
    <w:rsid w:val="00DA495A"/>
    <w:rsid w:val="00DA4D97"/>
    <w:rsid w:val="00DA53F0"/>
    <w:rsid w:val="00DA5472"/>
    <w:rsid w:val="00DA5D21"/>
    <w:rsid w:val="00DA5EB9"/>
    <w:rsid w:val="00DA5F4B"/>
    <w:rsid w:val="00DA6B12"/>
    <w:rsid w:val="00DA6BE3"/>
    <w:rsid w:val="00DA6D43"/>
    <w:rsid w:val="00DA6EFF"/>
    <w:rsid w:val="00DA7274"/>
    <w:rsid w:val="00DA741D"/>
    <w:rsid w:val="00DA7769"/>
    <w:rsid w:val="00DA784C"/>
    <w:rsid w:val="00DA78C6"/>
    <w:rsid w:val="00DA7A59"/>
    <w:rsid w:val="00DA7BD3"/>
    <w:rsid w:val="00DA7EBD"/>
    <w:rsid w:val="00DA7FA9"/>
    <w:rsid w:val="00DB0819"/>
    <w:rsid w:val="00DB0EAF"/>
    <w:rsid w:val="00DB0F35"/>
    <w:rsid w:val="00DB1945"/>
    <w:rsid w:val="00DB1A09"/>
    <w:rsid w:val="00DB212D"/>
    <w:rsid w:val="00DB27D1"/>
    <w:rsid w:val="00DB2B90"/>
    <w:rsid w:val="00DB30DD"/>
    <w:rsid w:val="00DB3130"/>
    <w:rsid w:val="00DB3A3F"/>
    <w:rsid w:val="00DB42EA"/>
    <w:rsid w:val="00DB478B"/>
    <w:rsid w:val="00DB48FD"/>
    <w:rsid w:val="00DB5100"/>
    <w:rsid w:val="00DB52A2"/>
    <w:rsid w:val="00DB54E2"/>
    <w:rsid w:val="00DB58EC"/>
    <w:rsid w:val="00DB6528"/>
    <w:rsid w:val="00DB655B"/>
    <w:rsid w:val="00DB6BE9"/>
    <w:rsid w:val="00DB6FF4"/>
    <w:rsid w:val="00DB725A"/>
    <w:rsid w:val="00DB74A0"/>
    <w:rsid w:val="00DB77C4"/>
    <w:rsid w:val="00DB7A3B"/>
    <w:rsid w:val="00DB7A68"/>
    <w:rsid w:val="00DC0752"/>
    <w:rsid w:val="00DC09A0"/>
    <w:rsid w:val="00DC0A85"/>
    <w:rsid w:val="00DC1344"/>
    <w:rsid w:val="00DC18A4"/>
    <w:rsid w:val="00DC1B85"/>
    <w:rsid w:val="00DC1C0A"/>
    <w:rsid w:val="00DC1FC7"/>
    <w:rsid w:val="00DC212E"/>
    <w:rsid w:val="00DC286C"/>
    <w:rsid w:val="00DC35B7"/>
    <w:rsid w:val="00DC3873"/>
    <w:rsid w:val="00DC3BC3"/>
    <w:rsid w:val="00DC415C"/>
    <w:rsid w:val="00DC43CE"/>
    <w:rsid w:val="00DC4561"/>
    <w:rsid w:val="00DC46AC"/>
    <w:rsid w:val="00DC4713"/>
    <w:rsid w:val="00DC49ED"/>
    <w:rsid w:val="00DC4EA5"/>
    <w:rsid w:val="00DC525F"/>
    <w:rsid w:val="00DC5B95"/>
    <w:rsid w:val="00DC6642"/>
    <w:rsid w:val="00DC6888"/>
    <w:rsid w:val="00DC6ACD"/>
    <w:rsid w:val="00DC6CF8"/>
    <w:rsid w:val="00DC6E3E"/>
    <w:rsid w:val="00DC74FA"/>
    <w:rsid w:val="00DC750F"/>
    <w:rsid w:val="00DC7B5B"/>
    <w:rsid w:val="00DD0129"/>
    <w:rsid w:val="00DD0A16"/>
    <w:rsid w:val="00DD0AC4"/>
    <w:rsid w:val="00DD12AD"/>
    <w:rsid w:val="00DD139E"/>
    <w:rsid w:val="00DD17DF"/>
    <w:rsid w:val="00DD196F"/>
    <w:rsid w:val="00DD19E9"/>
    <w:rsid w:val="00DD1F55"/>
    <w:rsid w:val="00DD1FCF"/>
    <w:rsid w:val="00DD2890"/>
    <w:rsid w:val="00DD30E8"/>
    <w:rsid w:val="00DD3316"/>
    <w:rsid w:val="00DD3661"/>
    <w:rsid w:val="00DD37E8"/>
    <w:rsid w:val="00DD3946"/>
    <w:rsid w:val="00DD3CC7"/>
    <w:rsid w:val="00DD4008"/>
    <w:rsid w:val="00DD4B00"/>
    <w:rsid w:val="00DD4F25"/>
    <w:rsid w:val="00DD5445"/>
    <w:rsid w:val="00DD552B"/>
    <w:rsid w:val="00DD59C9"/>
    <w:rsid w:val="00DD60FC"/>
    <w:rsid w:val="00DD62E9"/>
    <w:rsid w:val="00DD6304"/>
    <w:rsid w:val="00DD6797"/>
    <w:rsid w:val="00DD6CA8"/>
    <w:rsid w:val="00DD6D44"/>
    <w:rsid w:val="00DD7000"/>
    <w:rsid w:val="00DD7048"/>
    <w:rsid w:val="00DD7080"/>
    <w:rsid w:val="00DD77CD"/>
    <w:rsid w:val="00DD7FE0"/>
    <w:rsid w:val="00DE0764"/>
    <w:rsid w:val="00DE0977"/>
    <w:rsid w:val="00DE10F4"/>
    <w:rsid w:val="00DE16D5"/>
    <w:rsid w:val="00DE1B81"/>
    <w:rsid w:val="00DE1F13"/>
    <w:rsid w:val="00DE260C"/>
    <w:rsid w:val="00DE276B"/>
    <w:rsid w:val="00DE3370"/>
    <w:rsid w:val="00DE34A7"/>
    <w:rsid w:val="00DE35D9"/>
    <w:rsid w:val="00DE3829"/>
    <w:rsid w:val="00DE3A63"/>
    <w:rsid w:val="00DE3C71"/>
    <w:rsid w:val="00DE3F21"/>
    <w:rsid w:val="00DE40C0"/>
    <w:rsid w:val="00DE4357"/>
    <w:rsid w:val="00DE46C7"/>
    <w:rsid w:val="00DE46E2"/>
    <w:rsid w:val="00DE4CCC"/>
    <w:rsid w:val="00DE4F22"/>
    <w:rsid w:val="00DE4FDA"/>
    <w:rsid w:val="00DE5086"/>
    <w:rsid w:val="00DE50EF"/>
    <w:rsid w:val="00DE528A"/>
    <w:rsid w:val="00DE52B3"/>
    <w:rsid w:val="00DE5383"/>
    <w:rsid w:val="00DE54BD"/>
    <w:rsid w:val="00DE56B5"/>
    <w:rsid w:val="00DE5A72"/>
    <w:rsid w:val="00DE60EA"/>
    <w:rsid w:val="00DE6486"/>
    <w:rsid w:val="00DE65ED"/>
    <w:rsid w:val="00DE6B8A"/>
    <w:rsid w:val="00DE6E10"/>
    <w:rsid w:val="00DE6F64"/>
    <w:rsid w:val="00DE7229"/>
    <w:rsid w:val="00DE723E"/>
    <w:rsid w:val="00DE7456"/>
    <w:rsid w:val="00DE7BB9"/>
    <w:rsid w:val="00DF0EE9"/>
    <w:rsid w:val="00DF1354"/>
    <w:rsid w:val="00DF1418"/>
    <w:rsid w:val="00DF1BB0"/>
    <w:rsid w:val="00DF1C78"/>
    <w:rsid w:val="00DF1E5A"/>
    <w:rsid w:val="00DF1E71"/>
    <w:rsid w:val="00DF2291"/>
    <w:rsid w:val="00DF2310"/>
    <w:rsid w:val="00DF23BA"/>
    <w:rsid w:val="00DF24CE"/>
    <w:rsid w:val="00DF2679"/>
    <w:rsid w:val="00DF27E7"/>
    <w:rsid w:val="00DF2BD2"/>
    <w:rsid w:val="00DF304E"/>
    <w:rsid w:val="00DF35BA"/>
    <w:rsid w:val="00DF38B5"/>
    <w:rsid w:val="00DF3936"/>
    <w:rsid w:val="00DF3E42"/>
    <w:rsid w:val="00DF3E87"/>
    <w:rsid w:val="00DF40CB"/>
    <w:rsid w:val="00DF412C"/>
    <w:rsid w:val="00DF4164"/>
    <w:rsid w:val="00DF4402"/>
    <w:rsid w:val="00DF5158"/>
    <w:rsid w:val="00DF52A4"/>
    <w:rsid w:val="00DF53CF"/>
    <w:rsid w:val="00DF553B"/>
    <w:rsid w:val="00DF5A33"/>
    <w:rsid w:val="00DF602E"/>
    <w:rsid w:val="00DF63D2"/>
    <w:rsid w:val="00DF6F61"/>
    <w:rsid w:val="00DF757B"/>
    <w:rsid w:val="00DF7D8D"/>
    <w:rsid w:val="00E004ED"/>
    <w:rsid w:val="00E00501"/>
    <w:rsid w:val="00E00560"/>
    <w:rsid w:val="00E00CA0"/>
    <w:rsid w:val="00E00ED9"/>
    <w:rsid w:val="00E00EE6"/>
    <w:rsid w:val="00E01393"/>
    <w:rsid w:val="00E0153E"/>
    <w:rsid w:val="00E01A25"/>
    <w:rsid w:val="00E02244"/>
    <w:rsid w:val="00E0240D"/>
    <w:rsid w:val="00E028CA"/>
    <w:rsid w:val="00E02B40"/>
    <w:rsid w:val="00E03364"/>
    <w:rsid w:val="00E0376E"/>
    <w:rsid w:val="00E03B91"/>
    <w:rsid w:val="00E03D54"/>
    <w:rsid w:val="00E04063"/>
    <w:rsid w:val="00E04F26"/>
    <w:rsid w:val="00E05391"/>
    <w:rsid w:val="00E056CC"/>
    <w:rsid w:val="00E05719"/>
    <w:rsid w:val="00E0595B"/>
    <w:rsid w:val="00E05ACC"/>
    <w:rsid w:val="00E05D5D"/>
    <w:rsid w:val="00E05E65"/>
    <w:rsid w:val="00E05FB1"/>
    <w:rsid w:val="00E061D3"/>
    <w:rsid w:val="00E062A2"/>
    <w:rsid w:val="00E062EA"/>
    <w:rsid w:val="00E064DE"/>
    <w:rsid w:val="00E06C16"/>
    <w:rsid w:val="00E06CD5"/>
    <w:rsid w:val="00E06D58"/>
    <w:rsid w:val="00E06DAB"/>
    <w:rsid w:val="00E06FC8"/>
    <w:rsid w:val="00E073A7"/>
    <w:rsid w:val="00E073CE"/>
    <w:rsid w:val="00E073EC"/>
    <w:rsid w:val="00E0748D"/>
    <w:rsid w:val="00E074C2"/>
    <w:rsid w:val="00E074CE"/>
    <w:rsid w:val="00E074D0"/>
    <w:rsid w:val="00E07D83"/>
    <w:rsid w:val="00E10E27"/>
    <w:rsid w:val="00E110D2"/>
    <w:rsid w:val="00E11204"/>
    <w:rsid w:val="00E1122C"/>
    <w:rsid w:val="00E1124F"/>
    <w:rsid w:val="00E11448"/>
    <w:rsid w:val="00E116B4"/>
    <w:rsid w:val="00E1171A"/>
    <w:rsid w:val="00E119E9"/>
    <w:rsid w:val="00E121FE"/>
    <w:rsid w:val="00E125E9"/>
    <w:rsid w:val="00E126E9"/>
    <w:rsid w:val="00E12739"/>
    <w:rsid w:val="00E129E8"/>
    <w:rsid w:val="00E12F88"/>
    <w:rsid w:val="00E1362E"/>
    <w:rsid w:val="00E13B53"/>
    <w:rsid w:val="00E14348"/>
    <w:rsid w:val="00E14366"/>
    <w:rsid w:val="00E14B3C"/>
    <w:rsid w:val="00E14B4F"/>
    <w:rsid w:val="00E14CCA"/>
    <w:rsid w:val="00E1508F"/>
    <w:rsid w:val="00E1529B"/>
    <w:rsid w:val="00E15423"/>
    <w:rsid w:val="00E154E9"/>
    <w:rsid w:val="00E15600"/>
    <w:rsid w:val="00E159D9"/>
    <w:rsid w:val="00E16137"/>
    <w:rsid w:val="00E16346"/>
    <w:rsid w:val="00E1634E"/>
    <w:rsid w:val="00E16473"/>
    <w:rsid w:val="00E16C26"/>
    <w:rsid w:val="00E16C60"/>
    <w:rsid w:val="00E16CC4"/>
    <w:rsid w:val="00E16E87"/>
    <w:rsid w:val="00E171FB"/>
    <w:rsid w:val="00E17B66"/>
    <w:rsid w:val="00E17B97"/>
    <w:rsid w:val="00E17D88"/>
    <w:rsid w:val="00E208B7"/>
    <w:rsid w:val="00E20921"/>
    <w:rsid w:val="00E20B42"/>
    <w:rsid w:val="00E20F0E"/>
    <w:rsid w:val="00E21303"/>
    <w:rsid w:val="00E2278C"/>
    <w:rsid w:val="00E22BFA"/>
    <w:rsid w:val="00E22E18"/>
    <w:rsid w:val="00E22E5C"/>
    <w:rsid w:val="00E22F0A"/>
    <w:rsid w:val="00E235B4"/>
    <w:rsid w:val="00E2391A"/>
    <w:rsid w:val="00E24232"/>
    <w:rsid w:val="00E2446C"/>
    <w:rsid w:val="00E247C9"/>
    <w:rsid w:val="00E24801"/>
    <w:rsid w:val="00E2655A"/>
    <w:rsid w:val="00E269AA"/>
    <w:rsid w:val="00E26A2B"/>
    <w:rsid w:val="00E26D2E"/>
    <w:rsid w:val="00E2708D"/>
    <w:rsid w:val="00E270EC"/>
    <w:rsid w:val="00E271CC"/>
    <w:rsid w:val="00E271CF"/>
    <w:rsid w:val="00E2732B"/>
    <w:rsid w:val="00E27542"/>
    <w:rsid w:val="00E279EF"/>
    <w:rsid w:val="00E27ABA"/>
    <w:rsid w:val="00E27FBC"/>
    <w:rsid w:val="00E303B1"/>
    <w:rsid w:val="00E3042A"/>
    <w:rsid w:val="00E3064F"/>
    <w:rsid w:val="00E30CB8"/>
    <w:rsid w:val="00E30F69"/>
    <w:rsid w:val="00E30F89"/>
    <w:rsid w:val="00E3100D"/>
    <w:rsid w:val="00E31081"/>
    <w:rsid w:val="00E3120C"/>
    <w:rsid w:val="00E32220"/>
    <w:rsid w:val="00E329BE"/>
    <w:rsid w:val="00E32A76"/>
    <w:rsid w:val="00E32AE2"/>
    <w:rsid w:val="00E33322"/>
    <w:rsid w:val="00E3364C"/>
    <w:rsid w:val="00E33720"/>
    <w:rsid w:val="00E34469"/>
    <w:rsid w:val="00E34523"/>
    <w:rsid w:val="00E34BDE"/>
    <w:rsid w:val="00E34D39"/>
    <w:rsid w:val="00E35A97"/>
    <w:rsid w:val="00E35D18"/>
    <w:rsid w:val="00E35F51"/>
    <w:rsid w:val="00E361EC"/>
    <w:rsid w:val="00E36581"/>
    <w:rsid w:val="00E36A5E"/>
    <w:rsid w:val="00E376A7"/>
    <w:rsid w:val="00E37A7E"/>
    <w:rsid w:val="00E40168"/>
    <w:rsid w:val="00E402DC"/>
    <w:rsid w:val="00E402F3"/>
    <w:rsid w:val="00E40AF6"/>
    <w:rsid w:val="00E40E16"/>
    <w:rsid w:val="00E412D3"/>
    <w:rsid w:val="00E41449"/>
    <w:rsid w:val="00E41BD2"/>
    <w:rsid w:val="00E41DC8"/>
    <w:rsid w:val="00E41EA8"/>
    <w:rsid w:val="00E41FCA"/>
    <w:rsid w:val="00E4246F"/>
    <w:rsid w:val="00E425AB"/>
    <w:rsid w:val="00E42624"/>
    <w:rsid w:val="00E42D1B"/>
    <w:rsid w:val="00E43183"/>
    <w:rsid w:val="00E4322F"/>
    <w:rsid w:val="00E43584"/>
    <w:rsid w:val="00E43828"/>
    <w:rsid w:val="00E4387F"/>
    <w:rsid w:val="00E439FD"/>
    <w:rsid w:val="00E43BA9"/>
    <w:rsid w:val="00E43C22"/>
    <w:rsid w:val="00E44A1A"/>
    <w:rsid w:val="00E44A3C"/>
    <w:rsid w:val="00E44D76"/>
    <w:rsid w:val="00E44D90"/>
    <w:rsid w:val="00E4556F"/>
    <w:rsid w:val="00E4559F"/>
    <w:rsid w:val="00E455D1"/>
    <w:rsid w:val="00E45927"/>
    <w:rsid w:val="00E45AFB"/>
    <w:rsid w:val="00E45CD4"/>
    <w:rsid w:val="00E45F9E"/>
    <w:rsid w:val="00E464D2"/>
    <w:rsid w:val="00E46997"/>
    <w:rsid w:val="00E46B19"/>
    <w:rsid w:val="00E46C2F"/>
    <w:rsid w:val="00E46ECC"/>
    <w:rsid w:val="00E47222"/>
    <w:rsid w:val="00E47931"/>
    <w:rsid w:val="00E47BA1"/>
    <w:rsid w:val="00E5008F"/>
    <w:rsid w:val="00E5043E"/>
    <w:rsid w:val="00E504AD"/>
    <w:rsid w:val="00E50E39"/>
    <w:rsid w:val="00E5101B"/>
    <w:rsid w:val="00E510D6"/>
    <w:rsid w:val="00E515BD"/>
    <w:rsid w:val="00E51F2D"/>
    <w:rsid w:val="00E51FDB"/>
    <w:rsid w:val="00E52202"/>
    <w:rsid w:val="00E522B8"/>
    <w:rsid w:val="00E5236A"/>
    <w:rsid w:val="00E52389"/>
    <w:rsid w:val="00E524F0"/>
    <w:rsid w:val="00E52719"/>
    <w:rsid w:val="00E527E8"/>
    <w:rsid w:val="00E52C89"/>
    <w:rsid w:val="00E52E2D"/>
    <w:rsid w:val="00E52E8F"/>
    <w:rsid w:val="00E52F8A"/>
    <w:rsid w:val="00E530B6"/>
    <w:rsid w:val="00E53392"/>
    <w:rsid w:val="00E53689"/>
    <w:rsid w:val="00E53B50"/>
    <w:rsid w:val="00E53B9B"/>
    <w:rsid w:val="00E53BE1"/>
    <w:rsid w:val="00E54320"/>
    <w:rsid w:val="00E543EC"/>
    <w:rsid w:val="00E54786"/>
    <w:rsid w:val="00E54CE7"/>
    <w:rsid w:val="00E54DDC"/>
    <w:rsid w:val="00E55473"/>
    <w:rsid w:val="00E55588"/>
    <w:rsid w:val="00E55739"/>
    <w:rsid w:val="00E5593F"/>
    <w:rsid w:val="00E559F7"/>
    <w:rsid w:val="00E55F9B"/>
    <w:rsid w:val="00E563C8"/>
    <w:rsid w:val="00E564FC"/>
    <w:rsid w:val="00E57319"/>
    <w:rsid w:val="00E573D0"/>
    <w:rsid w:val="00E5744E"/>
    <w:rsid w:val="00E57974"/>
    <w:rsid w:val="00E57C2B"/>
    <w:rsid w:val="00E60037"/>
    <w:rsid w:val="00E603E8"/>
    <w:rsid w:val="00E604C9"/>
    <w:rsid w:val="00E606E9"/>
    <w:rsid w:val="00E60796"/>
    <w:rsid w:val="00E60850"/>
    <w:rsid w:val="00E61325"/>
    <w:rsid w:val="00E61662"/>
    <w:rsid w:val="00E61B32"/>
    <w:rsid w:val="00E61C21"/>
    <w:rsid w:val="00E621EF"/>
    <w:rsid w:val="00E623BF"/>
    <w:rsid w:val="00E6269A"/>
    <w:rsid w:val="00E62C0C"/>
    <w:rsid w:val="00E630E7"/>
    <w:rsid w:val="00E6330E"/>
    <w:rsid w:val="00E63479"/>
    <w:rsid w:val="00E63516"/>
    <w:rsid w:val="00E6392D"/>
    <w:rsid w:val="00E64221"/>
    <w:rsid w:val="00E64A74"/>
    <w:rsid w:val="00E64B47"/>
    <w:rsid w:val="00E650DF"/>
    <w:rsid w:val="00E652B5"/>
    <w:rsid w:val="00E65743"/>
    <w:rsid w:val="00E65ECD"/>
    <w:rsid w:val="00E65FD1"/>
    <w:rsid w:val="00E6612B"/>
    <w:rsid w:val="00E6628A"/>
    <w:rsid w:val="00E66F3C"/>
    <w:rsid w:val="00E67171"/>
    <w:rsid w:val="00E677E6"/>
    <w:rsid w:val="00E67B92"/>
    <w:rsid w:val="00E67BF0"/>
    <w:rsid w:val="00E67DED"/>
    <w:rsid w:val="00E70337"/>
    <w:rsid w:val="00E703D5"/>
    <w:rsid w:val="00E70681"/>
    <w:rsid w:val="00E70B4C"/>
    <w:rsid w:val="00E70F70"/>
    <w:rsid w:val="00E71614"/>
    <w:rsid w:val="00E716C6"/>
    <w:rsid w:val="00E716EF"/>
    <w:rsid w:val="00E71BFA"/>
    <w:rsid w:val="00E71D73"/>
    <w:rsid w:val="00E71E67"/>
    <w:rsid w:val="00E720DB"/>
    <w:rsid w:val="00E72240"/>
    <w:rsid w:val="00E72865"/>
    <w:rsid w:val="00E72894"/>
    <w:rsid w:val="00E731DF"/>
    <w:rsid w:val="00E73395"/>
    <w:rsid w:val="00E73478"/>
    <w:rsid w:val="00E7362D"/>
    <w:rsid w:val="00E73E3F"/>
    <w:rsid w:val="00E74595"/>
    <w:rsid w:val="00E7469A"/>
    <w:rsid w:val="00E74822"/>
    <w:rsid w:val="00E74D9C"/>
    <w:rsid w:val="00E74EEF"/>
    <w:rsid w:val="00E750B2"/>
    <w:rsid w:val="00E75245"/>
    <w:rsid w:val="00E75A9C"/>
    <w:rsid w:val="00E75C9A"/>
    <w:rsid w:val="00E75E58"/>
    <w:rsid w:val="00E765ED"/>
    <w:rsid w:val="00E7669F"/>
    <w:rsid w:val="00E76924"/>
    <w:rsid w:val="00E76ACE"/>
    <w:rsid w:val="00E76CBE"/>
    <w:rsid w:val="00E771D1"/>
    <w:rsid w:val="00E77231"/>
    <w:rsid w:val="00E77338"/>
    <w:rsid w:val="00E778AD"/>
    <w:rsid w:val="00E7792C"/>
    <w:rsid w:val="00E77A09"/>
    <w:rsid w:val="00E77C60"/>
    <w:rsid w:val="00E806C4"/>
    <w:rsid w:val="00E8083D"/>
    <w:rsid w:val="00E80A48"/>
    <w:rsid w:val="00E80AE5"/>
    <w:rsid w:val="00E80AF4"/>
    <w:rsid w:val="00E81081"/>
    <w:rsid w:val="00E81EE4"/>
    <w:rsid w:val="00E81F94"/>
    <w:rsid w:val="00E82241"/>
    <w:rsid w:val="00E8243E"/>
    <w:rsid w:val="00E8259D"/>
    <w:rsid w:val="00E829E2"/>
    <w:rsid w:val="00E82AF4"/>
    <w:rsid w:val="00E82BB5"/>
    <w:rsid w:val="00E82D75"/>
    <w:rsid w:val="00E82DC4"/>
    <w:rsid w:val="00E83011"/>
    <w:rsid w:val="00E83651"/>
    <w:rsid w:val="00E8369F"/>
    <w:rsid w:val="00E8382B"/>
    <w:rsid w:val="00E8382E"/>
    <w:rsid w:val="00E8383E"/>
    <w:rsid w:val="00E83EED"/>
    <w:rsid w:val="00E83F7E"/>
    <w:rsid w:val="00E8485E"/>
    <w:rsid w:val="00E85599"/>
    <w:rsid w:val="00E855FB"/>
    <w:rsid w:val="00E85C4D"/>
    <w:rsid w:val="00E85DFA"/>
    <w:rsid w:val="00E86945"/>
    <w:rsid w:val="00E86F2A"/>
    <w:rsid w:val="00E87458"/>
    <w:rsid w:val="00E875F6"/>
    <w:rsid w:val="00E8789D"/>
    <w:rsid w:val="00E87AA4"/>
    <w:rsid w:val="00E87AC6"/>
    <w:rsid w:val="00E9083E"/>
    <w:rsid w:val="00E90960"/>
    <w:rsid w:val="00E90FE7"/>
    <w:rsid w:val="00E912DB"/>
    <w:rsid w:val="00E9142E"/>
    <w:rsid w:val="00E9152E"/>
    <w:rsid w:val="00E91545"/>
    <w:rsid w:val="00E91885"/>
    <w:rsid w:val="00E91BED"/>
    <w:rsid w:val="00E91C33"/>
    <w:rsid w:val="00E91D0C"/>
    <w:rsid w:val="00E91DCD"/>
    <w:rsid w:val="00E92AD5"/>
    <w:rsid w:val="00E93086"/>
    <w:rsid w:val="00E932ED"/>
    <w:rsid w:val="00E93417"/>
    <w:rsid w:val="00E93A6A"/>
    <w:rsid w:val="00E94226"/>
    <w:rsid w:val="00E9422D"/>
    <w:rsid w:val="00E94355"/>
    <w:rsid w:val="00E94F72"/>
    <w:rsid w:val="00E957E1"/>
    <w:rsid w:val="00E95BD5"/>
    <w:rsid w:val="00E95D64"/>
    <w:rsid w:val="00E95D76"/>
    <w:rsid w:val="00E95F84"/>
    <w:rsid w:val="00E961C1"/>
    <w:rsid w:val="00E963F2"/>
    <w:rsid w:val="00E9665F"/>
    <w:rsid w:val="00E9679A"/>
    <w:rsid w:val="00E96DBC"/>
    <w:rsid w:val="00E97C14"/>
    <w:rsid w:val="00E97EE1"/>
    <w:rsid w:val="00EA0159"/>
    <w:rsid w:val="00EA0863"/>
    <w:rsid w:val="00EA0E75"/>
    <w:rsid w:val="00EA1329"/>
    <w:rsid w:val="00EA1517"/>
    <w:rsid w:val="00EA1547"/>
    <w:rsid w:val="00EA1717"/>
    <w:rsid w:val="00EA1822"/>
    <w:rsid w:val="00EA1856"/>
    <w:rsid w:val="00EA1A3A"/>
    <w:rsid w:val="00EA1E4B"/>
    <w:rsid w:val="00EA22D5"/>
    <w:rsid w:val="00EA249C"/>
    <w:rsid w:val="00EA252E"/>
    <w:rsid w:val="00EA2D18"/>
    <w:rsid w:val="00EA33B2"/>
    <w:rsid w:val="00EA3A3A"/>
    <w:rsid w:val="00EA3E69"/>
    <w:rsid w:val="00EA47ED"/>
    <w:rsid w:val="00EA4DD4"/>
    <w:rsid w:val="00EA502B"/>
    <w:rsid w:val="00EA581C"/>
    <w:rsid w:val="00EB0366"/>
    <w:rsid w:val="00EB0483"/>
    <w:rsid w:val="00EB0737"/>
    <w:rsid w:val="00EB07C5"/>
    <w:rsid w:val="00EB0886"/>
    <w:rsid w:val="00EB08CA"/>
    <w:rsid w:val="00EB08D4"/>
    <w:rsid w:val="00EB0C90"/>
    <w:rsid w:val="00EB12BF"/>
    <w:rsid w:val="00EB1AD1"/>
    <w:rsid w:val="00EB1B7B"/>
    <w:rsid w:val="00EB1D5A"/>
    <w:rsid w:val="00EB1F8B"/>
    <w:rsid w:val="00EB2051"/>
    <w:rsid w:val="00EB25DC"/>
    <w:rsid w:val="00EB276E"/>
    <w:rsid w:val="00EB2C7C"/>
    <w:rsid w:val="00EB307E"/>
    <w:rsid w:val="00EB399E"/>
    <w:rsid w:val="00EB40F9"/>
    <w:rsid w:val="00EB4398"/>
    <w:rsid w:val="00EB487F"/>
    <w:rsid w:val="00EB4AFE"/>
    <w:rsid w:val="00EB4D0C"/>
    <w:rsid w:val="00EB4EF2"/>
    <w:rsid w:val="00EB504E"/>
    <w:rsid w:val="00EB521C"/>
    <w:rsid w:val="00EB53BF"/>
    <w:rsid w:val="00EB5521"/>
    <w:rsid w:val="00EB58F5"/>
    <w:rsid w:val="00EB61BA"/>
    <w:rsid w:val="00EB633A"/>
    <w:rsid w:val="00EB635A"/>
    <w:rsid w:val="00EB6776"/>
    <w:rsid w:val="00EB68B4"/>
    <w:rsid w:val="00EB7718"/>
    <w:rsid w:val="00EB78B4"/>
    <w:rsid w:val="00EB79D2"/>
    <w:rsid w:val="00EB7AEA"/>
    <w:rsid w:val="00EB7C99"/>
    <w:rsid w:val="00EB7E42"/>
    <w:rsid w:val="00EB7E5C"/>
    <w:rsid w:val="00EB7FEB"/>
    <w:rsid w:val="00EC020C"/>
    <w:rsid w:val="00EC021A"/>
    <w:rsid w:val="00EC0410"/>
    <w:rsid w:val="00EC0453"/>
    <w:rsid w:val="00EC076A"/>
    <w:rsid w:val="00EC088B"/>
    <w:rsid w:val="00EC0931"/>
    <w:rsid w:val="00EC0CF8"/>
    <w:rsid w:val="00EC1068"/>
    <w:rsid w:val="00EC1477"/>
    <w:rsid w:val="00EC1A71"/>
    <w:rsid w:val="00EC1C55"/>
    <w:rsid w:val="00EC2158"/>
    <w:rsid w:val="00EC231A"/>
    <w:rsid w:val="00EC24C7"/>
    <w:rsid w:val="00EC2878"/>
    <w:rsid w:val="00EC287D"/>
    <w:rsid w:val="00EC2ADB"/>
    <w:rsid w:val="00EC2E84"/>
    <w:rsid w:val="00EC302E"/>
    <w:rsid w:val="00EC3225"/>
    <w:rsid w:val="00EC332F"/>
    <w:rsid w:val="00EC335E"/>
    <w:rsid w:val="00EC3504"/>
    <w:rsid w:val="00EC3B22"/>
    <w:rsid w:val="00EC3DBD"/>
    <w:rsid w:val="00EC3FE6"/>
    <w:rsid w:val="00EC471F"/>
    <w:rsid w:val="00EC4B12"/>
    <w:rsid w:val="00EC5771"/>
    <w:rsid w:val="00EC592B"/>
    <w:rsid w:val="00EC5A92"/>
    <w:rsid w:val="00EC5BA0"/>
    <w:rsid w:val="00EC6A8E"/>
    <w:rsid w:val="00EC6E65"/>
    <w:rsid w:val="00EC71C7"/>
    <w:rsid w:val="00EC7517"/>
    <w:rsid w:val="00EC7B79"/>
    <w:rsid w:val="00EC7EF6"/>
    <w:rsid w:val="00EC7FD7"/>
    <w:rsid w:val="00ED0674"/>
    <w:rsid w:val="00ED0A74"/>
    <w:rsid w:val="00ED0F90"/>
    <w:rsid w:val="00ED166E"/>
    <w:rsid w:val="00ED1AE7"/>
    <w:rsid w:val="00ED1F26"/>
    <w:rsid w:val="00ED21BC"/>
    <w:rsid w:val="00ED2AB4"/>
    <w:rsid w:val="00ED2C2C"/>
    <w:rsid w:val="00ED3032"/>
    <w:rsid w:val="00ED3478"/>
    <w:rsid w:val="00ED421B"/>
    <w:rsid w:val="00ED466F"/>
    <w:rsid w:val="00ED4817"/>
    <w:rsid w:val="00ED4826"/>
    <w:rsid w:val="00ED514A"/>
    <w:rsid w:val="00ED5438"/>
    <w:rsid w:val="00ED55E4"/>
    <w:rsid w:val="00ED608B"/>
    <w:rsid w:val="00ED61CB"/>
    <w:rsid w:val="00ED678E"/>
    <w:rsid w:val="00ED69A9"/>
    <w:rsid w:val="00ED6AFC"/>
    <w:rsid w:val="00ED6B5A"/>
    <w:rsid w:val="00ED6D74"/>
    <w:rsid w:val="00ED6EF4"/>
    <w:rsid w:val="00ED70C1"/>
    <w:rsid w:val="00ED7906"/>
    <w:rsid w:val="00ED7931"/>
    <w:rsid w:val="00ED7987"/>
    <w:rsid w:val="00ED7A40"/>
    <w:rsid w:val="00ED7B58"/>
    <w:rsid w:val="00ED7BA6"/>
    <w:rsid w:val="00EE0ED6"/>
    <w:rsid w:val="00EE100B"/>
    <w:rsid w:val="00EE12E1"/>
    <w:rsid w:val="00EE21CB"/>
    <w:rsid w:val="00EE23E4"/>
    <w:rsid w:val="00EE2480"/>
    <w:rsid w:val="00EE26F7"/>
    <w:rsid w:val="00EE277C"/>
    <w:rsid w:val="00EE2B41"/>
    <w:rsid w:val="00EE2BA9"/>
    <w:rsid w:val="00EE2C72"/>
    <w:rsid w:val="00EE2DE7"/>
    <w:rsid w:val="00EE3045"/>
    <w:rsid w:val="00EE350D"/>
    <w:rsid w:val="00EE374F"/>
    <w:rsid w:val="00EE3F26"/>
    <w:rsid w:val="00EE4032"/>
    <w:rsid w:val="00EE4654"/>
    <w:rsid w:val="00EE4B2C"/>
    <w:rsid w:val="00EE4E12"/>
    <w:rsid w:val="00EE521D"/>
    <w:rsid w:val="00EE55F5"/>
    <w:rsid w:val="00EE572C"/>
    <w:rsid w:val="00EE595E"/>
    <w:rsid w:val="00EE5FB4"/>
    <w:rsid w:val="00EE636D"/>
    <w:rsid w:val="00EE6999"/>
    <w:rsid w:val="00EE7654"/>
    <w:rsid w:val="00EE773A"/>
    <w:rsid w:val="00EE7885"/>
    <w:rsid w:val="00EE7D08"/>
    <w:rsid w:val="00EE7EB1"/>
    <w:rsid w:val="00EE7F84"/>
    <w:rsid w:val="00EF0202"/>
    <w:rsid w:val="00EF0293"/>
    <w:rsid w:val="00EF03B5"/>
    <w:rsid w:val="00EF094B"/>
    <w:rsid w:val="00EF09E7"/>
    <w:rsid w:val="00EF0A54"/>
    <w:rsid w:val="00EF0A72"/>
    <w:rsid w:val="00EF0BE3"/>
    <w:rsid w:val="00EF1651"/>
    <w:rsid w:val="00EF1708"/>
    <w:rsid w:val="00EF1956"/>
    <w:rsid w:val="00EF2727"/>
    <w:rsid w:val="00EF27BE"/>
    <w:rsid w:val="00EF2EBE"/>
    <w:rsid w:val="00EF3818"/>
    <w:rsid w:val="00EF3C50"/>
    <w:rsid w:val="00EF3FBB"/>
    <w:rsid w:val="00EF4178"/>
    <w:rsid w:val="00EF4A5E"/>
    <w:rsid w:val="00EF4C07"/>
    <w:rsid w:val="00EF5598"/>
    <w:rsid w:val="00EF56DF"/>
    <w:rsid w:val="00EF5703"/>
    <w:rsid w:val="00EF57D8"/>
    <w:rsid w:val="00EF5874"/>
    <w:rsid w:val="00EF60CC"/>
    <w:rsid w:val="00EF62B3"/>
    <w:rsid w:val="00EF62D6"/>
    <w:rsid w:val="00EF699F"/>
    <w:rsid w:val="00EF6F1A"/>
    <w:rsid w:val="00EF6F2A"/>
    <w:rsid w:val="00EF70E6"/>
    <w:rsid w:val="00EF7492"/>
    <w:rsid w:val="00EF79C2"/>
    <w:rsid w:val="00EF7AAB"/>
    <w:rsid w:val="00F002B4"/>
    <w:rsid w:val="00F0107F"/>
    <w:rsid w:val="00F0159D"/>
    <w:rsid w:val="00F016D7"/>
    <w:rsid w:val="00F0170E"/>
    <w:rsid w:val="00F0172A"/>
    <w:rsid w:val="00F01A17"/>
    <w:rsid w:val="00F01D50"/>
    <w:rsid w:val="00F0231E"/>
    <w:rsid w:val="00F023F7"/>
    <w:rsid w:val="00F02583"/>
    <w:rsid w:val="00F02AC3"/>
    <w:rsid w:val="00F02C84"/>
    <w:rsid w:val="00F02E87"/>
    <w:rsid w:val="00F0345A"/>
    <w:rsid w:val="00F034D7"/>
    <w:rsid w:val="00F03955"/>
    <w:rsid w:val="00F03DF2"/>
    <w:rsid w:val="00F040B5"/>
    <w:rsid w:val="00F042F0"/>
    <w:rsid w:val="00F052B2"/>
    <w:rsid w:val="00F059B0"/>
    <w:rsid w:val="00F06199"/>
    <w:rsid w:val="00F06212"/>
    <w:rsid w:val="00F062E3"/>
    <w:rsid w:val="00F06472"/>
    <w:rsid w:val="00F06493"/>
    <w:rsid w:val="00F06C89"/>
    <w:rsid w:val="00F06F39"/>
    <w:rsid w:val="00F07C37"/>
    <w:rsid w:val="00F07FD7"/>
    <w:rsid w:val="00F102F6"/>
    <w:rsid w:val="00F10450"/>
    <w:rsid w:val="00F1089D"/>
    <w:rsid w:val="00F11345"/>
    <w:rsid w:val="00F11892"/>
    <w:rsid w:val="00F119F2"/>
    <w:rsid w:val="00F11F18"/>
    <w:rsid w:val="00F12063"/>
    <w:rsid w:val="00F12645"/>
    <w:rsid w:val="00F128E6"/>
    <w:rsid w:val="00F12A6D"/>
    <w:rsid w:val="00F12BD7"/>
    <w:rsid w:val="00F12E0D"/>
    <w:rsid w:val="00F12E5D"/>
    <w:rsid w:val="00F1355F"/>
    <w:rsid w:val="00F13A0A"/>
    <w:rsid w:val="00F13ED9"/>
    <w:rsid w:val="00F13EEC"/>
    <w:rsid w:val="00F13F71"/>
    <w:rsid w:val="00F1423C"/>
    <w:rsid w:val="00F14742"/>
    <w:rsid w:val="00F1474B"/>
    <w:rsid w:val="00F14832"/>
    <w:rsid w:val="00F148A4"/>
    <w:rsid w:val="00F14D79"/>
    <w:rsid w:val="00F15438"/>
    <w:rsid w:val="00F155BA"/>
    <w:rsid w:val="00F15967"/>
    <w:rsid w:val="00F159FE"/>
    <w:rsid w:val="00F1619F"/>
    <w:rsid w:val="00F16559"/>
    <w:rsid w:val="00F16909"/>
    <w:rsid w:val="00F16D76"/>
    <w:rsid w:val="00F171FE"/>
    <w:rsid w:val="00F177A1"/>
    <w:rsid w:val="00F177B3"/>
    <w:rsid w:val="00F20100"/>
    <w:rsid w:val="00F20126"/>
    <w:rsid w:val="00F2025B"/>
    <w:rsid w:val="00F20814"/>
    <w:rsid w:val="00F20925"/>
    <w:rsid w:val="00F209FD"/>
    <w:rsid w:val="00F20A8B"/>
    <w:rsid w:val="00F20B61"/>
    <w:rsid w:val="00F20DCD"/>
    <w:rsid w:val="00F21A47"/>
    <w:rsid w:val="00F21A56"/>
    <w:rsid w:val="00F2203F"/>
    <w:rsid w:val="00F220FA"/>
    <w:rsid w:val="00F228F3"/>
    <w:rsid w:val="00F22FE9"/>
    <w:rsid w:val="00F231FA"/>
    <w:rsid w:val="00F232AC"/>
    <w:rsid w:val="00F234BF"/>
    <w:rsid w:val="00F23CA4"/>
    <w:rsid w:val="00F24514"/>
    <w:rsid w:val="00F24F85"/>
    <w:rsid w:val="00F2567B"/>
    <w:rsid w:val="00F25D70"/>
    <w:rsid w:val="00F25D7A"/>
    <w:rsid w:val="00F263A7"/>
    <w:rsid w:val="00F26D20"/>
    <w:rsid w:val="00F26DC7"/>
    <w:rsid w:val="00F271BB"/>
    <w:rsid w:val="00F271CB"/>
    <w:rsid w:val="00F27902"/>
    <w:rsid w:val="00F30723"/>
    <w:rsid w:val="00F308CF"/>
    <w:rsid w:val="00F30BC9"/>
    <w:rsid w:val="00F30D97"/>
    <w:rsid w:val="00F313C5"/>
    <w:rsid w:val="00F31600"/>
    <w:rsid w:val="00F31B95"/>
    <w:rsid w:val="00F31E24"/>
    <w:rsid w:val="00F31E59"/>
    <w:rsid w:val="00F31F37"/>
    <w:rsid w:val="00F32297"/>
    <w:rsid w:val="00F322E5"/>
    <w:rsid w:val="00F326EA"/>
    <w:rsid w:val="00F327BA"/>
    <w:rsid w:val="00F328BA"/>
    <w:rsid w:val="00F32A3E"/>
    <w:rsid w:val="00F32B47"/>
    <w:rsid w:val="00F32FCD"/>
    <w:rsid w:val="00F330F6"/>
    <w:rsid w:val="00F334C0"/>
    <w:rsid w:val="00F338C2"/>
    <w:rsid w:val="00F33A0B"/>
    <w:rsid w:val="00F33C0A"/>
    <w:rsid w:val="00F345E3"/>
    <w:rsid w:val="00F34729"/>
    <w:rsid w:val="00F3575E"/>
    <w:rsid w:val="00F3588B"/>
    <w:rsid w:val="00F36966"/>
    <w:rsid w:val="00F36A6B"/>
    <w:rsid w:val="00F36B9C"/>
    <w:rsid w:val="00F36C27"/>
    <w:rsid w:val="00F37589"/>
    <w:rsid w:val="00F37B0F"/>
    <w:rsid w:val="00F37C94"/>
    <w:rsid w:val="00F37CC7"/>
    <w:rsid w:val="00F37F4A"/>
    <w:rsid w:val="00F40071"/>
    <w:rsid w:val="00F4025D"/>
    <w:rsid w:val="00F40A0C"/>
    <w:rsid w:val="00F40A18"/>
    <w:rsid w:val="00F40CB8"/>
    <w:rsid w:val="00F40CBE"/>
    <w:rsid w:val="00F40D16"/>
    <w:rsid w:val="00F40D99"/>
    <w:rsid w:val="00F4136B"/>
    <w:rsid w:val="00F41A92"/>
    <w:rsid w:val="00F41B26"/>
    <w:rsid w:val="00F41CD9"/>
    <w:rsid w:val="00F420CD"/>
    <w:rsid w:val="00F42585"/>
    <w:rsid w:val="00F425F9"/>
    <w:rsid w:val="00F42924"/>
    <w:rsid w:val="00F43364"/>
    <w:rsid w:val="00F437AD"/>
    <w:rsid w:val="00F438B3"/>
    <w:rsid w:val="00F43916"/>
    <w:rsid w:val="00F43AB4"/>
    <w:rsid w:val="00F43C3B"/>
    <w:rsid w:val="00F43F84"/>
    <w:rsid w:val="00F4436E"/>
    <w:rsid w:val="00F44877"/>
    <w:rsid w:val="00F4569A"/>
    <w:rsid w:val="00F45872"/>
    <w:rsid w:val="00F45B24"/>
    <w:rsid w:val="00F45BE1"/>
    <w:rsid w:val="00F461B8"/>
    <w:rsid w:val="00F4661E"/>
    <w:rsid w:val="00F466C3"/>
    <w:rsid w:val="00F466FA"/>
    <w:rsid w:val="00F4715E"/>
    <w:rsid w:val="00F472DE"/>
    <w:rsid w:val="00F474D2"/>
    <w:rsid w:val="00F4781A"/>
    <w:rsid w:val="00F47882"/>
    <w:rsid w:val="00F478F7"/>
    <w:rsid w:val="00F47CC3"/>
    <w:rsid w:val="00F50149"/>
    <w:rsid w:val="00F50296"/>
    <w:rsid w:val="00F502B5"/>
    <w:rsid w:val="00F503C4"/>
    <w:rsid w:val="00F503E4"/>
    <w:rsid w:val="00F50869"/>
    <w:rsid w:val="00F50A9E"/>
    <w:rsid w:val="00F50C33"/>
    <w:rsid w:val="00F50DB8"/>
    <w:rsid w:val="00F51273"/>
    <w:rsid w:val="00F51324"/>
    <w:rsid w:val="00F51A3B"/>
    <w:rsid w:val="00F51C76"/>
    <w:rsid w:val="00F52075"/>
    <w:rsid w:val="00F52126"/>
    <w:rsid w:val="00F52309"/>
    <w:rsid w:val="00F537AF"/>
    <w:rsid w:val="00F53AF3"/>
    <w:rsid w:val="00F53F14"/>
    <w:rsid w:val="00F540F0"/>
    <w:rsid w:val="00F54115"/>
    <w:rsid w:val="00F5428E"/>
    <w:rsid w:val="00F543F9"/>
    <w:rsid w:val="00F54C67"/>
    <w:rsid w:val="00F54F55"/>
    <w:rsid w:val="00F5507A"/>
    <w:rsid w:val="00F551F3"/>
    <w:rsid w:val="00F555E7"/>
    <w:rsid w:val="00F5576D"/>
    <w:rsid w:val="00F55A05"/>
    <w:rsid w:val="00F55C9E"/>
    <w:rsid w:val="00F56BDD"/>
    <w:rsid w:val="00F56FE2"/>
    <w:rsid w:val="00F5706B"/>
    <w:rsid w:val="00F57D65"/>
    <w:rsid w:val="00F601E9"/>
    <w:rsid w:val="00F6050A"/>
    <w:rsid w:val="00F607DB"/>
    <w:rsid w:val="00F609AF"/>
    <w:rsid w:val="00F60A10"/>
    <w:rsid w:val="00F60AF2"/>
    <w:rsid w:val="00F60E0E"/>
    <w:rsid w:val="00F61453"/>
    <w:rsid w:val="00F616C7"/>
    <w:rsid w:val="00F6188A"/>
    <w:rsid w:val="00F6193D"/>
    <w:rsid w:val="00F61D3D"/>
    <w:rsid w:val="00F61D44"/>
    <w:rsid w:val="00F6209E"/>
    <w:rsid w:val="00F62242"/>
    <w:rsid w:val="00F62500"/>
    <w:rsid w:val="00F62D08"/>
    <w:rsid w:val="00F62FD6"/>
    <w:rsid w:val="00F63328"/>
    <w:rsid w:val="00F635D7"/>
    <w:rsid w:val="00F63688"/>
    <w:rsid w:val="00F6378E"/>
    <w:rsid w:val="00F63822"/>
    <w:rsid w:val="00F6388A"/>
    <w:rsid w:val="00F63B18"/>
    <w:rsid w:val="00F643B7"/>
    <w:rsid w:val="00F650AE"/>
    <w:rsid w:val="00F654DD"/>
    <w:rsid w:val="00F657A2"/>
    <w:rsid w:val="00F65840"/>
    <w:rsid w:val="00F65A2A"/>
    <w:rsid w:val="00F65A3C"/>
    <w:rsid w:val="00F65B51"/>
    <w:rsid w:val="00F65C9D"/>
    <w:rsid w:val="00F6660A"/>
    <w:rsid w:val="00F668B5"/>
    <w:rsid w:val="00F6704E"/>
    <w:rsid w:val="00F6728C"/>
    <w:rsid w:val="00F672CB"/>
    <w:rsid w:val="00F67526"/>
    <w:rsid w:val="00F67549"/>
    <w:rsid w:val="00F6765F"/>
    <w:rsid w:val="00F67C0A"/>
    <w:rsid w:val="00F67ED4"/>
    <w:rsid w:val="00F701ED"/>
    <w:rsid w:val="00F704AE"/>
    <w:rsid w:val="00F7116F"/>
    <w:rsid w:val="00F71787"/>
    <w:rsid w:val="00F71883"/>
    <w:rsid w:val="00F719C6"/>
    <w:rsid w:val="00F72972"/>
    <w:rsid w:val="00F72DA1"/>
    <w:rsid w:val="00F73357"/>
    <w:rsid w:val="00F73CD5"/>
    <w:rsid w:val="00F73DA8"/>
    <w:rsid w:val="00F73EC2"/>
    <w:rsid w:val="00F7421F"/>
    <w:rsid w:val="00F7436A"/>
    <w:rsid w:val="00F74460"/>
    <w:rsid w:val="00F74578"/>
    <w:rsid w:val="00F749E3"/>
    <w:rsid w:val="00F74DBD"/>
    <w:rsid w:val="00F74F01"/>
    <w:rsid w:val="00F753A1"/>
    <w:rsid w:val="00F75413"/>
    <w:rsid w:val="00F7555F"/>
    <w:rsid w:val="00F75C7E"/>
    <w:rsid w:val="00F75DF5"/>
    <w:rsid w:val="00F75E36"/>
    <w:rsid w:val="00F765D7"/>
    <w:rsid w:val="00F76672"/>
    <w:rsid w:val="00F767C6"/>
    <w:rsid w:val="00F769E4"/>
    <w:rsid w:val="00F76B93"/>
    <w:rsid w:val="00F76E8B"/>
    <w:rsid w:val="00F76FBD"/>
    <w:rsid w:val="00F770D7"/>
    <w:rsid w:val="00F77E2B"/>
    <w:rsid w:val="00F80519"/>
    <w:rsid w:val="00F80883"/>
    <w:rsid w:val="00F80C98"/>
    <w:rsid w:val="00F80FC4"/>
    <w:rsid w:val="00F8136C"/>
    <w:rsid w:val="00F816B7"/>
    <w:rsid w:val="00F818AF"/>
    <w:rsid w:val="00F818EE"/>
    <w:rsid w:val="00F81A2B"/>
    <w:rsid w:val="00F82402"/>
    <w:rsid w:val="00F82890"/>
    <w:rsid w:val="00F82CA9"/>
    <w:rsid w:val="00F82DC7"/>
    <w:rsid w:val="00F82F49"/>
    <w:rsid w:val="00F831EA"/>
    <w:rsid w:val="00F834D8"/>
    <w:rsid w:val="00F83894"/>
    <w:rsid w:val="00F83973"/>
    <w:rsid w:val="00F83AB2"/>
    <w:rsid w:val="00F84049"/>
    <w:rsid w:val="00F8435D"/>
    <w:rsid w:val="00F844D9"/>
    <w:rsid w:val="00F84655"/>
    <w:rsid w:val="00F84877"/>
    <w:rsid w:val="00F84AAB"/>
    <w:rsid w:val="00F85140"/>
    <w:rsid w:val="00F853B9"/>
    <w:rsid w:val="00F854F2"/>
    <w:rsid w:val="00F856FA"/>
    <w:rsid w:val="00F85767"/>
    <w:rsid w:val="00F85922"/>
    <w:rsid w:val="00F85C4F"/>
    <w:rsid w:val="00F85C86"/>
    <w:rsid w:val="00F8608A"/>
    <w:rsid w:val="00F86744"/>
    <w:rsid w:val="00F87236"/>
    <w:rsid w:val="00F873B1"/>
    <w:rsid w:val="00F87C9D"/>
    <w:rsid w:val="00F87D61"/>
    <w:rsid w:val="00F87DE1"/>
    <w:rsid w:val="00F906EF"/>
    <w:rsid w:val="00F90742"/>
    <w:rsid w:val="00F9077E"/>
    <w:rsid w:val="00F91080"/>
    <w:rsid w:val="00F91371"/>
    <w:rsid w:val="00F915A1"/>
    <w:rsid w:val="00F9167A"/>
    <w:rsid w:val="00F91711"/>
    <w:rsid w:val="00F91C61"/>
    <w:rsid w:val="00F92037"/>
    <w:rsid w:val="00F9226E"/>
    <w:rsid w:val="00F92273"/>
    <w:rsid w:val="00F922B0"/>
    <w:rsid w:val="00F926A2"/>
    <w:rsid w:val="00F926AA"/>
    <w:rsid w:val="00F93FFA"/>
    <w:rsid w:val="00F9422A"/>
    <w:rsid w:val="00F94605"/>
    <w:rsid w:val="00F9474C"/>
    <w:rsid w:val="00F9480B"/>
    <w:rsid w:val="00F958B6"/>
    <w:rsid w:val="00F95991"/>
    <w:rsid w:val="00F96278"/>
    <w:rsid w:val="00F96F86"/>
    <w:rsid w:val="00F974E1"/>
    <w:rsid w:val="00F976AE"/>
    <w:rsid w:val="00F977DF"/>
    <w:rsid w:val="00F97877"/>
    <w:rsid w:val="00F979EF"/>
    <w:rsid w:val="00FA041D"/>
    <w:rsid w:val="00FA0FD5"/>
    <w:rsid w:val="00FA1897"/>
    <w:rsid w:val="00FA1EB0"/>
    <w:rsid w:val="00FA2515"/>
    <w:rsid w:val="00FA2A63"/>
    <w:rsid w:val="00FA31E7"/>
    <w:rsid w:val="00FA38D6"/>
    <w:rsid w:val="00FA5E85"/>
    <w:rsid w:val="00FA5ED8"/>
    <w:rsid w:val="00FA63EC"/>
    <w:rsid w:val="00FA6495"/>
    <w:rsid w:val="00FA6609"/>
    <w:rsid w:val="00FA68AB"/>
    <w:rsid w:val="00FA6BB9"/>
    <w:rsid w:val="00FA71B5"/>
    <w:rsid w:val="00FA7326"/>
    <w:rsid w:val="00FA76F4"/>
    <w:rsid w:val="00FA78F3"/>
    <w:rsid w:val="00FA7E6D"/>
    <w:rsid w:val="00FB000E"/>
    <w:rsid w:val="00FB0181"/>
    <w:rsid w:val="00FB07C9"/>
    <w:rsid w:val="00FB0DFB"/>
    <w:rsid w:val="00FB1113"/>
    <w:rsid w:val="00FB1331"/>
    <w:rsid w:val="00FB1703"/>
    <w:rsid w:val="00FB18E8"/>
    <w:rsid w:val="00FB1DE5"/>
    <w:rsid w:val="00FB1FD5"/>
    <w:rsid w:val="00FB20E6"/>
    <w:rsid w:val="00FB2409"/>
    <w:rsid w:val="00FB253D"/>
    <w:rsid w:val="00FB25A9"/>
    <w:rsid w:val="00FB3031"/>
    <w:rsid w:val="00FB3091"/>
    <w:rsid w:val="00FB30A8"/>
    <w:rsid w:val="00FB3229"/>
    <w:rsid w:val="00FB35AC"/>
    <w:rsid w:val="00FB3677"/>
    <w:rsid w:val="00FB3AE9"/>
    <w:rsid w:val="00FB4125"/>
    <w:rsid w:val="00FB42F1"/>
    <w:rsid w:val="00FB4799"/>
    <w:rsid w:val="00FB49DF"/>
    <w:rsid w:val="00FB4BC6"/>
    <w:rsid w:val="00FB4EB6"/>
    <w:rsid w:val="00FB5EC4"/>
    <w:rsid w:val="00FB67EE"/>
    <w:rsid w:val="00FB6CF4"/>
    <w:rsid w:val="00FB7AD9"/>
    <w:rsid w:val="00FB7FF1"/>
    <w:rsid w:val="00FC06F5"/>
    <w:rsid w:val="00FC0B94"/>
    <w:rsid w:val="00FC0BDA"/>
    <w:rsid w:val="00FC0DA1"/>
    <w:rsid w:val="00FC0EC1"/>
    <w:rsid w:val="00FC0F2D"/>
    <w:rsid w:val="00FC12B6"/>
    <w:rsid w:val="00FC134E"/>
    <w:rsid w:val="00FC13F1"/>
    <w:rsid w:val="00FC19A8"/>
    <w:rsid w:val="00FC1DD1"/>
    <w:rsid w:val="00FC1FA1"/>
    <w:rsid w:val="00FC2094"/>
    <w:rsid w:val="00FC2122"/>
    <w:rsid w:val="00FC2630"/>
    <w:rsid w:val="00FC26B2"/>
    <w:rsid w:val="00FC3216"/>
    <w:rsid w:val="00FC3294"/>
    <w:rsid w:val="00FC34A8"/>
    <w:rsid w:val="00FC38DC"/>
    <w:rsid w:val="00FC3984"/>
    <w:rsid w:val="00FC3A3E"/>
    <w:rsid w:val="00FC3A91"/>
    <w:rsid w:val="00FC3E06"/>
    <w:rsid w:val="00FC4036"/>
    <w:rsid w:val="00FC4736"/>
    <w:rsid w:val="00FC4A48"/>
    <w:rsid w:val="00FC4C87"/>
    <w:rsid w:val="00FC52C7"/>
    <w:rsid w:val="00FC542D"/>
    <w:rsid w:val="00FC5508"/>
    <w:rsid w:val="00FC56ED"/>
    <w:rsid w:val="00FC5748"/>
    <w:rsid w:val="00FC5813"/>
    <w:rsid w:val="00FC62D3"/>
    <w:rsid w:val="00FC634A"/>
    <w:rsid w:val="00FC64A4"/>
    <w:rsid w:val="00FC64C5"/>
    <w:rsid w:val="00FC71CB"/>
    <w:rsid w:val="00FC7374"/>
    <w:rsid w:val="00FC7E52"/>
    <w:rsid w:val="00FD02AC"/>
    <w:rsid w:val="00FD0438"/>
    <w:rsid w:val="00FD05AC"/>
    <w:rsid w:val="00FD0779"/>
    <w:rsid w:val="00FD1196"/>
    <w:rsid w:val="00FD129C"/>
    <w:rsid w:val="00FD14EB"/>
    <w:rsid w:val="00FD1D99"/>
    <w:rsid w:val="00FD2296"/>
    <w:rsid w:val="00FD2D43"/>
    <w:rsid w:val="00FD2F75"/>
    <w:rsid w:val="00FD3612"/>
    <w:rsid w:val="00FD368D"/>
    <w:rsid w:val="00FD4240"/>
    <w:rsid w:val="00FD46FD"/>
    <w:rsid w:val="00FD4A98"/>
    <w:rsid w:val="00FD4AA2"/>
    <w:rsid w:val="00FD4B9D"/>
    <w:rsid w:val="00FD4D14"/>
    <w:rsid w:val="00FD4D7E"/>
    <w:rsid w:val="00FD4ED6"/>
    <w:rsid w:val="00FD516E"/>
    <w:rsid w:val="00FD543F"/>
    <w:rsid w:val="00FD55A1"/>
    <w:rsid w:val="00FD5791"/>
    <w:rsid w:val="00FD6B12"/>
    <w:rsid w:val="00FD6CB5"/>
    <w:rsid w:val="00FD6E36"/>
    <w:rsid w:val="00FD73AF"/>
    <w:rsid w:val="00FD754F"/>
    <w:rsid w:val="00FD76F9"/>
    <w:rsid w:val="00FD775E"/>
    <w:rsid w:val="00FD7E83"/>
    <w:rsid w:val="00FE0174"/>
    <w:rsid w:val="00FE0835"/>
    <w:rsid w:val="00FE0855"/>
    <w:rsid w:val="00FE0AC1"/>
    <w:rsid w:val="00FE0B1F"/>
    <w:rsid w:val="00FE1300"/>
    <w:rsid w:val="00FE151A"/>
    <w:rsid w:val="00FE1CD6"/>
    <w:rsid w:val="00FE22E2"/>
    <w:rsid w:val="00FE270B"/>
    <w:rsid w:val="00FE2778"/>
    <w:rsid w:val="00FE2A55"/>
    <w:rsid w:val="00FE2BB1"/>
    <w:rsid w:val="00FE2F04"/>
    <w:rsid w:val="00FE3387"/>
    <w:rsid w:val="00FE3A0E"/>
    <w:rsid w:val="00FE3DE7"/>
    <w:rsid w:val="00FE3E79"/>
    <w:rsid w:val="00FE430F"/>
    <w:rsid w:val="00FE43FA"/>
    <w:rsid w:val="00FE49FC"/>
    <w:rsid w:val="00FE4A5E"/>
    <w:rsid w:val="00FE4D72"/>
    <w:rsid w:val="00FE51D3"/>
    <w:rsid w:val="00FE53A8"/>
    <w:rsid w:val="00FE556C"/>
    <w:rsid w:val="00FE5A4A"/>
    <w:rsid w:val="00FE5CF5"/>
    <w:rsid w:val="00FE6677"/>
    <w:rsid w:val="00FE6D0C"/>
    <w:rsid w:val="00FE6E96"/>
    <w:rsid w:val="00FE6EC7"/>
    <w:rsid w:val="00FE713F"/>
    <w:rsid w:val="00FE72C6"/>
    <w:rsid w:val="00FE7612"/>
    <w:rsid w:val="00FE7662"/>
    <w:rsid w:val="00FE7905"/>
    <w:rsid w:val="00FE7943"/>
    <w:rsid w:val="00FE79B7"/>
    <w:rsid w:val="00FE7A3F"/>
    <w:rsid w:val="00FE7C19"/>
    <w:rsid w:val="00FE7C7D"/>
    <w:rsid w:val="00FE7D51"/>
    <w:rsid w:val="00FE7F55"/>
    <w:rsid w:val="00FF0371"/>
    <w:rsid w:val="00FF0697"/>
    <w:rsid w:val="00FF0741"/>
    <w:rsid w:val="00FF07B5"/>
    <w:rsid w:val="00FF114E"/>
    <w:rsid w:val="00FF137E"/>
    <w:rsid w:val="00FF1AFC"/>
    <w:rsid w:val="00FF1B89"/>
    <w:rsid w:val="00FF2FFD"/>
    <w:rsid w:val="00FF30FA"/>
    <w:rsid w:val="00FF316C"/>
    <w:rsid w:val="00FF368A"/>
    <w:rsid w:val="00FF4301"/>
    <w:rsid w:val="00FF462A"/>
    <w:rsid w:val="00FF4706"/>
    <w:rsid w:val="00FF4CEC"/>
    <w:rsid w:val="00FF4DBF"/>
    <w:rsid w:val="00FF4EA5"/>
    <w:rsid w:val="00FF4FCC"/>
    <w:rsid w:val="00FF52CF"/>
    <w:rsid w:val="00FF59BA"/>
    <w:rsid w:val="00FF5B71"/>
    <w:rsid w:val="00FF5C0E"/>
    <w:rsid w:val="00FF6893"/>
    <w:rsid w:val="00FF6C7D"/>
    <w:rsid w:val="00FF6F64"/>
    <w:rsid w:val="00FF76BA"/>
    <w:rsid w:val="00FF796F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height-percent:900" fillcolor="white">
      <v:fill color="white"/>
      <o:colormru v:ext="edit" colors="#40a6be,#b4dce6,#98cfdc,#ff7d26,#ff9d5b"/>
    </o:shapedefaults>
    <o:shapelayout v:ext="edit">
      <o:idmap v:ext="edit" data="2"/>
    </o:shapelayout>
  </w:shapeDefaults>
  <w:doNotEmbedSmartTags/>
  <w:decimalSymbol w:val="."/>
  <w:listSeparator w:val=","/>
  <w14:docId w14:val="508412D8"/>
  <w15:docId w15:val="{9E131C27-6506-4F97-BA17-E15B9B540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Schoolbook" w:eastAsia="Century Schoolbook" w:hAnsi="Century Schoolbook" w:cs="Century Schoolbook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iPriority="5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0"/>
    <w:lsdException w:name="List Paragraph" w:uiPriority="39" w:qFormat="1"/>
    <w:lsdException w:name="Quote" w:uiPriority="0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D368D"/>
    <w:pPr>
      <w:bidi/>
    </w:pPr>
    <w:rPr>
      <w:rFonts w:eastAsia="Times New Roman" w:cs="Times New Roman"/>
      <w:color w:val="414751"/>
    </w:rPr>
  </w:style>
  <w:style w:type="paragraph" w:styleId="11">
    <w:name w:val="heading 1"/>
    <w:basedOn w:val="a0"/>
    <w:next w:val="a0"/>
    <w:link w:val="12"/>
    <w:uiPriority w:val="9"/>
    <w:unhideWhenUsed/>
    <w:rsid w:val="003018AB"/>
    <w:pPr>
      <w:spacing w:before="360" w:after="40"/>
      <w:outlineLvl w:val="0"/>
    </w:pPr>
    <w:rPr>
      <w:smallCaps/>
      <w:spacing w:val="5"/>
      <w:sz w:val="32"/>
      <w:szCs w:val="32"/>
    </w:rPr>
  </w:style>
  <w:style w:type="paragraph" w:styleId="20">
    <w:name w:val="heading 2"/>
    <w:basedOn w:val="a0"/>
    <w:next w:val="a0"/>
    <w:link w:val="21"/>
    <w:uiPriority w:val="9"/>
    <w:unhideWhenUsed/>
    <w:rsid w:val="003018AB"/>
    <w:pPr>
      <w:outlineLvl w:val="1"/>
    </w:pPr>
    <w:rPr>
      <w:sz w:val="28"/>
      <w:szCs w:val="28"/>
    </w:rPr>
  </w:style>
  <w:style w:type="paragraph" w:styleId="3">
    <w:name w:val="heading 3"/>
    <w:basedOn w:val="a0"/>
    <w:next w:val="a0"/>
    <w:link w:val="30"/>
    <w:uiPriority w:val="9"/>
    <w:semiHidden/>
    <w:unhideWhenUsed/>
    <w:rsid w:val="003018AB"/>
    <w:pPr>
      <w:outlineLvl w:val="2"/>
    </w:pPr>
    <w:rPr>
      <w:spacing w:val="5"/>
      <w:sz w:val="24"/>
      <w:szCs w:val="24"/>
    </w:rPr>
  </w:style>
  <w:style w:type="paragraph" w:styleId="4">
    <w:name w:val="heading 4"/>
    <w:basedOn w:val="a0"/>
    <w:next w:val="a0"/>
    <w:link w:val="40"/>
    <w:uiPriority w:val="9"/>
    <w:semiHidden/>
    <w:unhideWhenUsed/>
    <w:rsid w:val="003018AB"/>
    <w:pPr>
      <w:outlineLvl w:val="3"/>
    </w:pPr>
    <w:rPr>
      <w:color w:val="E65B01"/>
      <w:sz w:val="22"/>
      <w:szCs w:val="22"/>
    </w:rPr>
  </w:style>
  <w:style w:type="paragraph" w:styleId="5">
    <w:name w:val="heading 5"/>
    <w:basedOn w:val="a0"/>
    <w:next w:val="a0"/>
    <w:link w:val="50"/>
    <w:uiPriority w:val="9"/>
    <w:semiHidden/>
    <w:unhideWhenUsed/>
    <w:rsid w:val="003018AB"/>
    <w:pPr>
      <w:outlineLvl w:val="4"/>
    </w:pPr>
    <w:rPr>
      <w:i/>
      <w:iCs/>
      <w:color w:val="E65B01"/>
      <w:sz w:val="22"/>
      <w:szCs w:val="22"/>
    </w:rPr>
  </w:style>
  <w:style w:type="paragraph" w:styleId="6">
    <w:name w:val="heading 6"/>
    <w:basedOn w:val="a0"/>
    <w:next w:val="a0"/>
    <w:link w:val="60"/>
    <w:uiPriority w:val="9"/>
    <w:semiHidden/>
    <w:unhideWhenUsed/>
    <w:rsid w:val="003018AB"/>
    <w:pPr>
      <w:outlineLvl w:val="5"/>
    </w:pPr>
    <w:rPr>
      <w:b/>
      <w:bCs/>
      <w:color w:val="E65B01"/>
    </w:rPr>
  </w:style>
  <w:style w:type="paragraph" w:styleId="7">
    <w:name w:val="heading 7"/>
    <w:basedOn w:val="a0"/>
    <w:next w:val="a0"/>
    <w:link w:val="70"/>
    <w:uiPriority w:val="9"/>
    <w:semiHidden/>
    <w:unhideWhenUsed/>
    <w:rsid w:val="003018AB"/>
    <w:pPr>
      <w:outlineLvl w:val="6"/>
    </w:pPr>
    <w:rPr>
      <w:b/>
      <w:bCs/>
      <w:i/>
      <w:iCs/>
      <w:color w:val="E65B01"/>
    </w:rPr>
  </w:style>
  <w:style w:type="paragraph" w:styleId="8">
    <w:name w:val="heading 8"/>
    <w:basedOn w:val="a0"/>
    <w:next w:val="a0"/>
    <w:link w:val="80"/>
    <w:uiPriority w:val="9"/>
    <w:semiHidden/>
    <w:unhideWhenUsed/>
    <w:rsid w:val="003018AB"/>
    <w:pPr>
      <w:outlineLvl w:val="7"/>
    </w:pPr>
    <w:rPr>
      <w:b/>
      <w:bCs/>
      <w:color w:val="3667C3"/>
    </w:rPr>
  </w:style>
  <w:style w:type="paragraph" w:styleId="9">
    <w:name w:val="heading 9"/>
    <w:basedOn w:val="a0"/>
    <w:next w:val="a0"/>
    <w:link w:val="90"/>
    <w:uiPriority w:val="9"/>
    <w:semiHidden/>
    <w:unhideWhenUsed/>
    <w:rsid w:val="003018AB"/>
    <w:pPr>
      <w:outlineLvl w:val="8"/>
    </w:pPr>
    <w:rPr>
      <w:b/>
      <w:bCs/>
      <w:i/>
      <w:iCs/>
      <w:color w:val="3667C3"/>
      <w:sz w:val="18"/>
      <w:szCs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1"/>
    <w:rsid w:val="003018AB"/>
    <w:pPr>
      <w:bidi/>
    </w:pPr>
    <w:rPr>
      <w:rFonts w:eastAsia="Times New Roman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pPr>
        <w:bidi/>
      </w:pPr>
    </w:tblStylePr>
    <w:tblStylePr w:type="lastRow">
      <w:pPr>
        <w:bidi/>
      </w:pPr>
    </w:tblStylePr>
    <w:tblStylePr w:type="firstCol">
      <w:pPr>
        <w:bidi/>
      </w:pPr>
    </w:tblStylePr>
    <w:tblStylePr w:type="lastCol">
      <w:pPr>
        <w:bidi/>
      </w:pPr>
    </w:tblStylePr>
    <w:tblStylePr w:type="band1Vert">
      <w:pPr>
        <w:bidi/>
      </w:pPr>
    </w:tblStylePr>
    <w:tblStylePr w:type="band2Vert">
      <w:pPr>
        <w:bidi/>
      </w:pPr>
    </w:tblStylePr>
    <w:tblStylePr w:type="band1Horz">
      <w:pPr>
        <w:bidi/>
      </w:p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</w:tblStylePr>
    <w:tblStylePr w:type="seCell">
      <w:pPr>
        <w:bidi/>
      </w:pPr>
    </w:tblStylePr>
    <w:tblStylePr w:type="swCell">
      <w:pPr>
        <w:bidi/>
      </w:pPr>
    </w:tblStylePr>
  </w:style>
  <w:style w:type="paragraph" w:styleId="a5">
    <w:name w:val="Normal Indent"/>
    <w:basedOn w:val="a0"/>
    <w:uiPriority w:val="99"/>
    <w:unhideWhenUsed/>
    <w:rsid w:val="003018AB"/>
    <w:pPr>
      <w:ind w:left="720"/>
    </w:pPr>
  </w:style>
  <w:style w:type="character" w:styleId="a6">
    <w:name w:val="Book Title"/>
    <w:basedOn w:val="a1"/>
    <w:uiPriority w:val="33"/>
    <w:qFormat/>
    <w:rsid w:val="003018AB"/>
    <w:rPr>
      <w:rFonts w:eastAsia="Times New Roman" w:cs="Times New Roman"/>
      <w:bCs w:val="0"/>
      <w:iCs w:val="0"/>
      <w:smallCaps/>
      <w:color w:val="000000"/>
      <w:spacing w:val="10"/>
      <w:szCs w:val="20"/>
    </w:rPr>
  </w:style>
  <w:style w:type="numbering" w:customStyle="1" w:styleId="a">
    <w:name w:val="רשימה עם תבליטים"/>
    <w:uiPriority w:val="99"/>
    <w:rsid w:val="003018AB"/>
    <w:pPr>
      <w:numPr>
        <w:numId w:val="1"/>
      </w:numPr>
    </w:pPr>
  </w:style>
  <w:style w:type="paragraph" w:customStyle="1" w:styleId="a7">
    <w:name w:val="כתובת להחזרה"/>
    <w:basedOn w:val="a0"/>
    <w:uiPriority w:val="2"/>
    <w:qFormat/>
    <w:rsid w:val="003018AB"/>
    <w:rPr>
      <w:color w:val="FFFFFF"/>
      <w:spacing w:val="20"/>
    </w:rPr>
  </w:style>
  <w:style w:type="paragraph" w:styleId="a8">
    <w:name w:val="header"/>
    <w:basedOn w:val="a0"/>
    <w:link w:val="a9"/>
    <w:uiPriority w:val="99"/>
    <w:unhideWhenUsed/>
    <w:rsid w:val="003018AB"/>
    <w:pPr>
      <w:tabs>
        <w:tab w:val="center" w:pos="4680"/>
        <w:tab w:val="right" w:pos="9360"/>
      </w:tabs>
    </w:pPr>
  </w:style>
  <w:style w:type="character" w:customStyle="1" w:styleId="a9">
    <w:name w:val="כותרת עליונה תו"/>
    <w:basedOn w:val="a1"/>
    <w:link w:val="a8"/>
    <w:uiPriority w:val="99"/>
    <w:rsid w:val="003018AB"/>
    <w:rPr>
      <w:color w:val="414751"/>
      <w:sz w:val="20"/>
    </w:rPr>
  </w:style>
  <w:style w:type="paragraph" w:styleId="aa">
    <w:name w:val="footer"/>
    <w:basedOn w:val="a0"/>
    <w:link w:val="ab"/>
    <w:uiPriority w:val="99"/>
    <w:unhideWhenUsed/>
    <w:rsid w:val="003018AB"/>
    <w:pPr>
      <w:tabs>
        <w:tab w:val="center" w:pos="4680"/>
        <w:tab w:val="right" w:pos="9360"/>
      </w:tabs>
    </w:pPr>
  </w:style>
  <w:style w:type="character" w:customStyle="1" w:styleId="ab">
    <w:name w:val="כותרת תחתונה תו"/>
    <w:basedOn w:val="a1"/>
    <w:link w:val="aa"/>
    <w:uiPriority w:val="99"/>
    <w:rsid w:val="003018AB"/>
    <w:rPr>
      <w:color w:val="414751"/>
      <w:sz w:val="20"/>
    </w:rPr>
  </w:style>
  <w:style w:type="paragraph" w:styleId="ac">
    <w:name w:val="Salutation"/>
    <w:basedOn w:val="a5"/>
    <w:next w:val="a0"/>
    <w:link w:val="ad"/>
    <w:uiPriority w:val="4"/>
    <w:unhideWhenUsed/>
    <w:qFormat/>
    <w:rsid w:val="003018AB"/>
    <w:pPr>
      <w:ind w:left="0"/>
    </w:pPr>
    <w:rPr>
      <w:b/>
      <w:bCs/>
    </w:rPr>
  </w:style>
  <w:style w:type="character" w:customStyle="1" w:styleId="ad">
    <w:name w:val="ברכה תו"/>
    <w:basedOn w:val="a1"/>
    <w:link w:val="ac"/>
    <w:uiPriority w:val="4"/>
    <w:rsid w:val="003018AB"/>
    <w:rPr>
      <w:b/>
      <w:bCs/>
      <w:color w:val="414751"/>
      <w:sz w:val="20"/>
    </w:rPr>
  </w:style>
  <w:style w:type="paragraph" w:customStyle="1" w:styleId="ae">
    <w:name w:val="נושא"/>
    <w:basedOn w:val="a5"/>
    <w:uiPriority w:val="7"/>
    <w:qFormat/>
    <w:rsid w:val="003018AB"/>
    <w:pPr>
      <w:ind w:left="0"/>
    </w:pPr>
    <w:rPr>
      <w:b/>
      <w:bCs/>
      <w:color w:val="FE8637"/>
    </w:rPr>
  </w:style>
  <w:style w:type="paragraph" w:customStyle="1" w:styleId="af">
    <w:name w:val="כתובת למשלוח"/>
    <w:basedOn w:val="af0"/>
    <w:uiPriority w:val="3"/>
    <w:qFormat/>
    <w:rsid w:val="003018AB"/>
    <w:pPr>
      <w:spacing w:after="480"/>
      <w:contextualSpacing/>
    </w:pPr>
  </w:style>
  <w:style w:type="paragraph" w:styleId="af1">
    <w:name w:val="Closing"/>
    <w:basedOn w:val="af0"/>
    <w:link w:val="af2"/>
    <w:uiPriority w:val="5"/>
    <w:unhideWhenUsed/>
    <w:qFormat/>
    <w:rsid w:val="003018AB"/>
    <w:pPr>
      <w:spacing w:before="960" w:after="960"/>
      <w:ind w:right="2520"/>
    </w:pPr>
  </w:style>
  <w:style w:type="character" w:customStyle="1" w:styleId="af2">
    <w:name w:val="סיום תו"/>
    <w:basedOn w:val="a1"/>
    <w:link w:val="af1"/>
    <w:uiPriority w:val="5"/>
    <w:rsid w:val="003018AB"/>
    <w:rPr>
      <w:rFonts w:eastAsia="Times New Roman" w:cs="Times New Roman"/>
      <w:color w:val="414751"/>
      <w:sz w:val="20"/>
      <w:szCs w:val="20"/>
    </w:rPr>
  </w:style>
  <w:style w:type="character" w:styleId="af3">
    <w:name w:val="Strong"/>
    <w:basedOn w:val="a1"/>
    <w:uiPriority w:val="22"/>
    <w:qFormat/>
    <w:rsid w:val="003018AB"/>
    <w:rPr>
      <w:b/>
      <w:bCs/>
    </w:rPr>
  </w:style>
  <w:style w:type="paragraph" w:styleId="af4">
    <w:name w:val="caption"/>
    <w:basedOn w:val="a0"/>
    <w:next w:val="a0"/>
    <w:uiPriority w:val="99"/>
    <w:semiHidden/>
    <w:rsid w:val="003018AB"/>
    <w:pPr>
      <w:jc w:val="right"/>
    </w:pPr>
    <w:rPr>
      <w:b/>
      <w:bCs/>
      <w:color w:val="E65B01"/>
      <w:sz w:val="16"/>
      <w:szCs w:val="16"/>
    </w:rPr>
  </w:style>
  <w:style w:type="character" w:styleId="af5">
    <w:name w:val="Emphasis"/>
    <w:uiPriority w:val="20"/>
    <w:qFormat/>
    <w:rsid w:val="003018AB"/>
    <w:rPr>
      <w:rFonts w:eastAsia="Times New Roman" w:cs="Times New Roman"/>
      <w:b/>
      <w:bCs/>
      <w:i/>
      <w:iCs/>
      <w:color w:val="2B2F36"/>
      <w:spacing w:val="10"/>
      <w:sz w:val="18"/>
      <w:szCs w:val="18"/>
    </w:rPr>
  </w:style>
  <w:style w:type="character" w:customStyle="1" w:styleId="12">
    <w:name w:val="כותרת 1 תו"/>
    <w:basedOn w:val="a1"/>
    <w:link w:val="11"/>
    <w:uiPriority w:val="9"/>
    <w:rsid w:val="003018AB"/>
    <w:rPr>
      <w:rFonts w:ascii="Century Schoolbook" w:eastAsia="Times New Roman" w:hAnsi="Century Schoolbook" w:cs="Times New Roman"/>
      <w:smallCaps/>
      <w:color w:val="414751"/>
      <w:spacing w:val="5"/>
      <w:sz w:val="32"/>
      <w:szCs w:val="32"/>
    </w:rPr>
  </w:style>
  <w:style w:type="character" w:customStyle="1" w:styleId="21">
    <w:name w:val="כותרת 2 תו"/>
    <w:basedOn w:val="a1"/>
    <w:link w:val="20"/>
    <w:uiPriority w:val="9"/>
    <w:rsid w:val="003018AB"/>
    <w:rPr>
      <w:rFonts w:ascii="Century Schoolbook" w:eastAsia="Times New Roman" w:hAnsi="Century Schoolbook" w:cs="Times New Roman"/>
      <w:color w:val="414751"/>
      <w:sz w:val="28"/>
      <w:szCs w:val="28"/>
    </w:rPr>
  </w:style>
  <w:style w:type="character" w:customStyle="1" w:styleId="30">
    <w:name w:val="כותרת 3 תו"/>
    <w:basedOn w:val="a1"/>
    <w:link w:val="3"/>
    <w:uiPriority w:val="9"/>
    <w:semiHidden/>
    <w:rsid w:val="003018AB"/>
    <w:rPr>
      <w:rFonts w:ascii="Century Schoolbook" w:eastAsia="Times New Roman" w:hAnsi="Century Schoolbook" w:cs="Times New Roman"/>
      <w:color w:val="414751"/>
      <w:spacing w:val="5"/>
      <w:sz w:val="24"/>
      <w:szCs w:val="24"/>
    </w:rPr>
  </w:style>
  <w:style w:type="character" w:customStyle="1" w:styleId="40">
    <w:name w:val="כותרת 4 תו"/>
    <w:basedOn w:val="a1"/>
    <w:link w:val="4"/>
    <w:uiPriority w:val="9"/>
    <w:semiHidden/>
    <w:rsid w:val="003018AB"/>
    <w:rPr>
      <w:rFonts w:ascii="Century Schoolbook" w:eastAsia="Times New Roman" w:hAnsi="Century Schoolbook" w:cs="Times New Roman"/>
      <w:color w:val="E65B01"/>
    </w:rPr>
  </w:style>
  <w:style w:type="character" w:customStyle="1" w:styleId="50">
    <w:name w:val="כותרת 5 תו"/>
    <w:basedOn w:val="a1"/>
    <w:link w:val="5"/>
    <w:uiPriority w:val="9"/>
    <w:semiHidden/>
    <w:rsid w:val="003018AB"/>
    <w:rPr>
      <w:i/>
      <w:iCs/>
      <w:color w:val="E65B01"/>
    </w:rPr>
  </w:style>
  <w:style w:type="character" w:customStyle="1" w:styleId="60">
    <w:name w:val="כותרת 6 תו"/>
    <w:basedOn w:val="a1"/>
    <w:link w:val="6"/>
    <w:uiPriority w:val="9"/>
    <w:semiHidden/>
    <w:rsid w:val="003018AB"/>
    <w:rPr>
      <w:b/>
      <w:bCs/>
      <w:color w:val="E65B01"/>
      <w:sz w:val="20"/>
    </w:rPr>
  </w:style>
  <w:style w:type="character" w:customStyle="1" w:styleId="70">
    <w:name w:val="כותרת 7 תו"/>
    <w:basedOn w:val="a1"/>
    <w:link w:val="7"/>
    <w:uiPriority w:val="9"/>
    <w:semiHidden/>
    <w:rsid w:val="003018AB"/>
    <w:rPr>
      <w:b/>
      <w:bCs/>
      <w:i/>
      <w:iCs/>
      <w:color w:val="E65B01"/>
      <w:sz w:val="20"/>
    </w:rPr>
  </w:style>
  <w:style w:type="character" w:customStyle="1" w:styleId="80">
    <w:name w:val="כותרת 8 תו"/>
    <w:basedOn w:val="a1"/>
    <w:link w:val="8"/>
    <w:uiPriority w:val="9"/>
    <w:semiHidden/>
    <w:rsid w:val="003018AB"/>
    <w:rPr>
      <w:b/>
      <w:bCs/>
      <w:color w:val="3667C3"/>
      <w:sz w:val="20"/>
    </w:rPr>
  </w:style>
  <w:style w:type="character" w:customStyle="1" w:styleId="90">
    <w:name w:val="כותרת 9 תו"/>
    <w:basedOn w:val="a1"/>
    <w:link w:val="9"/>
    <w:uiPriority w:val="9"/>
    <w:semiHidden/>
    <w:rsid w:val="003018AB"/>
    <w:rPr>
      <w:b/>
      <w:bCs/>
      <w:i/>
      <w:iCs/>
      <w:color w:val="3667C3"/>
      <w:sz w:val="18"/>
      <w:szCs w:val="18"/>
    </w:rPr>
  </w:style>
  <w:style w:type="character" w:styleId="af6">
    <w:name w:val="Intense Emphasis"/>
    <w:basedOn w:val="a1"/>
    <w:uiPriority w:val="21"/>
    <w:qFormat/>
    <w:rsid w:val="003018AB"/>
    <w:rPr>
      <w:i/>
      <w:iCs/>
      <w:caps/>
      <w:color w:val="E65B01"/>
      <w:spacing w:val="10"/>
      <w:sz w:val="18"/>
      <w:szCs w:val="18"/>
    </w:rPr>
  </w:style>
  <w:style w:type="paragraph" w:styleId="af7">
    <w:name w:val="Quote"/>
    <w:basedOn w:val="a0"/>
    <w:link w:val="af8"/>
    <w:qFormat/>
    <w:rsid w:val="003018AB"/>
    <w:rPr>
      <w:i/>
      <w:iCs/>
    </w:rPr>
  </w:style>
  <w:style w:type="character" w:customStyle="1" w:styleId="af8">
    <w:name w:val="ציטוט תו"/>
    <w:basedOn w:val="a1"/>
    <w:link w:val="af7"/>
    <w:uiPriority w:val="29"/>
    <w:rsid w:val="003018AB"/>
    <w:rPr>
      <w:i/>
      <w:iCs/>
      <w:color w:val="414751"/>
      <w:sz w:val="20"/>
    </w:rPr>
  </w:style>
  <w:style w:type="paragraph" w:styleId="af9">
    <w:name w:val="Intense Quote"/>
    <w:basedOn w:val="af7"/>
    <w:link w:val="afa"/>
    <w:uiPriority w:val="30"/>
    <w:qFormat/>
    <w:rsid w:val="003018AB"/>
    <w:pPr>
      <w:pBdr>
        <w:bottom w:val="double" w:sz="4" w:space="4" w:color="FE8637"/>
      </w:pBdr>
      <w:spacing w:line="300" w:lineRule="auto"/>
      <w:ind w:left="936" w:right="936"/>
    </w:pPr>
    <w:rPr>
      <w:i w:val="0"/>
      <w:iCs w:val="0"/>
      <w:color w:val="E65B01"/>
    </w:rPr>
  </w:style>
  <w:style w:type="character" w:customStyle="1" w:styleId="afa">
    <w:name w:val="ציטוט חזק תו"/>
    <w:basedOn w:val="a1"/>
    <w:link w:val="af9"/>
    <w:uiPriority w:val="30"/>
    <w:rsid w:val="003018AB"/>
    <w:rPr>
      <w:color w:val="E65B01"/>
      <w:sz w:val="20"/>
    </w:rPr>
  </w:style>
  <w:style w:type="character" w:styleId="afb">
    <w:name w:val="Intense Reference"/>
    <w:basedOn w:val="a1"/>
    <w:uiPriority w:val="32"/>
    <w:qFormat/>
    <w:rsid w:val="003018AB"/>
    <w:rPr>
      <w:b/>
      <w:bCs/>
      <w:caps/>
      <w:color w:val="3667C3"/>
      <w:spacing w:val="5"/>
      <w:sz w:val="18"/>
      <w:szCs w:val="18"/>
    </w:rPr>
  </w:style>
  <w:style w:type="numbering" w:customStyle="1" w:styleId="10">
    <w:name w:val="רשימה ממוספרת1"/>
    <w:uiPriority w:val="99"/>
    <w:rsid w:val="003018AB"/>
    <w:pPr>
      <w:numPr>
        <w:numId w:val="2"/>
      </w:numPr>
    </w:pPr>
  </w:style>
  <w:style w:type="paragraph" w:styleId="afc">
    <w:name w:val="Subtitle"/>
    <w:basedOn w:val="a0"/>
    <w:link w:val="afd"/>
    <w:uiPriority w:val="11"/>
    <w:rsid w:val="003018AB"/>
    <w:rPr>
      <w:i/>
      <w:iCs/>
      <w:color w:val="575F6D"/>
      <w:spacing w:val="5"/>
      <w:sz w:val="24"/>
      <w:szCs w:val="24"/>
    </w:rPr>
  </w:style>
  <w:style w:type="character" w:customStyle="1" w:styleId="afd">
    <w:name w:val="כותרת משנה תו"/>
    <w:basedOn w:val="a1"/>
    <w:link w:val="afc"/>
    <w:uiPriority w:val="11"/>
    <w:rsid w:val="003018AB"/>
    <w:rPr>
      <w:i/>
      <w:iCs/>
      <w:color w:val="575F6D"/>
      <w:spacing w:val="5"/>
      <w:sz w:val="24"/>
      <w:szCs w:val="24"/>
    </w:rPr>
  </w:style>
  <w:style w:type="character" w:styleId="afe">
    <w:name w:val="Subtle Emphasis"/>
    <w:basedOn w:val="a1"/>
    <w:uiPriority w:val="19"/>
    <w:qFormat/>
    <w:rsid w:val="003018AB"/>
    <w:rPr>
      <w:i/>
      <w:iCs/>
      <w:color w:val="E65B01"/>
    </w:rPr>
  </w:style>
  <w:style w:type="character" w:styleId="aff">
    <w:name w:val="Subtle Reference"/>
    <w:basedOn w:val="a1"/>
    <w:uiPriority w:val="31"/>
    <w:qFormat/>
    <w:rsid w:val="003018AB"/>
    <w:rPr>
      <w:b/>
      <w:bCs/>
      <w:i/>
      <w:iCs/>
      <w:color w:val="3667C3"/>
    </w:rPr>
  </w:style>
  <w:style w:type="paragraph" w:styleId="aff0">
    <w:name w:val="Title"/>
    <w:basedOn w:val="a0"/>
    <w:link w:val="aff1"/>
    <w:uiPriority w:val="10"/>
    <w:rsid w:val="003018AB"/>
    <w:rPr>
      <w:smallCaps/>
      <w:color w:val="FE8637"/>
      <w:spacing w:val="10"/>
      <w:sz w:val="48"/>
      <w:szCs w:val="48"/>
    </w:rPr>
  </w:style>
  <w:style w:type="character" w:customStyle="1" w:styleId="aff1">
    <w:name w:val="כותרת טקסט תו"/>
    <w:basedOn w:val="a1"/>
    <w:link w:val="aff0"/>
    <w:uiPriority w:val="10"/>
    <w:rsid w:val="003018AB"/>
    <w:rPr>
      <w:rFonts w:ascii="Century Schoolbook" w:eastAsia="Times New Roman" w:hAnsi="Century Schoolbook" w:cs="Times New Roman"/>
      <w:smallCaps/>
      <w:color w:val="FE8637"/>
      <w:spacing w:val="10"/>
      <w:sz w:val="48"/>
      <w:szCs w:val="48"/>
    </w:rPr>
  </w:style>
  <w:style w:type="paragraph" w:styleId="af0">
    <w:name w:val="No Spacing"/>
    <w:uiPriority w:val="1"/>
    <w:unhideWhenUsed/>
    <w:qFormat/>
    <w:rsid w:val="003018AB"/>
    <w:pPr>
      <w:bidi/>
    </w:pPr>
    <w:rPr>
      <w:rFonts w:eastAsia="Times New Roman" w:cs="Times New Roman"/>
      <w:color w:val="414751"/>
    </w:rPr>
  </w:style>
  <w:style w:type="paragraph" w:customStyle="1" w:styleId="aff2">
    <w:name w:val="תיבה צידית"/>
    <w:basedOn w:val="a0"/>
    <w:uiPriority w:val="2"/>
    <w:semiHidden/>
    <w:unhideWhenUsed/>
    <w:rsid w:val="003018AB"/>
    <w:pPr>
      <w:spacing w:line="300" w:lineRule="auto"/>
    </w:pPr>
    <w:rPr>
      <w:b/>
      <w:bCs/>
      <w:color w:val="E65B01"/>
      <w:sz w:val="16"/>
      <w:szCs w:val="16"/>
    </w:rPr>
  </w:style>
  <w:style w:type="paragraph" w:styleId="aff3">
    <w:name w:val="Balloon Text"/>
    <w:basedOn w:val="a0"/>
    <w:link w:val="aff4"/>
    <w:uiPriority w:val="99"/>
    <w:semiHidden/>
    <w:unhideWhenUsed/>
    <w:rsid w:val="003018AB"/>
    <w:rPr>
      <w:rFonts w:hAnsi="Tahoma"/>
      <w:sz w:val="16"/>
      <w:szCs w:val="16"/>
    </w:rPr>
  </w:style>
  <w:style w:type="character" w:customStyle="1" w:styleId="aff4">
    <w:name w:val="טקסט בלונים תו"/>
    <w:basedOn w:val="a1"/>
    <w:link w:val="aff3"/>
    <w:uiPriority w:val="99"/>
    <w:semiHidden/>
    <w:rsid w:val="003018AB"/>
    <w:rPr>
      <w:rFonts w:eastAsia="Times New Roman" w:hAnsi="Tahoma" w:cs="Times New Roman"/>
      <w:color w:val="414751"/>
      <w:sz w:val="16"/>
      <w:szCs w:val="16"/>
    </w:rPr>
  </w:style>
  <w:style w:type="character" w:styleId="aff5">
    <w:name w:val="Placeholder Text"/>
    <w:basedOn w:val="a1"/>
    <w:uiPriority w:val="99"/>
    <w:unhideWhenUsed/>
    <w:rsid w:val="003018AB"/>
    <w:rPr>
      <w:color w:val="808080"/>
    </w:rPr>
  </w:style>
  <w:style w:type="paragraph" w:customStyle="1" w:styleId="13">
    <w:name w:val="כתובת להחזרה1"/>
    <w:basedOn w:val="a0"/>
    <w:uiPriority w:val="2"/>
    <w:qFormat/>
    <w:rsid w:val="003018AB"/>
    <w:rPr>
      <w:color w:val="FFFFFF"/>
      <w:spacing w:val="20"/>
    </w:rPr>
  </w:style>
  <w:style w:type="paragraph" w:styleId="aff6">
    <w:name w:val="Date"/>
    <w:basedOn w:val="a0"/>
    <w:next w:val="a0"/>
    <w:link w:val="aff7"/>
    <w:uiPriority w:val="99"/>
    <w:unhideWhenUsed/>
    <w:rsid w:val="003018AB"/>
    <w:rPr>
      <w:b/>
      <w:bCs/>
      <w:color w:val="FE8637"/>
    </w:rPr>
  </w:style>
  <w:style w:type="character" w:customStyle="1" w:styleId="aff7">
    <w:name w:val="תאריך תו"/>
    <w:basedOn w:val="a1"/>
    <w:link w:val="aff6"/>
    <w:uiPriority w:val="99"/>
    <w:rsid w:val="003018AB"/>
    <w:rPr>
      <w:rFonts w:eastAsia="Times New Roman" w:cs="Times New Roman"/>
      <w:b/>
      <w:bCs/>
      <w:color w:val="FE8637"/>
      <w:sz w:val="20"/>
      <w:szCs w:val="20"/>
    </w:rPr>
  </w:style>
  <w:style w:type="paragraph" w:styleId="aff8">
    <w:name w:val="Signature"/>
    <w:basedOn w:val="af1"/>
    <w:link w:val="aff9"/>
    <w:uiPriority w:val="99"/>
    <w:unhideWhenUsed/>
    <w:rsid w:val="003018AB"/>
    <w:pPr>
      <w:spacing w:before="0" w:after="0"/>
      <w:contextualSpacing/>
    </w:pPr>
  </w:style>
  <w:style w:type="character" w:customStyle="1" w:styleId="aff9">
    <w:name w:val="חתימה תו"/>
    <w:basedOn w:val="a1"/>
    <w:link w:val="aff8"/>
    <w:uiPriority w:val="99"/>
    <w:rsid w:val="003018AB"/>
    <w:rPr>
      <w:color w:val="414751"/>
      <w:sz w:val="20"/>
    </w:rPr>
  </w:style>
  <w:style w:type="paragraph" w:customStyle="1" w:styleId="affa">
    <w:name w:val="שם נמען"/>
    <w:basedOn w:val="a0"/>
    <w:uiPriority w:val="3"/>
    <w:qFormat/>
    <w:rsid w:val="003018AB"/>
    <w:pPr>
      <w:spacing w:before="480"/>
      <w:contextualSpacing/>
    </w:pPr>
    <w:rPr>
      <w:b/>
      <w:bCs/>
    </w:rPr>
  </w:style>
  <w:style w:type="paragraph" w:styleId="affb">
    <w:name w:val="List Paragraph"/>
    <w:basedOn w:val="a0"/>
    <w:uiPriority w:val="39"/>
    <w:unhideWhenUsed/>
    <w:qFormat/>
    <w:rsid w:val="003018AB"/>
    <w:pPr>
      <w:ind w:left="720"/>
    </w:pPr>
  </w:style>
  <w:style w:type="paragraph" w:customStyle="1" w:styleId="1">
    <w:name w:val="תבליט 1"/>
    <w:basedOn w:val="affb"/>
    <w:uiPriority w:val="37"/>
    <w:qFormat/>
    <w:rsid w:val="003018AB"/>
    <w:pPr>
      <w:numPr>
        <w:numId w:val="3"/>
      </w:numPr>
      <w:contextualSpacing/>
    </w:pPr>
    <w:rPr>
      <w:color w:val="auto"/>
    </w:rPr>
  </w:style>
  <w:style w:type="paragraph" w:customStyle="1" w:styleId="2">
    <w:name w:val="תבליט 2"/>
    <w:basedOn w:val="affb"/>
    <w:uiPriority w:val="37"/>
    <w:qFormat/>
    <w:rsid w:val="003018AB"/>
    <w:pPr>
      <w:numPr>
        <w:ilvl w:val="1"/>
        <w:numId w:val="3"/>
      </w:numPr>
      <w:contextualSpacing/>
    </w:pPr>
    <w:rPr>
      <w:color w:val="auto"/>
    </w:rPr>
  </w:style>
  <w:style w:type="paragraph" w:customStyle="1" w:styleId="affc">
    <w:name w:val="שם החברה"/>
    <w:basedOn w:val="a0"/>
    <w:uiPriority w:val="4"/>
    <w:qFormat/>
    <w:rsid w:val="003018AB"/>
    <w:rPr>
      <w:color w:val="FFFFFF"/>
      <w:spacing w:val="20"/>
    </w:rPr>
  </w:style>
  <w:style w:type="character" w:styleId="Hyperlink">
    <w:name w:val="Hyperlink"/>
    <w:basedOn w:val="a1"/>
    <w:uiPriority w:val="99"/>
    <w:unhideWhenUsed/>
    <w:rsid w:val="008106A7"/>
    <w:rPr>
      <w:color w:val="0000FF"/>
      <w:u w:val="single"/>
    </w:rPr>
  </w:style>
  <w:style w:type="paragraph" w:styleId="affd">
    <w:name w:val="footnote text"/>
    <w:basedOn w:val="a0"/>
    <w:link w:val="affe"/>
    <w:uiPriority w:val="99"/>
    <w:qFormat/>
    <w:rsid w:val="00101D79"/>
    <w:rPr>
      <w:rFonts w:ascii="Times New Roman" w:hAnsi="Times New Roman" w:cs="Miriam"/>
      <w:noProof/>
      <w:color w:val="auto"/>
      <w:lang w:eastAsia="he-IL"/>
    </w:rPr>
  </w:style>
  <w:style w:type="character" w:customStyle="1" w:styleId="affe">
    <w:name w:val="טקסט הערת שוליים תו"/>
    <w:basedOn w:val="a1"/>
    <w:link w:val="affd"/>
    <w:uiPriority w:val="99"/>
    <w:rsid w:val="00101D79"/>
    <w:rPr>
      <w:rFonts w:ascii="Times New Roman" w:eastAsia="Times New Roman" w:hAnsi="Times New Roman" w:cs="Miriam"/>
      <w:noProof/>
      <w:lang w:eastAsia="he-IL"/>
    </w:rPr>
  </w:style>
  <w:style w:type="character" w:styleId="afff">
    <w:name w:val="footnote reference"/>
    <w:basedOn w:val="a1"/>
    <w:uiPriority w:val="99"/>
    <w:semiHidden/>
    <w:unhideWhenUsed/>
    <w:rsid w:val="00A518EC"/>
    <w:rPr>
      <w:vertAlign w:val="superscript"/>
    </w:rPr>
  </w:style>
  <w:style w:type="paragraph" w:customStyle="1" w:styleId="afff0">
    <w:name w:val="כתיבה רגילה"/>
    <w:basedOn w:val="a0"/>
    <w:link w:val="Char"/>
    <w:qFormat/>
    <w:rsid w:val="00DD62E9"/>
    <w:pPr>
      <w:widowControl w:val="0"/>
      <w:tabs>
        <w:tab w:val="left" w:pos="720"/>
      </w:tabs>
      <w:snapToGrid w:val="0"/>
      <w:spacing w:line="360" w:lineRule="auto"/>
      <w:contextualSpacing/>
      <w:jc w:val="both"/>
    </w:pPr>
    <w:rPr>
      <w:rFonts w:ascii="Times New Roman" w:hAnsi="Times New Roman" w:cs="FrankRuehl"/>
      <w:color w:val="auto"/>
      <w:szCs w:val="24"/>
      <w:lang w:eastAsia="he-IL"/>
    </w:rPr>
  </w:style>
  <w:style w:type="character" w:styleId="afff1">
    <w:name w:val="Unresolved Mention"/>
    <w:basedOn w:val="a1"/>
    <w:uiPriority w:val="99"/>
    <w:semiHidden/>
    <w:unhideWhenUsed/>
    <w:rsid w:val="00547475"/>
    <w:rPr>
      <w:color w:val="605E5C"/>
      <w:shd w:val="clear" w:color="auto" w:fill="E1DFDD"/>
    </w:rPr>
  </w:style>
  <w:style w:type="paragraph" w:styleId="NormalWeb">
    <w:name w:val="Normal (Web)"/>
    <w:basedOn w:val="a0"/>
    <w:uiPriority w:val="99"/>
    <w:semiHidden/>
    <w:unhideWhenUsed/>
    <w:rsid w:val="008C3AF6"/>
    <w:pPr>
      <w:bidi w:val="0"/>
      <w:spacing w:before="100" w:beforeAutospacing="1" w:after="100" w:afterAutospacing="1"/>
    </w:pPr>
    <w:rPr>
      <w:rFonts w:ascii="Times New Roman" w:hAnsi="Times New Roman"/>
      <w:color w:val="auto"/>
      <w:sz w:val="24"/>
      <w:szCs w:val="24"/>
    </w:rPr>
  </w:style>
  <w:style w:type="character" w:styleId="FollowedHyperlink">
    <w:name w:val="FollowedHyperlink"/>
    <w:basedOn w:val="a1"/>
    <w:uiPriority w:val="99"/>
    <w:semiHidden/>
    <w:unhideWhenUsed/>
    <w:rsid w:val="003400ED"/>
    <w:rPr>
      <w:color w:val="800080" w:themeColor="followedHyperlink"/>
      <w:u w:val="single"/>
    </w:rPr>
  </w:style>
  <w:style w:type="paragraph" w:customStyle="1" w:styleId="22">
    <w:name w:val="סגנון2"/>
    <w:basedOn w:val="a0"/>
    <w:link w:val="210"/>
    <w:qFormat/>
    <w:rsid w:val="009F6FDA"/>
    <w:pPr>
      <w:widowControl w:val="0"/>
      <w:tabs>
        <w:tab w:val="left" w:pos="720"/>
      </w:tabs>
      <w:ind w:right="720" w:hanging="720"/>
      <w:jc w:val="center"/>
    </w:pPr>
    <w:rPr>
      <w:rFonts w:ascii="Times New Roman" w:hAnsi="Times New Roman" w:cs="Guttman Mantova-Decor"/>
      <w:snapToGrid w:val="0"/>
      <w:color w:val="auto"/>
      <w:sz w:val="24"/>
      <w:u w:val="double"/>
    </w:rPr>
  </w:style>
  <w:style w:type="paragraph" w:customStyle="1" w:styleId="23">
    <w:name w:val="ציטוט2"/>
    <w:basedOn w:val="a0"/>
    <w:semiHidden/>
    <w:rsid w:val="00111392"/>
    <w:pPr>
      <w:keepLines/>
      <w:spacing w:line="360" w:lineRule="auto"/>
      <w:ind w:left="1418" w:right="1418"/>
      <w:jc w:val="both"/>
    </w:pPr>
    <w:rPr>
      <w:rFonts w:ascii="Times New Roman" w:hAnsi="Times New Roman" w:cs="David"/>
      <w:color w:val="auto"/>
      <w:sz w:val="16"/>
      <w:szCs w:val="24"/>
    </w:rPr>
  </w:style>
  <w:style w:type="paragraph" w:customStyle="1" w:styleId="14">
    <w:name w:val="ציטוט1"/>
    <w:basedOn w:val="a0"/>
    <w:link w:val="1Char"/>
    <w:qFormat/>
    <w:rsid w:val="00907EB5"/>
    <w:pPr>
      <w:keepLines/>
      <w:spacing w:line="360" w:lineRule="auto"/>
      <w:ind w:right="170"/>
      <w:jc w:val="both"/>
    </w:pPr>
    <w:rPr>
      <w:rFonts w:ascii="Times New Roman" w:hAnsi="Times New Roman" w:cs="David"/>
      <w:color w:val="auto"/>
      <w:sz w:val="16"/>
      <w:szCs w:val="22"/>
    </w:rPr>
  </w:style>
  <w:style w:type="character" w:customStyle="1" w:styleId="mw-page-title-main">
    <w:name w:val="mw-page-title-main"/>
    <w:basedOn w:val="a1"/>
    <w:rsid w:val="00AD30B2"/>
  </w:style>
  <w:style w:type="character" w:customStyle="1" w:styleId="210">
    <w:name w:val="סגנון2 תו1"/>
    <w:basedOn w:val="a1"/>
    <w:link w:val="22"/>
    <w:rsid w:val="000375B6"/>
    <w:rPr>
      <w:rFonts w:ascii="Times New Roman" w:eastAsia="Times New Roman" w:hAnsi="Times New Roman" w:cs="Guttman Mantova-Decor"/>
      <w:snapToGrid w:val="0"/>
      <w:sz w:val="24"/>
      <w:u w:val="double"/>
    </w:rPr>
  </w:style>
  <w:style w:type="character" w:customStyle="1" w:styleId="15">
    <w:name w:val="ציטוט תו1"/>
    <w:basedOn w:val="a1"/>
    <w:rsid w:val="00B92B3D"/>
    <w:rPr>
      <w:rFonts w:cs="David"/>
      <w:sz w:val="16"/>
      <w:szCs w:val="22"/>
    </w:rPr>
  </w:style>
  <w:style w:type="character" w:customStyle="1" w:styleId="Char">
    <w:name w:val="כתיבה רגילה Char"/>
    <w:basedOn w:val="a1"/>
    <w:link w:val="afff0"/>
    <w:rsid w:val="00B92B3D"/>
    <w:rPr>
      <w:rFonts w:ascii="Times New Roman" w:eastAsia="Times New Roman" w:hAnsi="Times New Roman" w:cs="FrankRuehl"/>
      <w:szCs w:val="24"/>
      <w:lang w:eastAsia="he-IL"/>
    </w:rPr>
  </w:style>
  <w:style w:type="character" w:customStyle="1" w:styleId="1Char">
    <w:name w:val="ציטוט1 Char"/>
    <w:basedOn w:val="a1"/>
    <w:link w:val="14"/>
    <w:rsid w:val="000A0EF9"/>
    <w:rPr>
      <w:rFonts w:ascii="Times New Roman" w:eastAsia="Times New Roman" w:hAnsi="Times New Roman" w:cs="David"/>
      <w:sz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2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9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5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1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43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81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34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262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95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039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24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70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96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492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802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4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9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rafi%20stern\Application%20Data\Microsoft\Templates\Letter.dot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גליון חגיגי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301B52F-760C-4255-80AB-E3BDF594A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Letter</Template>
  <TotalTime>57</TotalTime>
  <Pages>1</Pages>
  <Words>357</Words>
  <Characters>1787</Characters>
  <Application>Microsoft Office Word</Application>
  <DocSecurity>0</DocSecurity>
  <Lines>14</Lines>
  <Paragraphs>4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הלכה בגבעה  / עלון בית הכנסת לשבת וכל ימות השנה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Rafael Stern</cp:lastModifiedBy>
  <cp:revision>5</cp:revision>
  <cp:lastPrinted>2024-03-13T08:23:00Z</cp:lastPrinted>
  <dcterms:created xsi:type="dcterms:W3CDTF">2026-07-14T18:58:00Z</dcterms:created>
  <dcterms:modified xsi:type="dcterms:W3CDTF">2026-07-15T05:56:00Z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1037</vt:i4>
  </property>
  <property fmtid="{D5CDD505-2E9C-101B-9397-08002B2CF9AE}" pid="3" name="_Version">
    <vt:lpwstr>12.0.4518</vt:lpwstr>
  </property>
  <property fmtid="{D5CDD505-2E9C-101B-9397-08002B2CF9AE}" pid="4" name="_TemplateID">
    <vt:lpwstr>TC101927481037</vt:lpwstr>
  </property>
</Properties>
</file>